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F6EE6" w14:textId="45800789" w:rsidR="00E22BE7" w:rsidRDefault="0009046E" w:rsidP="00F43ABA">
      <w:pPr>
        <w:spacing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EF9E44" wp14:editId="4B9084D4">
                <wp:simplePos x="0" y="0"/>
                <wp:positionH relativeFrom="column">
                  <wp:posOffset>-150471</wp:posOffset>
                </wp:positionH>
                <wp:positionV relativeFrom="paragraph">
                  <wp:posOffset>-211889</wp:posOffset>
                </wp:positionV>
                <wp:extent cx="6637393" cy="332509"/>
                <wp:effectExtent l="0" t="0" r="17780" b="10795"/>
                <wp:wrapNone/>
                <wp:docPr id="20086664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393" cy="332509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txbx>
                        <w:txbxContent>
                          <w:p w14:paraId="4B18243F" w14:textId="77777777" w:rsidR="0009046E" w:rsidRPr="005F4592" w:rsidRDefault="0009046E" w:rsidP="0009046E">
                            <w:pPr>
                              <w:pStyle w:val="NormalWeb"/>
                              <w:shd w:val="clear" w:color="auto" w:fill="EFEFEF" w:themeFill="accent2" w:themeFillTint="33"/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</w:pP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This document is intended for inspiration and guidance only. Tailor it to highlight your unique skills and experiences that align with the role you’re applying for – don’t copy directly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 xml:space="preserve">. 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It is based on a </w:t>
                            </w:r>
                            <w:r w:rsidRPr="005F4592">
                              <w:rPr>
                                <w:rStyle w:val="Strong"/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fictional persona</w:t>
                            </w:r>
                            <w:r w:rsidRPr="005F4592"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 – any similarity to an actual person is coincidental and unintended</w:t>
                            </w:r>
                            <w:r>
                              <w:rPr>
                                <w:rFonts w:ascii="Arial" w:hAnsi="Arial" w:cs="Arial"/>
                                <w:color w:val="22272B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EF9E44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1.85pt;margin-top:-16.7pt;width:522.65pt;height:26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" fillcolor="#efefef [661]" strokecolor="#b9b9b9 [2414]" strokeweight=".5pt">
                <v:textbox>
                  <w:txbxContent>
                    <w:p w14:paraId="4B18243F" w14:textId="77777777" w:rsidR="0009046E" w:rsidRPr="005F4592" w:rsidRDefault="0009046E" w:rsidP="0009046E">
                      <w:pPr>
                        <w:pStyle w:val="NormalWeb"/>
                        <w:shd w:val="clear" w:color="auto" w:fill="EFEFEF" w:themeFill="accent2" w:themeFillTint="33"/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</w:pP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This document is intended for inspiration and guidance only. Tailor it to highlight your unique skills and experiences that align with the role you’re applying for – don’t copy directly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 xml:space="preserve">. 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It is based on a </w:t>
                      </w:r>
                      <w:r w:rsidRPr="005F4592">
                        <w:rPr>
                          <w:rStyle w:val="Strong"/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fictional persona</w:t>
                      </w:r>
                      <w:r w:rsidRPr="005F4592"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 – any similarity to an actual person is coincidental and unintended</w:t>
                      </w:r>
                      <w:r>
                        <w:rPr>
                          <w:rFonts w:ascii="Arial" w:hAnsi="Arial" w:cs="Arial"/>
                          <w:color w:val="22272B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5B1932" w:rsidRPr="004060FB">
        <w:rPr>
          <w:noProof/>
          <w:lang w:val="en-AU" w:eastAsia="en-AU"/>
        </w:rPr>
        <mc:AlternateContent>
          <mc:Choice Requires="wps">
            <w:drawing>
              <wp:anchor distT="0" distB="0" distL="114300" distR="114300" simplePos="0" relativeHeight="251659264" behindDoc="1" locked="1" layoutInCell="1" allowOverlap="1" wp14:anchorId="56CED69E" wp14:editId="580C5306">
                <wp:simplePos x="0" y="0"/>
                <wp:positionH relativeFrom="page">
                  <wp:posOffset>7620</wp:posOffset>
                </wp:positionH>
                <wp:positionV relativeFrom="paragraph">
                  <wp:posOffset>-365760</wp:posOffset>
                </wp:positionV>
                <wp:extent cx="7772400" cy="1828800"/>
                <wp:effectExtent l="0" t="0" r="0" b="0"/>
                <wp:wrapNone/>
                <wp:docPr id="2142804338" name="Rectangle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8288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8592A2" id="Rectangle 2" o:spid="_x0000_s1026" alt="&quot;&quot;" style="position:absolute;margin-left:.6pt;margin-top:-28.8pt;width:612pt;height:2in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" fillcolor="#272727 [2749]" stroked="f" strokeweight="2pt">
                <w10:wrap anchorx="page"/>
                <w10:anchorlock/>
              </v:rect>
            </w:pict>
          </mc:Fallback>
        </mc:AlternateContent>
      </w:r>
    </w:p>
    <w:tbl>
      <w:tblPr>
        <w:tblpPr w:leftFromText="180" w:rightFromText="180" w:vertAnchor="text" w:horzAnchor="margin" w:tblpY="48"/>
        <w:tblW w:w="5000" w:type="pct"/>
        <w:tblCellMar>
          <w:top w:w="144" w:type="dxa"/>
          <w:left w:w="0" w:type="dxa"/>
          <w:bottom w:w="144" w:type="dxa"/>
          <w:right w:w="0" w:type="dxa"/>
        </w:tblCellMar>
        <w:tblLook w:val="0600" w:firstRow="0" w:lastRow="0" w:firstColumn="0" w:lastColumn="0" w:noHBand="1" w:noVBand="1"/>
        <w:tblCaption w:val="Resume layout table"/>
      </w:tblPr>
      <w:tblGrid>
        <w:gridCol w:w="5040"/>
        <w:gridCol w:w="5040"/>
      </w:tblGrid>
      <w:tr w:rsidR="005B1932" w:rsidRPr="003B3C40" w14:paraId="706113CD" w14:textId="77777777" w:rsidTr="00F43ABA">
        <w:trPr>
          <w:trHeight w:val="936"/>
        </w:trPr>
        <w:tc>
          <w:tcPr>
            <w:tcW w:w="5040" w:type="dxa"/>
          </w:tcPr>
          <w:p w14:paraId="0D5E3317" w14:textId="31A5ECF4" w:rsidR="005B1932" w:rsidRPr="005B1932" w:rsidRDefault="00810C8F" w:rsidP="00F43ABA">
            <w:pPr>
              <w:pStyle w:val="Title"/>
            </w:pPr>
            <w:r>
              <w:t>Emily Wong</w:t>
            </w:r>
          </w:p>
        </w:tc>
        <w:tc>
          <w:tcPr>
            <w:tcW w:w="5040" w:type="dxa"/>
            <w:vAlign w:val="center"/>
          </w:tcPr>
          <w:p w14:paraId="71DAC268" w14:textId="19442B73" w:rsidR="005B1932" w:rsidRPr="00735182" w:rsidRDefault="00810C8F" w:rsidP="00F43ABA">
            <w:pPr>
              <w:pStyle w:val="Subtitle"/>
              <w:jc w:val="right"/>
            </w:pPr>
            <w:r>
              <w:t>Senior Software Engineer</w:t>
            </w:r>
            <w:r>
              <w:br/>
              <w:t xml:space="preserve"> </w:t>
            </w:r>
            <w:r w:rsidRPr="00810C8F">
              <w:t>linkedin.com/in/</w:t>
            </w:r>
            <w:r w:rsidR="0025345E">
              <w:t>example</w:t>
            </w:r>
          </w:p>
        </w:tc>
      </w:tr>
      <w:tr w:rsidR="005B1932" w:rsidRPr="003B3C40" w14:paraId="77E875BB" w14:textId="77777777" w:rsidTr="00F43ABA">
        <w:trPr>
          <w:trHeight w:val="864"/>
        </w:trPr>
        <w:tc>
          <w:tcPr>
            <w:tcW w:w="5040" w:type="dxa"/>
            <w:vAlign w:val="bottom"/>
          </w:tcPr>
          <w:p w14:paraId="5741A19F" w14:textId="77777777" w:rsidR="005B1932" w:rsidRDefault="005B1932" w:rsidP="00F43ABA"/>
          <w:p w14:paraId="0BE23E3C" w14:textId="77777777" w:rsidR="00F850E4" w:rsidRDefault="00F850E4" w:rsidP="00F43ABA"/>
        </w:tc>
        <w:tc>
          <w:tcPr>
            <w:tcW w:w="5040" w:type="dxa"/>
            <w:vAlign w:val="bottom"/>
          </w:tcPr>
          <w:p w14:paraId="017A45BD" w14:textId="77777777" w:rsidR="005B1932" w:rsidRDefault="005B1932" w:rsidP="00F43ABA"/>
          <w:p w14:paraId="4AD21124" w14:textId="77777777" w:rsidR="008E0347" w:rsidRPr="005E087B" w:rsidRDefault="008E0347" w:rsidP="00F43ABA"/>
        </w:tc>
      </w:tr>
      <w:tr w:rsidR="005B1932" w:rsidRPr="00D57BF8" w14:paraId="1E12C347" w14:textId="77777777" w:rsidTr="001E64CF">
        <w:trPr>
          <w:trHeight w:val="432"/>
        </w:trPr>
        <w:tc>
          <w:tcPr>
            <w:tcW w:w="10080" w:type="dxa"/>
            <w:gridSpan w:val="2"/>
            <w:tcBorders>
              <w:bottom w:val="single" w:sz="8" w:space="0" w:color="000000" w:themeColor="text1"/>
            </w:tcBorders>
          </w:tcPr>
          <w:p w14:paraId="2BF98291" w14:textId="6B642988" w:rsidR="005B1932" w:rsidRPr="00F43ABA" w:rsidRDefault="0009046E" w:rsidP="001E64CF">
            <w:pPr>
              <w:pStyle w:val="Heading1"/>
              <w:jc w:val="center"/>
            </w:pPr>
            <w:r>
              <w:t>XX</w:t>
            </w:r>
            <w:r w:rsidR="00810C8F">
              <w:t xml:space="preserve"> </w:t>
            </w:r>
            <w:r>
              <w:t>Example</w:t>
            </w:r>
            <w:r w:rsidR="00810C8F">
              <w:t xml:space="preserve"> St</w:t>
            </w:r>
            <w:r w:rsidR="001E64CF">
              <w:t>r</w:t>
            </w:r>
            <w:r w:rsidR="00810C8F">
              <w:t>eet</w:t>
            </w:r>
            <w:r w:rsidR="00046388" w:rsidRPr="00F43ABA">
              <w:t xml:space="preserve">  </w:t>
            </w:r>
            <w:r w:rsidR="005B1932" w:rsidRPr="00F43ABA">
              <w:t xml:space="preserve">//  </w:t>
            </w:r>
            <w:r w:rsidR="00810C8F">
              <w:t>Wollongong NSW 2500</w:t>
            </w:r>
            <w:r w:rsidR="00046388" w:rsidRPr="00F43ABA">
              <w:t xml:space="preserve">  </w:t>
            </w:r>
            <w:r w:rsidR="005B1932" w:rsidRPr="00F43ABA">
              <w:t xml:space="preserve">//  </w:t>
            </w:r>
            <w:r>
              <w:t>XXXX</w:t>
            </w:r>
            <w:r w:rsidR="00810C8F">
              <w:t xml:space="preserve"> </w:t>
            </w:r>
            <w:r>
              <w:t>XXX</w:t>
            </w:r>
            <w:r w:rsidR="00810C8F">
              <w:t xml:space="preserve"> </w:t>
            </w:r>
            <w:proofErr w:type="spellStart"/>
            <w:r>
              <w:t>XXX</w:t>
            </w:r>
            <w:proofErr w:type="spellEnd"/>
            <w:r w:rsidR="00046388" w:rsidRPr="00F43ABA">
              <w:t xml:space="preserve">  </w:t>
            </w:r>
            <w:r w:rsidR="005B1932" w:rsidRPr="00F43ABA">
              <w:t xml:space="preserve">// </w:t>
            </w:r>
            <w:r w:rsidR="00810C8F">
              <w:t xml:space="preserve"> </w:t>
            </w:r>
            <w:r w:rsidR="00810C8F" w:rsidRPr="00810C8F">
              <w:t>emily.wong@</w:t>
            </w:r>
            <w:r>
              <w:t>example</w:t>
            </w:r>
            <w:r w:rsidR="00810C8F" w:rsidRPr="00810C8F">
              <w:t>.com</w:t>
            </w:r>
          </w:p>
        </w:tc>
      </w:tr>
      <w:tr w:rsidR="001E64CF" w:rsidRPr="00735182" w14:paraId="4F07D31D" w14:textId="77777777" w:rsidTr="001E64CF">
        <w:trPr>
          <w:trHeight w:val="2304"/>
        </w:trPr>
        <w:tc>
          <w:tcPr>
            <w:tcW w:w="10080" w:type="dxa"/>
            <w:gridSpan w:val="2"/>
            <w:tcBorders>
              <w:top w:val="single" w:sz="8" w:space="0" w:color="000000" w:themeColor="text1"/>
            </w:tcBorders>
          </w:tcPr>
          <w:p w14:paraId="450D074A" w14:textId="3A1E7AD2" w:rsidR="001E64CF" w:rsidRPr="00F17DE9" w:rsidRDefault="001E64CF" w:rsidP="00FA6CDF">
            <w:pPr>
              <w:spacing w:before="120" w:after="120"/>
              <w:ind w:left="142" w:right="157"/>
              <w:rPr>
                <w:sz w:val="18"/>
                <w:szCs w:val="18"/>
                <w:lang w:bidi="hi-IN"/>
              </w:rPr>
            </w:pPr>
            <w:r w:rsidRPr="00F17DE9">
              <w:rPr>
                <w:sz w:val="18"/>
                <w:szCs w:val="18"/>
                <w:lang w:bidi="hi-IN"/>
              </w:rPr>
              <w:t xml:space="preserve">Matt </w:t>
            </w:r>
            <w:proofErr w:type="spellStart"/>
            <w:r w:rsidRPr="00F17DE9">
              <w:rPr>
                <w:sz w:val="18"/>
                <w:szCs w:val="18"/>
                <w:lang w:bidi="hi-IN"/>
              </w:rPr>
              <w:t>Searley</w:t>
            </w:r>
            <w:proofErr w:type="spellEnd"/>
            <w:r w:rsidRPr="00F17DE9">
              <w:rPr>
                <w:sz w:val="18"/>
                <w:szCs w:val="18"/>
                <w:lang w:bidi="hi-IN"/>
              </w:rPr>
              <w:br/>
              <w:t>FinTech Innovate Solutions</w:t>
            </w:r>
            <w:r w:rsidRPr="00F17DE9">
              <w:rPr>
                <w:sz w:val="18"/>
                <w:szCs w:val="18"/>
                <w:lang w:bidi="hi-IN"/>
              </w:rPr>
              <w:br/>
              <w:t xml:space="preserve">No. 18, </w:t>
            </w:r>
            <w:r w:rsidR="0009046E">
              <w:rPr>
                <w:sz w:val="18"/>
                <w:szCs w:val="18"/>
                <w:lang w:bidi="hi-IN"/>
              </w:rPr>
              <w:t>XXX</w:t>
            </w:r>
            <w:r w:rsidRPr="00F17DE9">
              <w:rPr>
                <w:sz w:val="18"/>
                <w:szCs w:val="18"/>
                <w:lang w:bidi="hi-IN"/>
              </w:rPr>
              <w:t xml:space="preserve"> </w:t>
            </w:r>
            <w:r w:rsidR="0009046E">
              <w:rPr>
                <w:sz w:val="18"/>
                <w:szCs w:val="18"/>
                <w:lang w:bidi="hi-IN"/>
              </w:rPr>
              <w:t>Sample</w:t>
            </w:r>
            <w:r w:rsidRPr="00F17DE9">
              <w:rPr>
                <w:sz w:val="18"/>
                <w:szCs w:val="18"/>
                <w:lang w:bidi="hi-IN"/>
              </w:rPr>
              <w:t xml:space="preserve"> Street</w:t>
            </w:r>
            <w:r w:rsidRPr="00F17DE9">
              <w:rPr>
                <w:sz w:val="18"/>
                <w:szCs w:val="18"/>
                <w:lang w:bidi="hi-IN"/>
              </w:rPr>
              <w:br/>
              <w:t xml:space="preserve">Sydney NSW </w:t>
            </w:r>
          </w:p>
          <w:p w14:paraId="32FD0C37" w14:textId="7A197AF7" w:rsidR="001E64CF" w:rsidRPr="00F17DE9" w:rsidRDefault="001E64CF" w:rsidP="00FA6CDF">
            <w:pPr>
              <w:spacing w:before="120" w:after="120"/>
              <w:ind w:left="142" w:right="157"/>
              <w:rPr>
                <w:sz w:val="18"/>
                <w:szCs w:val="18"/>
                <w:lang w:bidi="hi-IN"/>
              </w:rPr>
            </w:pPr>
            <w:r w:rsidRPr="00F17DE9">
              <w:rPr>
                <w:sz w:val="18"/>
                <w:szCs w:val="18"/>
                <w:lang w:bidi="hi-IN"/>
              </w:rPr>
              <w:t xml:space="preserve">Dear </w:t>
            </w:r>
            <w:proofErr w:type="spellStart"/>
            <w:r w:rsidRPr="00F17DE9">
              <w:rPr>
                <w:sz w:val="18"/>
                <w:szCs w:val="18"/>
                <w:lang w:bidi="hi-IN"/>
              </w:rPr>
              <w:t>Mr</w:t>
            </w:r>
            <w:proofErr w:type="spellEnd"/>
            <w:r w:rsidRPr="00F17DE9">
              <w:rPr>
                <w:sz w:val="18"/>
                <w:szCs w:val="18"/>
                <w:lang w:bidi="hi-IN"/>
              </w:rPr>
              <w:t xml:space="preserve"> </w:t>
            </w:r>
            <w:proofErr w:type="spellStart"/>
            <w:r w:rsidRPr="00F17DE9">
              <w:rPr>
                <w:sz w:val="18"/>
                <w:szCs w:val="18"/>
                <w:lang w:bidi="hi-IN"/>
              </w:rPr>
              <w:t>Searley</w:t>
            </w:r>
            <w:proofErr w:type="spellEnd"/>
            <w:r w:rsidRPr="00F17DE9">
              <w:rPr>
                <w:sz w:val="18"/>
                <w:szCs w:val="18"/>
                <w:lang w:bidi="hi-IN"/>
              </w:rPr>
              <w:t xml:space="preserve">, </w:t>
            </w:r>
          </w:p>
          <w:p w14:paraId="699341EE" w14:textId="173F3737" w:rsidR="001E64CF" w:rsidRPr="00F17DE9" w:rsidRDefault="00FA6CDF" w:rsidP="00E2596C">
            <w:pPr>
              <w:spacing w:before="120" w:after="120"/>
              <w:ind w:left="142" w:right="157"/>
              <w:rPr>
                <w:sz w:val="18"/>
                <w:szCs w:val="18"/>
              </w:rPr>
            </w:pPr>
            <w:r w:rsidRPr="00F17DE9">
              <w:rPr>
                <w:sz w:val="18"/>
                <w:szCs w:val="18"/>
              </w:rPr>
              <w:t xml:space="preserve">I hope this finds you well. </w:t>
            </w:r>
            <w:r w:rsidR="001E64CF" w:rsidRPr="00F17DE9">
              <w:rPr>
                <w:sz w:val="18"/>
                <w:szCs w:val="18"/>
              </w:rPr>
              <w:t>I am</w:t>
            </w:r>
            <w:r w:rsidR="00F17DE9" w:rsidRPr="00F17DE9">
              <w:rPr>
                <w:sz w:val="18"/>
                <w:szCs w:val="18"/>
              </w:rPr>
              <w:t xml:space="preserve"> eager</w:t>
            </w:r>
            <w:r w:rsidR="001E64CF" w:rsidRPr="00F17DE9">
              <w:rPr>
                <w:sz w:val="18"/>
                <w:szCs w:val="18"/>
              </w:rPr>
              <w:t xml:space="preserve"> to</w:t>
            </w:r>
            <w:r w:rsidRPr="00F17DE9">
              <w:rPr>
                <w:sz w:val="18"/>
                <w:szCs w:val="18"/>
              </w:rPr>
              <w:t xml:space="preserve"> apply for the Lead Software Engineer position at FinTech Innovate Solutions to contribute to and drive </w:t>
            </w:r>
            <w:r w:rsidR="001E64CF" w:rsidRPr="00F17DE9">
              <w:rPr>
                <w:sz w:val="18"/>
                <w:szCs w:val="18"/>
              </w:rPr>
              <w:t xml:space="preserve">the development of cutting-edge, customer-facing digital products. I have a decade of experience in the IT industry, a significant portion spent in leadership roles focusing on .NET development and front-end technologies. </w:t>
            </w:r>
            <w:r w:rsidR="00E2596C" w:rsidRPr="00F17DE9">
              <w:rPr>
                <w:sz w:val="18"/>
                <w:szCs w:val="18"/>
              </w:rPr>
              <w:t>I am also growing my expertise in React App development.</w:t>
            </w:r>
          </w:p>
          <w:p w14:paraId="20C622B5" w14:textId="5448BA5C" w:rsidR="001844A8" w:rsidRPr="00F17DE9" w:rsidRDefault="001E64CF" w:rsidP="001844A8">
            <w:pPr>
              <w:spacing w:before="120" w:after="120"/>
              <w:ind w:left="142" w:right="157"/>
              <w:rPr>
                <w:sz w:val="18"/>
                <w:szCs w:val="18"/>
              </w:rPr>
            </w:pPr>
            <w:r w:rsidRPr="00F17DE9">
              <w:rPr>
                <w:sz w:val="18"/>
                <w:szCs w:val="18"/>
              </w:rPr>
              <w:t xml:space="preserve">FinTech Innovate Solutions' culture of creativity, continuous learning and excellence resonates with my </w:t>
            </w:r>
            <w:r w:rsidR="00F17DE9" w:rsidRPr="00F17DE9">
              <w:rPr>
                <w:sz w:val="18"/>
                <w:szCs w:val="18"/>
              </w:rPr>
              <w:t>values</w:t>
            </w:r>
            <w:r w:rsidRPr="00F17DE9">
              <w:rPr>
                <w:sz w:val="18"/>
                <w:szCs w:val="18"/>
              </w:rPr>
              <w:t>. I am attracted to the fintech sector because of its potential to positively transform the daily lives of consumers, and the innovation that comes from working in cross-disciplinary teams.</w:t>
            </w:r>
            <w:r w:rsidR="001844A8" w:rsidRPr="00F17DE9">
              <w:rPr>
                <w:sz w:val="18"/>
                <w:szCs w:val="18"/>
              </w:rPr>
              <w:t xml:space="preserve">  I admire FinTech Innovate Solutions commitment to transforming the financial services industry through technology, and I am eager to bring my technical skills and leadership experience to the role.</w:t>
            </w:r>
          </w:p>
          <w:p w14:paraId="2D880A4A" w14:textId="3C29BBEB" w:rsidR="00FA6CDF" w:rsidRPr="00F17DE9" w:rsidRDefault="001E64CF" w:rsidP="00FA6CDF">
            <w:pPr>
              <w:spacing w:before="120" w:after="120"/>
              <w:ind w:left="142" w:right="157"/>
              <w:rPr>
                <w:sz w:val="18"/>
                <w:szCs w:val="18"/>
              </w:rPr>
            </w:pPr>
            <w:r w:rsidRPr="00F17DE9">
              <w:rPr>
                <w:sz w:val="18"/>
                <w:szCs w:val="18"/>
              </w:rPr>
              <w:t xml:space="preserve">In my current role as Senior Software Engineer at Tech Innovations Pty Ltd in Sydney, I have honed my skills in leading diverse software development teams, that focus on both back-end and front-end development. </w:t>
            </w:r>
            <w:r w:rsidR="00F17DE9" w:rsidRPr="00F17DE9">
              <w:rPr>
                <w:sz w:val="18"/>
                <w:szCs w:val="18"/>
              </w:rPr>
              <w:t xml:space="preserve">Leading this team, I directed the ERP system implementation for </w:t>
            </w:r>
            <w:proofErr w:type="spellStart"/>
            <w:r w:rsidR="00F17DE9" w:rsidRPr="00F17DE9">
              <w:rPr>
                <w:sz w:val="18"/>
                <w:szCs w:val="18"/>
              </w:rPr>
              <w:t>Bunlock’s</w:t>
            </w:r>
            <w:proofErr w:type="spellEnd"/>
            <w:r w:rsidR="00F17DE9" w:rsidRPr="00F17DE9">
              <w:rPr>
                <w:sz w:val="18"/>
                <w:szCs w:val="18"/>
              </w:rPr>
              <w:t>, reducing inventory by 15% and improving staff efficiency by 7% within a year</w:t>
            </w:r>
            <w:r w:rsidR="00952F7B" w:rsidRPr="00F17DE9">
              <w:rPr>
                <w:sz w:val="18"/>
                <w:szCs w:val="18"/>
              </w:rPr>
              <w:t>. Due to this success</w:t>
            </w:r>
            <w:r w:rsidR="00F3505D">
              <w:rPr>
                <w:sz w:val="18"/>
                <w:szCs w:val="18"/>
              </w:rPr>
              <w:t>,</w:t>
            </w:r>
            <w:r w:rsidR="00952F7B" w:rsidRPr="00F17DE9">
              <w:rPr>
                <w:sz w:val="18"/>
                <w:szCs w:val="18"/>
              </w:rPr>
              <w:t xml:space="preserve"> my team was named </w:t>
            </w:r>
            <w:r w:rsidR="00F17DE9">
              <w:rPr>
                <w:sz w:val="18"/>
                <w:szCs w:val="18"/>
              </w:rPr>
              <w:t>‘</w:t>
            </w:r>
            <w:proofErr w:type="spellStart"/>
            <w:r w:rsidR="00952F7B" w:rsidRPr="00F17DE9">
              <w:rPr>
                <w:sz w:val="18"/>
                <w:szCs w:val="18"/>
              </w:rPr>
              <w:t>Bunlock’s</w:t>
            </w:r>
            <w:proofErr w:type="spellEnd"/>
            <w:r w:rsidR="00952F7B" w:rsidRPr="00F17DE9">
              <w:rPr>
                <w:sz w:val="18"/>
                <w:szCs w:val="18"/>
              </w:rPr>
              <w:t xml:space="preserve"> Supplier of the Year</w:t>
            </w:r>
            <w:r w:rsidR="00F17DE9">
              <w:rPr>
                <w:sz w:val="18"/>
                <w:szCs w:val="18"/>
              </w:rPr>
              <w:t>’</w:t>
            </w:r>
            <w:r w:rsidR="00952F7B" w:rsidRPr="00F17DE9">
              <w:rPr>
                <w:sz w:val="18"/>
                <w:szCs w:val="18"/>
              </w:rPr>
              <w:t>.</w:t>
            </w:r>
          </w:p>
          <w:p w14:paraId="017A2282" w14:textId="3D0D3C0B" w:rsidR="001E64CF" w:rsidRPr="00F17DE9" w:rsidRDefault="00F17DE9" w:rsidP="00FA6CDF">
            <w:pPr>
              <w:spacing w:before="120" w:after="120"/>
              <w:ind w:left="142" w:right="157"/>
              <w:rPr>
                <w:sz w:val="18"/>
                <w:szCs w:val="18"/>
              </w:rPr>
            </w:pPr>
            <w:r w:rsidRPr="00F17DE9">
              <w:rPr>
                <w:sz w:val="18"/>
                <w:szCs w:val="18"/>
              </w:rPr>
              <w:t>My leadership approach focuses on creating a collaborative, innovative, and agile work environment. I started 'Work-it-out-Wednesdays' to enhance team communication and problem-solving, boosting employee engagement significantly.</w:t>
            </w:r>
            <w:r>
              <w:rPr>
                <w:sz w:val="18"/>
                <w:szCs w:val="18"/>
              </w:rPr>
              <w:t xml:space="preserve"> </w:t>
            </w:r>
            <w:r w:rsidR="001E64CF" w:rsidRPr="00F17DE9">
              <w:rPr>
                <w:sz w:val="18"/>
                <w:szCs w:val="18"/>
              </w:rPr>
              <w:t xml:space="preserve">More broadly, the initiative increased cross-departmental collaboration and </w:t>
            </w:r>
            <w:r w:rsidR="00FA6CDF" w:rsidRPr="00F17DE9">
              <w:rPr>
                <w:sz w:val="18"/>
                <w:szCs w:val="18"/>
              </w:rPr>
              <w:t>led to</w:t>
            </w:r>
            <w:r w:rsidR="001E64CF" w:rsidRPr="00F17DE9">
              <w:rPr>
                <w:sz w:val="18"/>
                <w:szCs w:val="18"/>
              </w:rPr>
              <w:t xml:space="preserve"> better knowledge sharing practices among teams. </w:t>
            </w:r>
          </w:p>
          <w:p w14:paraId="458A7D3D" w14:textId="281AE8C2" w:rsidR="001E64CF" w:rsidRPr="00F17DE9" w:rsidRDefault="001E64CF" w:rsidP="00FA6CDF">
            <w:pPr>
              <w:spacing w:before="120" w:after="120"/>
              <w:ind w:left="142" w:right="157"/>
              <w:rPr>
                <w:sz w:val="18"/>
                <w:szCs w:val="18"/>
              </w:rPr>
            </w:pPr>
            <w:r w:rsidRPr="00F17DE9">
              <w:rPr>
                <w:sz w:val="18"/>
                <w:szCs w:val="18"/>
              </w:rPr>
              <w:t xml:space="preserve">I am confident that my background in leading high-performing teams and developing customer-centric digital solutions aligns well with the goals of FinTech Innovate Solutions. Thank you for considering my application. </w:t>
            </w:r>
            <w:r w:rsidR="00F17DE9" w:rsidRPr="00F17DE9">
              <w:rPr>
                <w:sz w:val="18"/>
                <w:szCs w:val="18"/>
              </w:rPr>
              <w:t xml:space="preserve">My </w:t>
            </w:r>
            <w:r w:rsidRPr="00F17DE9">
              <w:rPr>
                <w:sz w:val="18"/>
                <w:szCs w:val="18"/>
              </w:rPr>
              <w:t xml:space="preserve">CV </w:t>
            </w:r>
            <w:r w:rsidR="00F17DE9" w:rsidRPr="00F17DE9">
              <w:rPr>
                <w:sz w:val="18"/>
                <w:szCs w:val="18"/>
              </w:rPr>
              <w:t>is attached</w:t>
            </w:r>
            <w:r w:rsidR="00F3505D">
              <w:rPr>
                <w:sz w:val="18"/>
                <w:szCs w:val="18"/>
              </w:rPr>
              <w:t>,</w:t>
            </w:r>
            <w:r w:rsidR="00F17DE9" w:rsidRPr="00F17DE9">
              <w:rPr>
                <w:sz w:val="18"/>
                <w:szCs w:val="18"/>
              </w:rPr>
              <w:t xml:space="preserve"> and </w:t>
            </w:r>
            <w:r w:rsidRPr="00F17DE9">
              <w:rPr>
                <w:sz w:val="18"/>
                <w:szCs w:val="18"/>
              </w:rPr>
              <w:t>if you need further documentation, please contact me. I look forward to discussing how my experience and vision can contribute to the continued success and innovation at FinTech Innovate Solutions.</w:t>
            </w:r>
          </w:p>
          <w:p w14:paraId="15F765C4" w14:textId="026947AE" w:rsidR="001E64CF" w:rsidRPr="00FA6CDF" w:rsidRDefault="001E64CF" w:rsidP="00FA6CDF">
            <w:pPr>
              <w:spacing w:before="120" w:after="120"/>
              <w:ind w:left="142" w:right="157"/>
              <w:rPr>
                <w:sz w:val="17"/>
                <w:szCs w:val="17"/>
              </w:rPr>
            </w:pPr>
            <w:r w:rsidRPr="00F17DE9">
              <w:rPr>
                <w:sz w:val="18"/>
                <w:szCs w:val="18"/>
              </w:rPr>
              <w:t>Regards,</w:t>
            </w:r>
            <w:r w:rsidR="00FA6CDF" w:rsidRPr="00F17DE9">
              <w:rPr>
                <w:sz w:val="18"/>
                <w:szCs w:val="18"/>
              </w:rPr>
              <w:br/>
            </w:r>
            <w:r w:rsidRPr="00F17DE9">
              <w:rPr>
                <w:sz w:val="18"/>
                <w:szCs w:val="18"/>
              </w:rPr>
              <w:t>Emily Wong</w:t>
            </w:r>
          </w:p>
        </w:tc>
      </w:tr>
    </w:tbl>
    <w:p w14:paraId="6F8B8734" w14:textId="77777777" w:rsidR="00E22BE7" w:rsidRPr="00735182" w:rsidRDefault="00E22BE7"/>
    <w:sectPr w:rsidR="00E22BE7" w:rsidRPr="00735182" w:rsidSect="00F64594">
      <w:pgSz w:w="12240" w:h="15840" w:code="1"/>
      <w:pgMar w:top="576" w:right="1080" w:bottom="1080" w:left="1080" w:header="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ADC3C2" w14:textId="77777777" w:rsidR="00F64594" w:rsidRDefault="00F64594">
      <w:pPr>
        <w:spacing w:line="240" w:lineRule="auto"/>
      </w:pPr>
      <w:r>
        <w:separator/>
      </w:r>
    </w:p>
  </w:endnote>
  <w:endnote w:type="continuationSeparator" w:id="0">
    <w:p w14:paraId="7BCA19BF" w14:textId="77777777" w:rsidR="00F64594" w:rsidRDefault="00F64594">
      <w:pPr>
        <w:spacing w:line="240" w:lineRule="auto"/>
      </w:pPr>
      <w:r>
        <w:continuationSeparator/>
      </w:r>
    </w:p>
  </w:endnote>
  <w:endnote w:type="continuationNotice" w:id="1">
    <w:p w14:paraId="3377BC9B" w14:textId="77777777" w:rsidR="00F64594" w:rsidRDefault="00F64594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Symbol">
    <w:panose1 w:val="020B0604020202020204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ome">
    <w:panose1 w:val="020B0503030204020804"/>
    <w:charset w:val="00"/>
    <w:family w:val="swiss"/>
    <w:pitch w:val="variable"/>
    <w:sig w:usb0="A11526FF" w:usb1="8000000A" w:usb2="0001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B54AC8" w14:textId="77777777" w:rsidR="00F64594" w:rsidRDefault="00F64594">
      <w:pPr>
        <w:spacing w:line="240" w:lineRule="auto"/>
      </w:pPr>
      <w:r>
        <w:separator/>
      </w:r>
    </w:p>
  </w:footnote>
  <w:footnote w:type="continuationSeparator" w:id="0">
    <w:p w14:paraId="5001103B" w14:textId="77777777" w:rsidR="00F64594" w:rsidRDefault="00F64594">
      <w:pPr>
        <w:spacing w:line="240" w:lineRule="auto"/>
      </w:pPr>
      <w:r>
        <w:continuationSeparator/>
      </w:r>
    </w:p>
  </w:footnote>
  <w:footnote w:type="continuationNotice" w:id="1">
    <w:p w14:paraId="3237DF5F" w14:textId="77777777" w:rsidR="00F64594" w:rsidRDefault="00F64594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95982"/>
    <w:multiLevelType w:val="multilevel"/>
    <w:tmpl w:val="4432A326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" w15:restartNumberingAfterBreak="0">
    <w:nsid w:val="199775F2"/>
    <w:multiLevelType w:val="hybridMultilevel"/>
    <w:tmpl w:val="EB5CDA7E"/>
    <w:lvl w:ilvl="0" w:tplc="CE52DF34">
      <w:start w:val="1"/>
      <w:numFmt w:val="bullet"/>
      <w:pStyle w:val="Achieve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E5B5B"/>
    <w:multiLevelType w:val="multilevel"/>
    <w:tmpl w:val="EB2C9158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"/>
      <w:lvlJc w:val="left"/>
      <w:pPr>
        <w:ind w:left="1080" w:hanging="360"/>
      </w:pPr>
      <w:rPr>
        <w:rFonts w:ascii="Symbol" w:hAnsi="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 w16cid:durableId="486745105">
    <w:abstractNumId w:val="0"/>
  </w:num>
  <w:num w:numId="2" w16cid:durableId="2069572169">
    <w:abstractNumId w:val="2"/>
  </w:num>
  <w:num w:numId="3" w16cid:durableId="1886395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C8F"/>
    <w:rsid w:val="000356AD"/>
    <w:rsid w:val="000430B5"/>
    <w:rsid w:val="00046388"/>
    <w:rsid w:val="00060268"/>
    <w:rsid w:val="000807DA"/>
    <w:rsid w:val="00083637"/>
    <w:rsid w:val="0009046E"/>
    <w:rsid w:val="000A24DA"/>
    <w:rsid w:val="000A6FF7"/>
    <w:rsid w:val="000B18A9"/>
    <w:rsid w:val="0011127B"/>
    <w:rsid w:val="00174860"/>
    <w:rsid w:val="001844A8"/>
    <w:rsid w:val="001A570F"/>
    <w:rsid w:val="001B07FB"/>
    <w:rsid w:val="001D5050"/>
    <w:rsid w:val="001E3650"/>
    <w:rsid w:val="001E56E5"/>
    <w:rsid w:val="001E64CF"/>
    <w:rsid w:val="0022127C"/>
    <w:rsid w:val="00241823"/>
    <w:rsid w:val="0025345E"/>
    <w:rsid w:val="00267CF1"/>
    <w:rsid w:val="00281751"/>
    <w:rsid w:val="002A3402"/>
    <w:rsid w:val="002B3667"/>
    <w:rsid w:val="002E3F9C"/>
    <w:rsid w:val="00323E65"/>
    <w:rsid w:val="00324983"/>
    <w:rsid w:val="00354599"/>
    <w:rsid w:val="00381FE7"/>
    <w:rsid w:val="003A0AFD"/>
    <w:rsid w:val="003B3C40"/>
    <w:rsid w:val="003E77AD"/>
    <w:rsid w:val="003F13E4"/>
    <w:rsid w:val="004023C0"/>
    <w:rsid w:val="004060FB"/>
    <w:rsid w:val="00406F26"/>
    <w:rsid w:val="004147ED"/>
    <w:rsid w:val="0042556F"/>
    <w:rsid w:val="00484549"/>
    <w:rsid w:val="004938CD"/>
    <w:rsid w:val="004A0C9E"/>
    <w:rsid w:val="004B513A"/>
    <w:rsid w:val="004B5A31"/>
    <w:rsid w:val="004D7F48"/>
    <w:rsid w:val="004E3141"/>
    <w:rsid w:val="004E5793"/>
    <w:rsid w:val="00514924"/>
    <w:rsid w:val="00532927"/>
    <w:rsid w:val="005A13BB"/>
    <w:rsid w:val="005A5179"/>
    <w:rsid w:val="005B1932"/>
    <w:rsid w:val="005C5E22"/>
    <w:rsid w:val="005E087B"/>
    <w:rsid w:val="005F6361"/>
    <w:rsid w:val="00601796"/>
    <w:rsid w:val="0061078A"/>
    <w:rsid w:val="00623270"/>
    <w:rsid w:val="006356E3"/>
    <w:rsid w:val="0066625D"/>
    <w:rsid w:val="00667F5D"/>
    <w:rsid w:val="00674E52"/>
    <w:rsid w:val="00687918"/>
    <w:rsid w:val="00702941"/>
    <w:rsid w:val="00707416"/>
    <w:rsid w:val="00711E2E"/>
    <w:rsid w:val="00735182"/>
    <w:rsid w:val="00737525"/>
    <w:rsid w:val="0077192F"/>
    <w:rsid w:val="00784FBF"/>
    <w:rsid w:val="007A67DA"/>
    <w:rsid w:val="007A75A2"/>
    <w:rsid w:val="007B33EF"/>
    <w:rsid w:val="007C6E5D"/>
    <w:rsid w:val="007D6525"/>
    <w:rsid w:val="008034D5"/>
    <w:rsid w:val="00810C8F"/>
    <w:rsid w:val="008206CA"/>
    <w:rsid w:val="00822A4D"/>
    <w:rsid w:val="008232A5"/>
    <w:rsid w:val="00835C8A"/>
    <w:rsid w:val="00846133"/>
    <w:rsid w:val="00881D3B"/>
    <w:rsid w:val="008A3F31"/>
    <w:rsid w:val="008B1A7B"/>
    <w:rsid w:val="008E0347"/>
    <w:rsid w:val="008E4BCC"/>
    <w:rsid w:val="008E51AA"/>
    <w:rsid w:val="008F31C5"/>
    <w:rsid w:val="009263B2"/>
    <w:rsid w:val="009373C5"/>
    <w:rsid w:val="00952F7B"/>
    <w:rsid w:val="009E57FC"/>
    <w:rsid w:val="00A12EEA"/>
    <w:rsid w:val="00A517E0"/>
    <w:rsid w:val="00A54A31"/>
    <w:rsid w:val="00A934AA"/>
    <w:rsid w:val="00AD3F86"/>
    <w:rsid w:val="00AD420E"/>
    <w:rsid w:val="00AF5667"/>
    <w:rsid w:val="00B75862"/>
    <w:rsid w:val="00BC3D0F"/>
    <w:rsid w:val="00BD3A50"/>
    <w:rsid w:val="00C418D1"/>
    <w:rsid w:val="00CE5205"/>
    <w:rsid w:val="00D153D7"/>
    <w:rsid w:val="00D26898"/>
    <w:rsid w:val="00D336AB"/>
    <w:rsid w:val="00D37417"/>
    <w:rsid w:val="00D57BF8"/>
    <w:rsid w:val="00D700DE"/>
    <w:rsid w:val="00D96BD4"/>
    <w:rsid w:val="00DA0820"/>
    <w:rsid w:val="00DB1A45"/>
    <w:rsid w:val="00DB2415"/>
    <w:rsid w:val="00DC41D6"/>
    <w:rsid w:val="00DF6BCE"/>
    <w:rsid w:val="00DF7953"/>
    <w:rsid w:val="00E048AB"/>
    <w:rsid w:val="00E22BE7"/>
    <w:rsid w:val="00E2596C"/>
    <w:rsid w:val="00E94020"/>
    <w:rsid w:val="00EF1BE9"/>
    <w:rsid w:val="00F004C8"/>
    <w:rsid w:val="00F123C4"/>
    <w:rsid w:val="00F17DE9"/>
    <w:rsid w:val="00F253F7"/>
    <w:rsid w:val="00F2739E"/>
    <w:rsid w:val="00F3505D"/>
    <w:rsid w:val="00F43ABA"/>
    <w:rsid w:val="00F6262B"/>
    <w:rsid w:val="00F64594"/>
    <w:rsid w:val="00F810E5"/>
    <w:rsid w:val="00F850E4"/>
    <w:rsid w:val="00FA6CDF"/>
    <w:rsid w:val="00FD3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75FE3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595959" w:themeColor="text1" w:themeTint="A6"/>
        <w:lang w:val="en-US" w:eastAsia="ja-JP" w:bidi="ar-SA"/>
      </w:rPr>
    </w:rPrDefault>
    <w:pPrDefault>
      <w:pPr>
        <w:spacing w:after="8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4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0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5862"/>
    <w:pPr>
      <w:spacing w:after="0" w:line="312" w:lineRule="auto"/>
    </w:pPr>
    <w:rPr>
      <w:color w:val="404040" w:themeColor="text1" w:themeTint="BF"/>
    </w:rPr>
  </w:style>
  <w:style w:type="paragraph" w:styleId="Heading1">
    <w:name w:val="heading 1"/>
    <w:basedOn w:val="Normal"/>
    <w:next w:val="Normal"/>
    <w:link w:val="Heading1Char"/>
    <w:uiPriority w:val="9"/>
    <w:qFormat/>
    <w:rsid w:val="00381FE7"/>
    <w:pPr>
      <w:spacing w:line="240" w:lineRule="auto"/>
      <w:outlineLvl w:val="0"/>
    </w:pPr>
    <w:rPr>
      <w:rFonts w:eastAsiaTheme="majorEastAsia" w:cstheme="majorBidi"/>
      <w:sz w:val="18"/>
    </w:rPr>
  </w:style>
  <w:style w:type="paragraph" w:styleId="Heading2">
    <w:name w:val="heading 2"/>
    <w:basedOn w:val="Normal"/>
    <w:next w:val="Normal"/>
    <w:link w:val="Heading2Char"/>
    <w:uiPriority w:val="9"/>
    <w:qFormat/>
    <w:rsid w:val="00B75862"/>
    <w:pPr>
      <w:keepNext/>
      <w:keepLines/>
      <w:spacing w:after="40"/>
      <w:outlineLvl w:val="1"/>
    </w:pPr>
    <w:rPr>
      <w:rFonts w:eastAsiaTheme="majorEastAsia" w:cstheme="majorBidi"/>
      <w:bCs/>
      <w:caps/>
      <w:spacing w:val="30"/>
      <w:kern w:val="2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qFormat/>
    <w:rsid w:val="00B75862"/>
    <w:pPr>
      <w:keepNext/>
      <w:keepLines/>
      <w:outlineLvl w:val="2"/>
    </w:pPr>
    <w:rPr>
      <w:rFonts w:eastAsiaTheme="majorEastAsia" w:cstheme="majorBidi"/>
      <w:b/>
      <w:caps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A5A5A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A5A5A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6E6E6E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6E6E6E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semiHidden/>
    <w:unhideWhenUsed/>
    <w:qFormat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/>
      <w:bCs/>
      <w:caps w:val="0"/>
      <w:smallCaps/>
      <w:color w:val="DDDDDD" w:themeColor="accent1"/>
      <w:spacing w:val="0"/>
    </w:rPr>
  </w:style>
  <w:style w:type="character" w:customStyle="1" w:styleId="Heading1Char">
    <w:name w:val="Heading 1 Char"/>
    <w:basedOn w:val="DefaultParagraphFont"/>
    <w:link w:val="Heading1"/>
    <w:uiPriority w:val="9"/>
    <w:rsid w:val="00B75862"/>
    <w:rPr>
      <w:rFonts w:eastAsiaTheme="majorEastAsia" w:cstheme="majorBidi"/>
      <w:color w:val="404040" w:themeColor="text1" w:themeTint="BF"/>
      <w:sz w:val="18"/>
    </w:rPr>
  </w:style>
  <w:style w:type="character" w:customStyle="1" w:styleId="Heading2Char">
    <w:name w:val="Heading 2 Char"/>
    <w:basedOn w:val="DefaultParagraphFont"/>
    <w:link w:val="Heading2"/>
    <w:uiPriority w:val="9"/>
    <w:rsid w:val="00B75862"/>
    <w:rPr>
      <w:rFonts w:eastAsiaTheme="majorEastAsia" w:cstheme="majorBidi"/>
      <w:bCs/>
      <w:caps/>
      <w:color w:val="404040" w:themeColor="text1" w:themeTint="BF"/>
      <w:spacing w:val="30"/>
      <w:kern w:val="20"/>
      <w14:ligatures w14:val="standardContextual"/>
    </w:rPr>
  </w:style>
  <w:style w:type="paragraph" w:styleId="Footer">
    <w:name w:val="footer"/>
    <w:basedOn w:val="Normal"/>
    <w:link w:val="FooterChar"/>
    <w:uiPriority w:val="99"/>
    <w:semiHidden/>
    <w:pPr>
      <w:pBdr>
        <w:top w:val="single" w:sz="4" w:space="6" w:color="EAEAEA" w:themeColor="accent1" w:themeTint="99"/>
        <w:left w:val="single" w:sz="2" w:space="4" w:color="FFFFFF" w:themeColor="background1"/>
      </w:pBdr>
      <w:spacing w:line="240" w:lineRule="auto"/>
      <w:ind w:left="-360" w:right="-360"/>
    </w:pPr>
    <w:rPr>
      <w:rFonts w:eastAsiaTheme="minorHAnsi"/>
      <w:kern w:val="20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356AD"/>
    <w:rPr>
      <w:rFonts w:eastAsiaTheme="minorHAnsi"/>
      <w:kern w:val="20"/>
    </w:rPr>
  </w:style>
  <w:style w:type="table" w:customStyle="1" w:styleId="ResumeTable">
    <w:name w:val="Resume Table"/>
    <w:basedOn w:val="TableNormal"/>
    <w:uiPriority w:val="99"/>
    <w:rPr>
      <w:rFonts w:eastAsiaTheme="minorHAnsi"/>
    </w:rPr>
    <w:tblPr>
      <w:tblBorders>
        <w:insideH w:val="single" w:sz="4" w:space="0" w:color="DDDDDD" w:themeColor="accent1"/>
      </w:tblBorders>
      <w:tblCellMar>
        <w:top w:w="144" w:type="dxa"/>
        <w:left w:w="0" w:type="dxa"/>
        <w:bottom w:w="144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B75862"/>
    <w:rPr>
      <w:rFonts w:eastAsiaTheme="majorEastAsia" w:cstheme="majorBidi"/>
      <w:b/>
      <w:caps/>
      <w:color w:val="404040" w:themeColor="text1" w:themeTint="BF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/>
      <w:iCs/>
      <w:color w:val="A5A5A5" w:themeColor="accent1" w:themeShade="BF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A5A5A5" w:themeColor="accent1" w:themeShade="B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color w:val="6E6E6E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6E6E6E" w:themeColor="accent1" w:themeShade="7F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18"/>
      <w:szCs w:val="21"/>
    </w:rPr>
  </w:style>
  <w:style w:type="paragraph" w:styleId="Header">
    <w:name w:val="header"/>
    <w:basedOn w:val="Normal"/>
    <w:link w:val="HeaderChar"/>
    <w:uiPriority w:val="99"/>
    <w:pPr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56AD"/>
  </w:style>
  <w:style w:type="paragraph" w:styleId="ListParagraph">
    <w:name w:val="List Paragraph"/>
    <w:basedOn w:val="Normal"/>
    <w:semiHidden/>
    <w:rsid w:val="00BD3A50"/>
    <w:pPr>
      <w:widowControl w:val="0"/>
      <w:suppressAutoHyphens/>
      <w:autoSpaceDN w:val="0"/>
      <w:spacing w:line="240" w:lineRule="auto"/>
      <w:ind w:left="720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character" w:styleId="PlaceholderText">
    <w:name w:val="Placeholder Text"/>
    <w:basedOn w:val="DefaultParagraphFont"/>
    <w:uiPriority w:val="99"/>
    <w:semiHidden/>
    <w:rsid w:val="000356AD"/>
    <w:rPr>
      <w:color w:val="808080"/>
    </w:rPr>
  </w:style>
  <w:style w:type="character" w:styleId="Strong">
    <w:name w:val="Strong"/>
    <w:basedOn w:val="DefaultParagraphFont"/>
    <w:uiPriority w:val="22"/>
    <w:qFormat/>
    <w:rsid w:val="00A517E0"/>
    <w:rPr>
      <w:b/>
      <w:bCs/>
    </w:rPr>
  </w:style>
  <w:style w:type="paragraph" w:customStyle="1" w:styleId="Achievements">
    <w:name w:val="Achievements"/>
    <w:basedOn w:val="Normal"/>
    <w:link w:val="AchievementsChar"/>
    <w:qFormat/>
    <w:rsid w:val="00B75862"/>
    <w:pPr>
      <w:framePr w:hSpace="180" w:wrap="around" w:vAnchor="text" w:hAnchor="margin" w:y="48"/>
      <w:numPr>
        <w:numId w:val="3"/>
      </w:numPr>
      <w:spacing w:after="40"/>
      <w:ind w:left="374"/>
    </w:pPr>
  </w:style>
  <w:style w:type="character" w:customStyle="1" w:styleId="AchievementsChar">
    <w:name w:val="Achievements Char"/>
    <w:basedOn w:val="DefaultParagraphFont"/>
    <w:link w:val="Achievements"/>
    <w:rsid w:val="00046388"/>
    <w:rPr>
      <w:rFonts w:eastAsiaTheme="minorHAnsi"/>
      <w:color w:val="404040" w:themeColor="text1" w:themeTint="BF"/>
      <w:kern w:val="20"/>
    </w:rPr>
  </w:style>
  <w:style w:type="paragraph" w:styleId="Title">
    <w:name w:val="Title"/>
    <w:basedOn w:val="Normal"/>
    <w:next w:val="Normal"/>
    <w:link w:val="TitleChar"/>
    <w:uiPriority w:val="10"/>
    <w:rsid w:val="005B1932"/>
    <w:pPr>
      <w:spacing w:line="240" w:lineRule="auto"/>
      <w:contextualSpacing/>
    </w:pPr>
    <w:rPr>
      <w:rFonts w:asciiTheme="majorHAnsi" w:eastAsiaTheme="majorEastAsia" w:hAnsiTheme="majorHAnsi" w:cstheme="majorBidi"/>
      <w:color w:val="FFFFFF" w:themeColor="background1"/>
      <w:spacing w:val="12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B1932"/>
    <w:rPr>
      <w:rFonts w:asciiTheme="majorHAnsi" w:eastAsiaTheme="majorEastAsia" w:hAnsiTheme="majorHAnsi" w:cstheme="majorBidi"/>
      <w:color w:val="FFFFFF" w:themeColor="background1"/>
      <w:spacing w:val="120"/>
      <w:kern w:val="28"/>
      <w:sz w:val="52"/>
      <w:szCs w:val="56"/>
    </w:rPr>
  </w:style>
  <w:style w:type="paragraph" w:styleId="Subtitle">
    <w:name w:val="Subtitle"/>
    <w:basedOn w:val="Normal"/>
    <w:next w:val="Normal"/>
    <w:link w:val="SubtitleChar"/>
    <w:uiPriority w:val="11"/>
    <w:rsid w:val="00381FE7"/>
    <w:pPr>
      <w:numPr>
        <w:ilvl w:val="1"/>
      </w:numPr>
      <w:spacing w:after="160"/>
    </w:pPr>
    <w:rPr>
      <w:color w:val="FFFFFF" w:themeColor="background1"/>
      <w:spacing w:val="60"/>
      <w:sz w:val="18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81FE7"/>
    <w:rPr>
      <w:color w:val="FFFFFF" w:themeColor="background1"/>
      <w:spacing w:val="60"/>
      <w:sz w:val="18"/>
      <w:szCs w:val="22"/>
    </w:rPr>
  </w:style>
  <w:style w:type="paragraph" w:styleId="NormalWeb">
    <w:name w:val="Normal (Web)"/>
    <w:basedOn w:val="Normal"/>
    <w:uiPriority w:val="99"/>
    <w:unhideWhenUsed/>
    <w:rsid w:val="000904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95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04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ndrewbrennan/Library/Containers/com.microsoft.Word/Data/Library/Application%20Support/Microsoft/Office/16.0/DTS/Search/%7b04A90AC4-A22D-E943-B3D4-E2DD6EAF2E07%7dtf00610218_win32.dotx" TargetMode="External"/></Relationships>
</file>

<file path=word/theme/theme1.xml><?xml version="1.0" encoding="utf-8"?>
<a:theme xmlns:a="http://schemas.openxmlformats.org/drawingml/2006/main" name="Resume Timeless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Custom 20">
      <a:majorFont>
        <a:latin typeface="Biome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1b3c8c6-6912-4bcc-a0a6-9cd55b5c5ba4" xsi:nil="true"/>
    <MediaServiceKeyPoints xmlns="2f068728-3200-4377-a5c7-5617668118aa" xsi:nil="true"/>
    <lcf76f155ced4ddcb4097134ff3c332f xmlns="2f068728-3200-4377-a5c7-5617668118a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31DFDC5296D64CA3E03EA970FD0BD0" ma:contentTypeVersion="17" ma:contentTypeDescription="Create a new document." ma:contentTypeScope="" ma:versionID="c527b5507aab06c123880e970608fc6d">
  <xsd:schema xmlns:xsd="http://www.w3.org/2001/XMLSchema" xmlns:xs="http://www.w3.org/2001/XMLSchema" xmlns:p="http://schemas.microsoft.com/office/2006/metadata/properties" xmlns:ns2="2f068728-3200-4377-a5c7-5617668118aa" xmlns:ns3="91b3c8c6-6912-4bcc-a0a6-9cd55b5c5ba4" targetNamespace="http://schemas.microsoft.com/office/2006/metadata/properties" ma:root="true" ma:fieldsID="6752ce781fa3b6819bb7d69a168ee6a3" ns2:_="" ns3:_="">
    <xsd:import namespace="2f068728-3200-4377-a5c7-5617668118aa"/>
    <xsd:import namespace="91b3c8c6-6912-4bcc-a0a6-9cd55b5c5b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068728-3200-4377-a5c7-5617668118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3c8c6-6912-4bcc-a0a6-9cd55b5c5ba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7df6a6d-9d38-4ec7-ac08-795eccc193ca}" ma:internalName="TaxCatchAll" ma:showField="CatchAllData" ma:web="91b3c8c6-6912-4bcc-a0a6-9cd55b5c5b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2BA5BC0-5E50-40FF-A915-23D8DC6EFC4A}">
  <ds:schemaRefs>
    <ds:schemaRef ds:uri="http://schemas.microsoft.com/office/2006/metadata/properties"/>
    <ds:schemaRef ds:uri="http://schemas.microsoft.com/office/infopath/2007/PartnerControls"/>
    <ds:schemaRef ds:uri="91b3c8c6-6912-4bcc-a0a6-9cd55b5c5ba4"/>
    <ds:schemaRef ds:uri="2f068728-3200-4377-a5c7-5617668118aa"/>
  </ds:schemaRefs>
</ds:datastoreItem>
</file>

<file path=customXml/itemProps2.xml><?xml version="1.0" encoding="utf-8"?>
<ds:datastoreItem xmlns:ds="http://schemas.openxmlformats.org/officeDocument/2006/customXml" ds:itemID="{32151E60-EE09-4E7D-9866-BD72FF2D39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40B214-58F5-4326-AB95-FBBB4653121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5B84257-A74D-438A-ACF1-59A08D8276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068728-3200-4377-a5c7-5617668118aa"/>
    <ds:schemaRef ds:uri="91b3c8c6-6912-4bcc-a0a6-9cd55b5c5b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{04A90AC4-A22D-E943-B3D4-E2DD6EAF2E07}tf00610218_win32.dotx</Template>
  <TotalTime>0</TotalTime>
  <Pages>1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2024-01-29T22:07:00Z</dcterms:created>
  <dcterms:modified xsi:type="dcterms:W3CDTF">2024-02-05T05:26:00Z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0x0101009531DFDC5296D64CA3E03EA970FD0BD0</vt:lpwstr>
  </property>
</Properties>
</file>