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1B64D" w14:textId="4493B051" w:rsidR="00E3325E" w:rsidRDefault="007B2672">
      <w:pPr>
        <w:pStyle w:val="Nam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DFDCA1" wp14:editId="3F39AB10">
                <wp:simplePos x="0" y="0"/>
                <wp:positionH relativeFrom="column">
                  <wp:posOffset>-342105</wp:posOffset>
                </wp:positionH>
                <wp:positionV relativeFrom="paragraph">
                  <wp:posOffset>-541446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1B6FE678" w14:textId="77777777" w:rsidR="007B2672" w:rsidRPr="005F4592" w:rsidRDefault="007B2672" w:rsidP="007B2672">
                            <w:pPr>
                              <w:pStyle w:val="NormalWeb"/>
                              <w:shd w:val="clear" w:color="auto" w:fill="F9E0DA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DFDCA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26.95pt;margin-top:-42.65pt;width:522.65pt;height: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" fillcolor="#f9e0da [661]" strokecolor="#c0b8b0 [2414]" strokeweight=".5pt">
                <v:textbox>
                  <w:txbxContent>
                    <w:p w14:paraId="1B6FE678" w14:textId="77777777" w:rsidR="007B2672" w:rsidRPr="005F4592" w:rsidRDefault="007B2672" w:rsidP="007B2672">
                      <w:pPr>
                        <w:pStyle w:val="NormalWeb"/>
                        <w:shd w:val="clear" w:color="auto" w:fill="F9E0DA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9073B3">
        <w:t>jay taylor</w:t>
      </w:r>
    </w:p>
    <w:p w14:paraId="7CE5C799" w14:textId="3BA1DB2E" w:rsidR="009073B3" w:rsidRPr="00536997" w:rsidRDefault="009073B3">
      <w:pPr>
        <w:pStyle w:val="ContactInfo"/>
        <w:rPr>
          <w:rFonts w:cs="Times New Roman (Body CS)"/>
          <w:b/>
          <w:bCs/>
          <w:caps/>
          <w:color w:val="000000" w:themeColor="text1"/>
        </w:rPr>
      </w:pPr>
      <w:r w:rsidRPr="00536997">
        <w:rPr>
          <w:rFonts w:cs="Times New Roman (Body CS)"/>
          <w:b/>
          <w:bCs/>
          <w:caps/>
          <w:color w:val="000000" w:themeColor="text1"/>
        </w:rPr>
        <w:t>Childcare Assistant</w:t>
      </w:r>
    </w:p>
    <w:p w14:paraId="76F5DC30" w14:textId="5ECB00A5" w:rsidR="00E3325E" w:rsidRDefault="007B2672" w:rsidP="00C53E45">
      <w:pPr>
        <w:pStyle w:val="ContactInfo"/>
        <w:pBdr>
          <w:bottom w:val="single" w:sz="24" w:space="1" w:color="262626" w:themeColor="text1" w:themeTint="D9"/>
        </w:pBdr>
        <w:spacing w:after="120"/>
        <w:ind w:right="6"/>
      </w:pPr>
      <w:r>
        <w:t>XX</w:t>
      </w:r>
      <w:r w:rsidR="00C53E45" w:rsidRPr="00C53E45">
        <w:t xml:space="preserve"> </w:t>
      </w:r>
      <w:r>
        <w:t>Sample</w:t>
      </w:r>
      <w:r w:rsidR="00C53E45" w:rsidRPr="00C53E45">
        <w:t xml:space="preserve"> Avenue </w:t>
      </w:r>
      <w:r w:rsidR="00C53E45">
        <w:t xml:space="preserve">| </w:t>
      </w:r>
      <w:r w:rsidR="009073B3" w:rsidRPr="009073B3">
        <w:t xml:space="preserve">Woy Woy </w:t>
      </w:r>
      <w:r w:rsidR="00536997">
        <w:t xml:space="preserve">NSW </w:t>
      </w:r>
      <w:r w:rsidR="009073B3" w:rsidRPr="009073B3">
        <w:t>2256 | j.taylor@</w:t>
      </w:r>
      <w:r>
        <w:t>example</w:t>
      </w:r>
      <w:r w:rsidR="009073B3" w:rsidRPr="009073B3">
        <w:t xml:space="preserve">.com | </w:t>
      </w:r>
      <w:r>
        <w:t>XXXX</w:t>
      </w:r>
      <w:r w:rsidR="009073B3" w:rsidRPr="009073B3">
        <w:t xml:space="preserve"> </w:t>
      </w:r>
      <w:r>
        <w:t>XXX</w:t>
      </w:r>
      <w:r w:rsidR="009073B3" w:rsidRPr="009073B3">
        <w:t xml:space="preserve"> </w:t>
      </w:r>
      <w:proofErr w:type="spellStart"/>
      <w:r>
        <w:t>XXX</w:t>
      </w:r>
      <w:proofErr w:type="spellEnd"/>
    </w:p>
    <w:p w14:paraId="7B670506" w14:textId="77777777" w:rsidR="002D53D9" w:rsidRDefault="002D53D9" w:rsidP="002D53D9">
      <w:pPr>
        <w:spacing w:after="0"/>
      </w:pPr>
      <w:r>
        <w:t>Poppy Smith</w:t>
      </w:r>
    </w:p>
    <w:p w14:paraId="0DCDF7E3" w14:textId="4818D317" w:rsidR="002D53D9" w:rsidRDefault="002D53D9" w:rsidP="002D53D9">
      <w:pPr>
        <w:spacing w:after="0"/>
      </w:pPr>
      <w:r>
        <w:t xml:space="preserve">Poppy’s Playroom </w:t>
      </w:r>
    </w:p>
    <w:p w14:paraId="17D00B76" w14:textId="124BEFE1" w:rsidR="002D53D9" w:rsidRDefault="007B2672" w:rsidP="002D53D9">
      <w:pPr>
        <w:spacing w:after="0"/>
      </w:pPr>
      <w:r>
        <w:t>XXX</w:t>
      </w:r>
      <w:r w:rsidR="002D53D9">
        <w:t xml:space="preserve"> </w:t>
      </w:r>
      <w:r>
        <w:t>Sample</w:t>
      </w:r>
      <w:r w:rsidR="002D53D9">
        <w:t xml:space="preserve"> Street </w:t>
      </w:r>
    </w:p>
    <w:p w14:paraId="77ED95B7" w14:textId="77777777" w:rsidR="002D53D9" w:rsidRDefault="002D53D9" w:rsidP="002D53D9">
      <w:pPr>
        <w:spacing w:after="0"/>
      </w:pPr>
      <w:r>
        <w:t xml:space="preserve">Gosford NSW 2250 </w:t>
      </w:r>
    </w:p>
    <w:p w14:paraId="7BBE3E62" w14:textId="3305DC38" w:rsidR="002D53D9" w:rsidRDefault="002D53D9" w:rsidP="002D53D9">
      <w:pPr>
        <w:spacing w:before="240" w:after="240"/>
      </w:pPr>
      <w:r>
        <w:t xml:space="preserve">Dear </w:t>
      </w:r>
      <w:proofErr w:type="spellStart"/>
      <w:r>
        <w:t>Ms</w:t>
      </w:r>
      <w:proofErr w:type="spellEnd"/>
      <w:r>
        <w:t xml:space="preserve"> Smith, </w:t>
      </w:r>
    </w:p>
    <w:p w14:paraId="6F81042F" w14:textId="14D382E9" w:rsidR="002D53D9" w:rsidRDefault="007F1C04" w:rsidP="002D53D9">
      <w:r w:rsidRPr="007F1C04">
        <w:t>I hope this message finds you well.</w:t>
      </w:r>
      <w:r>
        <w:t xml:space="preserve"> </w:t>
      </w:r>
      <w:r w:rsidR="002D53D9">
        <w:t xml:space="preserve">My name is </w:t>
      </w:r>
      <w:r w:rsidR="00C53E45">
        <w:t>Jay</w:t>
      </w:r>
      <w:r w:rsidR="002D53D9">
        <w:t xml:space="preserve"> </w:t>
      </w:r>
      <w:proofErr w:type="gramStart"/>
      <w:r w:rsidR="002D53D9">
        <w:t>Taylor</w:t>
      </w:r>
      <w:proofErr w:type="gramEnd"/>
      <w:r w:rsidR="002D53D9">
        <w:t xml:space="preserve"> and I am reaching out to express my interest in the Childcare Worker position at Poppy’s Playroom. With a recent Certificate IV in Childcare and a genuine passion for fostering children's growth and development, I am eager to contribute to your dedicated team and the nurturing environment you provide. </w:t>
      </w:r>
    </w:p>
    <w:p w14:paraId="32D17D82" w14:textId="1F026A63" w:rsidR="002D53D9" w:rsidRDefault="002D53D9" w:rsidP="002D53D9">
      <w:r>
        <w:t xml:space="preserve">Throughout my experience as a childcare assistant, I've had the privilege of collaborating with passionate educators, planning engaging activities, and ensuring a safe and supportive atmosphere for children.  </w:t>
      </w:r>
    </w:p>
    <w:p w14:paraId="1635F815" w14:textId="3AB8249F" w:rsidR="002D53D9" w:rsidRDefault="002D53D9" w:rsidP="002D53D9">
      <w:r>
        <w:t xml:space="preserve">At Little Owls Early Learning Centre, I actively participated in curriculum planning, fostering creative and educational experiences tailored to individual needs. Moreover, my tenure at </w:t>
      </w:r>
      <w:proofErr w:type="spellStart"/>
      <w:r>
        <w:t>Umina</w:t>
      </w:r>
      <w:proofErr w:type="spellEnd"/>
      <w:r>
        <w:t xml:space="preserve"> Beach Community Preschool equipped me with insights into creating inclusive environments that celebrate diversity. </w:t>
      </w:r>
    </w:p>
    <w:p w14:paraId="1BB9BC63" w14:textId="2332EBF6" w:rsidR="002D53D9" w:rsidRDefault="002D53D9" w:rsidP="002D53D9">
      <w:r>
        <w:t xml:space="preserve">I </w:t>
      </w:r>
      <w:r w:rsidR="00C53E45">
        <w:t>have</w:t>
      </w:r>
      <w:r>
        <w:t xml:space="preserve"> </w:t>
      </w:r>
      <w:r w:rsidR="007F1C04">
        <w:t>honed</w:t>
      </w:r>
      <w:r>
        <w:t xml:space="preserve"> excellent communication skills, </w:t>
      </w:r>
      <w:r w:rsidR="007F1C04">
        <w:t xml:space="preserve">a </w:t>
      </w:r>
      <w:r>
        <w:t>dedicated work ethic and a firm understanding of the National Quality Framework (NQF) and Early Years Learning Framework (EYLF) through my contribution</w:t>
      </w:r>
      <w:r w:rsidR="007F1C04">
        <w:t>s</w:t>
      </w:r>
      <w:r>
        <w:t xml:space="preserve"> to classroom planning. </w:t>
      </w:r>
      <w:r w:rsidR="007F1C04">
        <w:t>I actively engage</w:t>
      </w:r>
      <w:r>
        <w:t xml:space="preserve"> in online professional development through Early Childhood Australia as part of my commitment to ongoing learning and development. </w:t>
      </w:r>
      <w:r w:rsidR="00C53E45">
        <w:t>I am very attracted to the</w:t>
      </w:r>
      <w:r>
        <w:t xml:space="preserve"> Poppy’s Playroom ethos of providing continuous training opportunities for staff. </w:t>
      </w:r>
    </w:p>
    <w:p w14:paraId="34B02F3B" w14:textId="4EF46928" w:rsidR="002D53D9" w:rsidRDefault="002D53D9" w:rsidP="002D53D9">
      <w:r>
        <w:t xml:space="preserve">Furthermore, I am dedicated to upholding the highest standards of childcare, ensuring compliance with regulations and service procedures. My adaptable nature and ability to collaborate effectively within a team setting will enable me to contribute positively to the dynamic environment at Poppy’s Playroom. </w:t>
      </w:r>
    </w:p>
    <w:p w14:paraId="2A217BCE" w14:textId="1172FD60" w:rsidR="002D53D9" w:rsidRDefault="002D53D9" w:rsidP="002D53D9">
      <w:r>
        <w:t xml:space="preserve">I am excited about the opportunity to bring my passion, dedication, and skills to Poppy’s Playroom and to contribute to the continued growth and success of your </w:t>
      </w:r>
      <w:proofErr w:type="spellStart"/>
      <w:r>
        <w:t>centre</w:t>
      </w:r>
      <w:proofErr w:type="spellEnd"/>
      <w:r>
        <w:t xml:space="preserve">.  </w:t>
      </w:r>
    </w:p>
    <w:p w14:paraId="1C8838AC" w14:textId="77777777" w:rsidR="00E56BD5" w:rsidRDefault="002D53D9" w:rsidP="002D53D9">
      <w:r>
        <w:t>I would welcome the chance to discuss how my background, qualifications, and enthusiasm align with your team's vision during an interview. I have attached my current Working with Children Check, First Aid qualification, Certificate IV qualification</w:t>
      </w:r>
      <w:r w:rsidR="00C53E45">
        <w:t xml:space="preserve"> and</w:t>
      </w:r>
      <w:r>
        <w:t xml:space="preserve"> CV for your review.</w:t>
      </w:r>
    </w:p>
    <w:p w14:paraId="544D26AE" w14:textId="58E6D7F6" w:rsidR="002D53D9" w:rsidRDefault="007F1C04" w:rsidP="002D53D9">
      <w:r>
        <w:t xml:space="preserve">Please let </w:t>
      </w:r>
      <w:r w:rsidR="00C53E45">
        <w:t>me kno</w:t>
      </w:r>
      <w:r w:rsidR="00E56BD5">
        <w:t>w</w:t>
      </w:r>
      <w:r>
        <w:t xml:space="preserve"> if</w:t>
      </w:r>
      <w:r w:rsidR="00E56BD5">
        <w:t xml:space="preserve"> you require any additional information. </w:t>
      </w:r>
      <w:r w:rsidR="002D53D9">
        <w:t xml:space="preserve">Thank you very much for your consideration and I look forward to hearing from you soon. </w:t>
      </w:r>
    </w:p>
    <w:p w14:paraId="241B79B5" w14:textId="7F5A7CDC" w:rsidR="00E56BD5" w:rsidRDefault="00C53E45">
      <w:r>
        <w:t>Regards</w:t>
      </w:r>
      <w:r w:rsidR="002D53D9">
        <w:t>,</w:t>
      </w:r>
      <w:r>
        <w:br/>
      </w:r>
      <w:r w:rsidR="002D53D9">
        <w:t>Jay Taylor</w:t>
      </w:r>
    </w:p>
    <w:sectPr w:rsidR="00E56BD5" w:rsidSect="000A3698">
      <w:headerReference w:type="default" r:id="rId11"/>
      <w:footerReference w:type="default" r:id="rId12"/>
      <w:headerReference w:type="first" r:id="rId13"/>
      <w:pgSz w:w="12240" w:h="15840" w:code="1"/>
      <w:pgMar w:top="1156" w:right="1368" w:bottom="1043" w:left="1368" w:header="72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7B978" w14:textId="77777777" w:rsidR="000A3698" w:rsidRDefault="000A3698">
      <w:r>
        <w:separator/>
      </w:r>
    </w:p>
  </w:endnote>
  <w:endnote w:type="continuationSeparator" w:id="0">
    <w:p w14:paraId="5CA09290" w14:textId="77777777" w:rsidR="000A3698" w:rsidRDefault="000A3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493AC" w14:textId="135838F1" w:rsidR="00E3325E" w:rsidRDefault="00536997" w:rsidP="00536997">
    <w:pPr>
      <w:pStyle w:val="Footer"/>
      <w:jc w:val="center"/>
    </w:pPr>
    <w:r>
      <w:t xml:space="preserve">JAY TAYLOR | 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4D953" w14:textId="77777777" w:rsidR="000A3698" w:rsidRDefault="000A3698">
      <w:r>
        <w:separator/>
      </w:r>
    </w:p>
  </w:footnote>
  <w:footnote w:type="continuationSeparator" w:id="0">
    <w:p w14:paraId="04314D87" w14:textId="77777777" w:rsidR="000A3698" w:rsidRDefault="000A36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720F5" w14:textId="77777777" w:rsidR="00E3325E" w:rsidRDefault="00000000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0BB05FE9" wp14:editId="383CFE40">
              <wp:simplePos x="876300" y="45720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3960" cy="9590400"/>
              <wp:effectExtent l="0" t="0" r="1270" b="0"/>
              <wp:wrapNone/>
              <wp:docPr id="1" name="Fram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13960" cy="9590400"/>
                      </a:xfrm>
                      <a:prstGeom prst="frame">
                        <a:avLst>
                          <a:gd name="adj1" fmla="val 2604"/>
                        </a:avLst>
                      </a:prstGeom>
                      <a:solidFill>
                        <a:schemeClr val="bg1">
                          <a:lumMod val="65000"/>
                        </a:schemeClr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A4A526" id="Frame 1" o:spid="_x0000_s1026" style="position:absolute;margin-left:0;margin-top:0;width:394.8pt;height:755.15pt;z-index:-251651072;visibility:visible;mso-wrap-style:square;mso-width-percent:941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0;mso-width-relative:page;mso-height-relative:page;v-text-anchor:middle" coordsize="5013960,95904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" path="m,l5013960,r,9590400l,9590400,,xm130564,130564r,9329272l4883396,9459836r,-9329272l130564,130564xe" fillcolor="#a5a5a5 [2092]" stroked="f" strokeweight="1pt">
              <v:stroke joinstyle="miter"/>
              <v:path arrowok="t" o:connecttype="custom" o:connectlocs="0,0;5013960,0;5013960,9590400;0,9590400;0,0;130564,130564;130564,9459836;4883396,9459836;4883396,130564;130564,130564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A134" w14:textId="77777777" w:rsidR="00E3325E" w:rsidRDefault="00000000"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5275082A" wp14:editId="204AECCD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2690" cy="7207250"/>
              <wp:effectExtent l="0" t="0" r="13970" b="18415"/>
              <wp:wrapNone/>
              <wp:docPr id="4" name="Group 4" title="Page frame with tab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12690" cy="7207250"/>
                        <a:chOff x="133350" y="0"/>
                        <a:chExt cx="7315200" cy="9601200"/>
                      </a:xfrm>
                    </wpg:grpSpPr>
                    <wps:wsp>
                      <wps:cNvPr id="5" name="Frame 5"/>
                      <wps:cNvSpPr/>
                      <wps:spPr>
                        <a:xfrm>
                          <a:off x="133350" y="0"/>
                          <a:ext cx="7315200" cy="9601200"/>
                        </a:xfrm>
                        <a:prstGeom prst="frame">
                          <a:avLst>
                            <a:gd name="adj1" fmla="val 2604"/>
                          </a:avLst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228600" y="428625"/>
                          <a:ext cx="358140" cy="802005"/>
                        </a:xfrm>
                        <a:custGeom>
                          <a:avLst/>
                          <a:gdLst>
                            <a:gd name="T0" fmla="*/ 2 w 240"/>
                            <a:gd name="T1" fmla="*/ 0 h 528"/>
                            <a:gd name="T2" fmla="*/ 169 w 240"/>
                            <a:gd name="T3" fmla="*/ 0 h 528"/>
                            <a:gd name="T4" fmla="*/ 240 w 240"/>
                            <a:gd name="T5" fmla="*/ 246 h 528"/>
                            <a:gd name="T6" fmla="*/ 169 w 240"/>
                            <a:gd name="T7" fmla="*/ 480 h 528"/>
                            <a:gd name="T8" fmla="*/ 59 w 240"/>
                            <a:gd name="T9" fmla="*/ 480 h 528"/>
                            <a:gd name="T10" fmla="*/ 59 w 240"/>
                            <a:gd name="T11" fmla="*/ 528 h 528"/>
                            <a:gd name="T12" fmla="*/ 0 w 240"/>
                            <a:gd name="T13" fmla="*/ 480 h 528"/>
                            <a:gd name="T14" fmla="*/ 2 w 240"/>
                            <a:gd name="T15" fmla="*/ 480 h 528"/>
                            <a:gd name="T16" fmla="*/ 2 w 240"/>
                            <a:gd name="T17" fmla="*/ 0 h 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40" h="528">
                              <a:moveTo>
                                <a:pt x="2" y="0"/>
                              </a:moveTo>
                              <a:lnTo>
                                <a:pt x="169" y="0"/>
                              </a:lnTo>
                              <a:lnTo>
                                <a:pt x="240" y="246"/>
                              </a:lnTo>
                              <a:lnTo>
                                <a:pt x="169" y="480"/>
                              </a:lnTo>
                              <a:lnTo>
                                <a:pt x="59" y="480"/>
                              </a:lnTo>
                              <a:lnTo>
                                <a:pt x="59" y="528"/>
                              </a:lnTo>
                              <a:lnTo>
                                <a:pt x="0" y="480"/>
                              </a:lnTo>
                              <a:lnTo>
                                <a:pt x="2" y="480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0">
                          <a:noFill/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879BA8" w14:textId="77777777" w:rsidR="00E3325E" w:rsidRDefault="00E3325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group w14:anchorId="5275082A" id="Group 4" o:spid="_x0000_s1027" alt="Title: Page frame with tab" style="position:absolute;margin-left:0;margin-top:0;width:394.7pt;height:567.5pt;z-index:-251653120;mso-width-percent:941;mso-height-percent:954;mso-position-horizontal:center;mso-position-horizontal-relative:page;mso-position-vertical:center;mso-position-vertical-relative:page;mso-width-percent:941;mso-height-percent:954" coordorigin="1333" coordsize="73152,960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">
              <v:shape id="Frame 5" o:spid="_x0000_s1028" style="position:absolute;left:1333;width:73152;height:96012;visibility:visible;mso-wrap-style:square;v-text-anchor:middle" coordsize="7315200,9601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" path="m,l7315200,r,9601200l,9601200,,xm190488,190488r,9220224l7124712,9410712r,-9220224l190488,190488xe" fillcolor="#a5a5a5 [2092]" strokecolor="#e0dcd9 [2894]" strokeweight="1pt">
                <v:stroke joinstyle="miter"/>
                <v:path arrowok="t" o:connecttype="custom" o:connectlocs="0,0;7315200,0;7315200,9601200;0,9601200;0,0;190488,190488;190488,9410712;7124712,9410712;7124712,190488;190488,190488" o:connectangles="0,0,0,0,0,0,0,0,0,0"/>
              </v:shape>
              <v:shape id="Freeform 8" o:spid="_x0000_s1029" style="position:absolute;left:2286;top:4286;width:3581;height:8020;visibility:visible;mso-wrap-style:square;v-text-anchor:top" coordsize="240,528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" adj="-11796480,,5400" path="m2,l169,r71,246l169,480r-110,l59,528,,480r2,l2,xe" fillcolor="black [3213]" stroked="f" strokeweight="0">
                <v:stroke joinstyle="round"/>
                <v:formulas/>
                <v:path arrowok="t" o:connecttype="custom" o:connectlocs="2985,0;252190,0;358140,373661;252190,729095;88043,729095;88043,802005;0,729095;2985,729095;2985,0" o:connectangles="0,0,0,0,0,0,0,0,0" textboxrect="0,0,240,528"/>
                <v:textbox>
                  <w:txbxContent>
                    <w:p w14:paraId="66879BA8" w14:textId="77777777" w:rsidR="00E3325E" w:rsidRDefault="00E3325E">
                      <w:pPr>
                        <w:jc w:val="center"/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0AC940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C72B5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A0217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181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A0C77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70F0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9AFB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20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C2BA48"/>
    <w:lvl w:ilvl="0">
      <w:start w:val="1"/>
      <w:numFmt w:val="decimal"/>
      <w:lvlText w:val="%1."/>
      <w:lvlJc w:val="left"/>
      <w:pPr>
        <w:tabs>
          <w:tab w:val="num" w:pos="216"/>
        </w:tabs>
        <w:ind w:left="216" w:hanging="216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1E24A5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F3AB2"/>
    <w:multiLevelType w:val="hybridMultilevel"/>
    <w:tmpl w:val="92C4E2C2"/>
    <w:lvl w:ilvl="0" w:tplc="C74680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366419"/>
    <w:multiLevelType w:val="hybridMultilevel"/>
    <w:tmpl w:val="AC56CE1A"/>
    <w:lvl w:ilvl="0" w:tplc="B24CB1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2B3606A"/>
    <w:multiLevelType w:val="multilevel"/>
    <w:tmpl w:val="533E03F0"/>
    <w:styleLink w:val="CurrentList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6E0064"/>
    <w:multiLevelType w:val="hybridMultilevel"/>
    <w:tmpl w:val="F12E28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AB47" w:themeColor="accent1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DC2396"/>
    <w:multiLevelType w:val="multilevel"/>
    <w:tmpl w:val="1884BEFA"/>
    <w:styleLink w:val="CurrentList1"/>
    <w:lvl w:ilvl="0">
      <w:start w:val="1"/>
      <w:numFmt w:val="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12BDF"/>
    <w:multiLevelType w:val="hybridMultilevel"/>
    <w:tmpl w:val="6C7E9D0C"/>
    <w:lvl w:ilvl="0" w:tplc="6436CB2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E0B05" w:themeColor="text2"/>
        <w:sz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454655"/>
    <w:multiLevelType w:val="hybridMultilevel"/>
    <w:tmpl w:val="7AB01E5C"/>
    <w:lvl w:ilvl="0" w:tplc="14FA4362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0F2675"/>
    <w:multiLevelType w:val="multilevel"/>
    <w:tmpl w:val="F12E2878"/>
    <w:styleLink w:val="CurrentList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AB47" w:themeColor="accent1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DAACD9"/>
    <w:multiLevelType w:val="hybridMultilevel"/>
    <w:tmpl w:val="1032BF7A"/>
    <w:lvl w:ilvl="0" w:tplc="36523B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7A46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EAB6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BED1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2E20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3BE99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96CF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0A8A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B4A1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EB212E"/>
    <w:multiLevelType w:val="multilevel"/>
    <w:tmpl w:val="6C7E9D0C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E0B05" w:themeColor="text2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2536202">
    <w:abstractNumId w:val="9"/>
  </w:num>
  <w:num w:numId="2" w16cid:durableId="1720323225">
    <w:abstractNumId w:val="15"/>
  </w:num>
  <w:num w:numId="3" w16cid:durableId="1925609674">
    <w:abstractNumId w:val="11"/>
  </w:num>
  <w:num w:numId="4" w16cid:durableId="41640984">
    <w:abstractNumId w:val="7"/>
  </w:num>
  <w:num w:numId="5" w16cid:durableId="1506437419">
    <w:abstractNumId w:val="6"/>
  </w:num>
  <w:num w:numId="6" w16cid:durableId="788277922">
    <w:abstractNumId w:val="5"/>
  </w:num>
  <w:num w:numId="7" w16cid:durableId="798768511">
    <w:abstractNumId w:val="4"/>
  </w:num>
  <w:num w:numId="8" w16cid:durableId="1325284977">
    <w:abstractNumId w:val="8"/>
  </w:num>
  <w:num w:numId="9" w16cid:durableId="26951522">
    <w:abstractNumId w:val="3"/>
  </w:num>
  <w:num w:numId="10" w16cid:durableId="1309165576">
    <w:abstractNumId w:val="2"/>
  </w:num>
  <w:num w:numId="11" w16cid:durableId="1586960058">
    <w:abstractNumId w:val="1"/>
  </w:num>
  <w:num w:numId="12" w16cid:durableId="26030696">
    <w:abstractNumId w:val="0"/>
  </w:num>
  <w:num w:numId="13" w16cid:durableId="575943354">
    <w:abstractNumId w:val="17"/>
  </w:num>
  <w:num w:numId="14" w16cid:durableId="1551113576">
    <w:abstractNumId w:val="15"/>
  </w:num>
  <w:num w:numId="15" w16cid:durableId="787549672">
    <w:abstractNumId w:val="15"/>
  </w:num>
  <w:num w:numId="16" w16cid:durableId="36709468">
    <w:abstractNumId w:val="15"/>
  </w:num>
  <w:num w:numId="17" w16cid:durableId="1670910704">
    <w:abstractNumId w:val="14"/>
  </w:num>
  <w:num w:numId="18" w16cid:durableId="550727760">
    <w:abstractNumId w:val="13"/>
  </w:num>
  <w:num w:numId="19" w16cid:durableId="389767642">
    <w:abstractNumId w:val="18"/>
  </w:num>
  <w:num w:numId="20" w16cid:durableId="1074279078">
    <w:abstractNumId w:val="16"/>
  </w:num>
  <w:num w:numId="21" w16cid:durableId="652833762">
    <w:abstractNumId w:val="20"/>
  </w:num>
  <w:num w:numId="22" w16cid:durableId="1972906447">
    <w:abstractNumId w:val="10"/>
  </w:num>
  <w:num w:numId="23" w16cid:durableId="953175675">
    <w:abstractNumId w:val="15"/>
  </w:num>
  <w:num w:numId="24" w16cid:durableId="1053122303">
    <w:abstractNumId w:val="15"/>
  </w:num>
  <w:num w:numId="25" w16cid:durableId="172765177">
    <w:abstractNumId w:val="12"/>
  </w:num>
  <w:num w:numId="26" w16cid:durableId="147139017">
    <w:abstractNumId w:val="15"/>
  </w:num>
  <w:num w:numId="27" w16cid:durableId="779955844">
    <w:abstractNumId w:val="15"/>
  </w:num>
  <w:num w:numId="28" w16cid:durableId="1063917496">
    <w:abstractNumId w:val="15"/>
  </w:num>
  <w:num w:numId="29" w16cid:durableId="1035042626">
    <w:abstractNumId w:val="19"/>
  </w:num>
  <w:num w:numId="30" w16cid:durableId="2069841769">
    <w:abstractNumId w:val="15"/>
  </w:num>
  <w:num w:numId="31" w16cid:durableId="6889349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attachedTemplate r:id="rId1"/>
  <w:defaultTabStop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3B3"/>
    <w:rsid w:val="000A3698"/>
    <w:rsid w:val="002C4706"/>
    <w:rsid w:val="002D53D9"/>
    <w:rsid w:val="004E291B"/>
    <w:rsid w:val="00536997"/>
    <w:rsid w:val="00556EF5"/>
    <w:rsid w:val="006D40C0"/>
    <w:rsid w:val="0074503A"/>
    <w:rsid w:val="007B2672"/>
    <w:rsid w:val="007E574E"/>
    <w:rsid w:val="007F1C04"/>
    <w:rsid w:val="008F70F2"/>
    <w:rsid w:val="009073B3"/>
    <w:rsid w:val="00C53E45"/>
    <w:rsid w:val="00E3325E"/>
    <w:rsid w:val="00E56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163E28"/>
  <w15:chartTrackingRefBased/>
  <w15:docId w15:val="{87EEA2C9-BE61-EE44-88EC-6C278F023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7F7F7F" w:themeColor="text1" w:themeTint="80"/>
        <w:lang w:val="en-US" w:eastAsia="ja-JP" w:bidi="ar-SA"/>
      </w:rPr>
    </w:rPrDefault>
    <w:pPrDefault>
      <w:pPr>
        <w:spacing w:after="18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24" w:space="5" w:color="262626" w:themeColor="text1" w:themeTint="D9"/>
        <w:bottom w:val="single" w:sz="8" w:space="5" w:color="7F7F7F" w:themeColor="text1" w:themeTint="80"/>
      </w:pBdr>
      <w:spacing w:before="240" w:after="160" w:line="240" w:lineRule="auto"/>
      <w:outlineLvl w:val="0"/>
    </w:pPr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Cs/>
      <w:color w:val="0E0B05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b/>
      <w:color w:val="0E0B05" w:themeColor="text2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E0B05" w:themeColor="text2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customStyle="1" w:styleId="ContactInfo">
    <w:name w:val="Contact Info"/>
    <w:basedOn w:val="Normal"/>
    <w:uiPriority w:val="2"/>
    <w:qFormat/>
    <w:pPr>
      <w:spacing w:after="540" w:line="288" w:lineRule="auto"/>
      <w:ind w:right="2880"/>
      <w:contextualSpacing/>
    </w:pPr>
    <w:rPr>
      <w:rFonts w:asciiTheme="majorHAnsi" w:hAnsiTheme="majorHAnsi"/>
      <w:sz w:val="24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pPr>
      <w:spacing w:before="120" w:line="192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540" w:line="288" w:lineRule="auto"/>
      <w:ind w:right="2880"/>
      <w:contextualSpacing/>
    </w:pPr>
    <w:rPr>
      <w:rFonts w:asciiTheme="majorHAnsi" w:eastAsiaTheme="minorEastAsia" w:hAnsiTheme="majorHAnsi"/>
      <w:spacing w:val="15"/>
      <w:sz w:val="24"/>
      <w:szCs w:val="22"/>
    </w:rPr>
  </w:style>
  <w:style w:type="paragraph" w:styleId="ListBullet">
    <w:name w:val="List Bullet"/>
    <w:basedOn w:val="Normal"/>
    <w:uiPriority w:val="9"/>
    <w:qFormat/>
    <w:pPr>
      <w:numPr>
        <w:numId w:val="2"/>
      </w:numPr>
      <w:spacing w:after="12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Cs/>
      <w:color w:val="0E0B05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E0B05" w:themeColor="text2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olor w:val="0E0B05" w:themeColor="text2"/>
      <w:sz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 w:val="0"/>
      <w:iCs/>
      <w:color w:val="262626" w:themeColor="text1" w:themeTint="D9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caps/>
      <w:smallCaps w:val="0"/>
      <w:color w:val="7F7F7F" w:themeColor="text1" w:themeTint="80"/>
      <w:spacing w:val="0"/>
      <w:u w:val="single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40" w:after="0" w:line="240" w:lineRule="auto"/>
    </w:pPr>
    <w:rPr>
      <w:color w:val="0E0B05" w:themeColor="text2"/>
      <w:sz w:val="24"/>
    </w:rPr>
  </w:style>
  <w:style w:type="character" w:customStyle="1" w:styleId="FooterChar">
    <w:name w:val="Footer Char"/>
    <w:basedOn w:val="DefaultParagraphFont"/>
    <w:link w:val="Footer"/>
    <w:uiPriority w:val="99"/>
    <w:rPr>
      <w:color w:val="0E0B05" w:themeColor="text2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asciiTheme="majorHAnsi" w:eastAsiaTheme="minorEastAsia" w:hAnsiTheme="majorHAnsi"/>
      <w:spacing w:val="15"/>
      <w:sz w:val="24"/>
      <w:szCs w:val="22"/>
    </w:rPr>
  </w:style>
  <w:style w:type="character" w:styleId="Emphasis">
    <w:name w:val="Emphasis"/>
    <w:basedOn w:val="DefaultParagraphFont"/>
    <w:uiPriority w:val="20"/>
    <w:semiHidden/>
    <w:unhideWhenUsed/>
    <w:qFormat/>
    <w:rPr>
      <w:i w:val="0"/>
      <w:iCs/>
      <w:color w:val="E3AB47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360" w:after="360"/>
    </w:pPr>
    <w:rPr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Cs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60" w:after="360"/>
    </w:pPr>
    <w:rPr>
      <w:b/>
      <w:iCs/>
      <w:color w:val="262626" w:themeColor="text1" w:themeTint="D9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Cs/>
      <w:color w:val="262626" w:themeColor="text1" w:themeTint="D9"/>
      <w:sz w:val="26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 w:val="0"/>
      <w:iCs/>
      <w:color w:val="E3AB47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 w:val="0"/>
      <w:bCs/>
      <w:caps/>
      <w:smallCaps w:val="0"/>
      <w:color w:val="262626" w:themeColor="text1" w:themeTint="D9"/>
      <w:spacing w:val="0"/>
    </w:rPr>
  </w:style>
  <w:style w:type="character" w:styleId="Strong">
    <w:name w:val="Strong"/>
    <w:basedOn w:val="DefaultParagraphFont"/>
    <w:uiPriority w:val="22"/>
    <w:unhideWhenUsed/>
    <w:qFormat/>
    <w:rPr>
      <w:b/>
      <w:bCs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40" w:after="160" w:line="240" w:lineRule="auto"/>
    </w:pPr>
    <w:rPr>
      <w:iCs/>
      <w:color w:val="262626" w:themeColor="text1" w:themeTint="D9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pPr>
      <w:ind w:left="216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AHeading">
    <w:name w:val="toa heading"/>
    <w:basedOn w:val="Normal"/>
    <w:next w:val="Normal"/>
    <w:uiPriority w:val="99"/>
    <w:semiHidden/>
    <w:unhideWhenUsed/>
    <w:pPr>
      <w:pBdr>
        <w:top w:val="single" w:sz="24" w:space="5" w:color="auto"/>
        <w:bottom w:val="single" w:sz="4" w:space="5" w:color="auto"/>
      </w:pBd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7F7F7F" w:themeColor="text1" w:themeTint="80"/>
    </w:rPr>
  </w:style>
  <w:style w:type="paragraph" w:customStyle="1" w:styleId="Name">
    <w:name w:val="Name"/>
    <w:basedOn w:val="Normal"/>
    <w:uiPriority w:val="1"/>
    <w:qFormat/>
    <w:pPr>
      <w:spacing w:line="192" w:lineRule="auto"/>
      <w:contextualSpacing/>
    </w:pPr>
    <w:rPr>
      <w:rFonts w:asciiTheme="majorHAnsi" w:hAnsiTheme="majorHAnsi"/>
      <w:b/>
      <w:caps/>
      <w:color w:val="0E0B05" w:themeColor="text2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0"/>
    <w:qFormat/>
    <w:pPr>
      <w:numPr>
        <w:numId w:val="13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720" w:after="280" w:line="240" w:lineRule="auto"/>
      <w:contextualSpacing/>
    </w:pPr>
    <w:rPr>
      <w:color w:val="0E0B05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semiHidden/>
    <w:rPr>
      <w:color w:val="0E0B05" w:themeColor="text2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spacing w:before="800" w:after="0" w:line="240" w:lineRule="auto"/>
    </w:pPr>
    <w:rPr>
      <w:color w:val="0E0B05" w:themeColor="text2"/>
      <w:sz w:val="24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color w:val="0E0B05" w:themeColor="text2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before="1080" w:after="280" w:line="240" w:lineRule="auto"/>
      <w:contextualSpacing/>
    </w:pPr>
    <w:rPr>
      <w:color w:val="0E0B05" w:themeColor="text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Pr>
      <w:color w:val="0E0B05" w:themeColor="text2"/>
    </w:rPr>
  </w:style>
  <w:style w:type="paragraph" w:customStyle="1" w:styleId="201F0996EC9DA34BBC7FB556270DA014">
    <w:name w:val="201F0996EC9DA34BBC7FB556270DA014"/>
    <w:rsid w:val="009073B3"/>
    <w:pPr>
      <w:spacing w:after="0" w:line="240" w:lineRule="auto"/>
    </w:pPr>
    <w:rPr>
      <w:rFonts w:eastAsiaTheme="minorEastAsia"/>
      <w:color w:val="auto"/>
      <w:kern w:val="2"/>
      <w:sz w:val="24"/>
      <w:szCs w:val="24"/>
      <w:lang w:val="en-AU" w:eastAsia="en-GB"/>
      <w14:ligatures w14:val="standardContextual"/>
    </w:rPr>
  </w:style>
  <w:style w:type="numbering" w:customStyle="1" w:styleId="CurrentList1">
    <w:name w:val="Current List1"/>
    <w:uiPriority w:val="99"/>
    <w:rsid w:val="009073B3"/>
    <w:pPr>
      <w:numPr>
        <w:numId w:val="17"/>
      </w:numPr>
    </w:pPr>
  </w:style>
  <w:style w:type="numbering" w:customStyle="1" w:styleId="CurrentList2">
    <w:name w:val="Current List2"/>
    <w:uiPriority w:val="99"/>
    <w:rsid w:val="009073B3"/>
    <w:pPr>
      <w:numPr>
        <w:numId w:val="19"/>
      </w:numPr>
    </w:pPr>
  </w:style>
  <w:style w:type="numbering" w:customStyle="1" w:styleId="CurrentList3">
    <w:name w:val="Current List3"/>
    <w:uiPriority w:val="99"/>
    <w:rsid w:val="009073B3"/>
    <w:pPr>
      <w:numPr>
        <w:numId w:val="21"/>
      </w:numPr>
    </w:pPr>
  </w:style>
  <w:style w:type="numbering" w:customStyle="1" w:styleId="CurrentList4">
    <w:name w:val="Current List4"/>
    <w:uiPriority w:val="99"/>
    <w:rsid w:val="007E574E"/>
    <w:pPr>
      <w:numPr>
        <w:numId w:val="25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7450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4503A"/>
    <w:pPr>
      <w:spacing w:after="0" w:line="240" w:lineRule="auto"/>
    </w:pPr>
    <w:rPr>
      <w:color w:val="auto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4503A"/>
    <w:rPr>
      <w:color w:val="auto"/>
      <w:lang w:val="en-GB" w:eastAsia="en-US"/>
    </w:rPr>
  </w:style>
  <w:style w:type="paragraph" w:styleId="NormalWeb">
    <w:name w:val="Normal (Web)"/>
    <w:basedOn w:val="Normal"/>
    <w:uiPriority w:val="99"/>
    <w:unhideWhenUsed/>
    <w:rsid w:val="007B26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5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5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0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3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43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0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0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4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2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0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6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217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6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5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16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4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8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34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5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67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ndrewbrennan/Library/Containers/com.microsoft.Word/Data/Library/Application%20Support/Microsoft/Office/16.0/DTS/en-AU%7b8A23B5C4-4B38-BE4A-9B4E-8CCFE1B2DD88%7d/%7b8CCBD904-715B-8144-9D71-295E5844F369%7dtf10002074.dotx" TargetMode="External"/></Relationship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0E0B05"/>
      </a:dk2>
      <a:lt2>
        <a:srgbClr val="F7F6F5"/>
      </a:lt2>
      <a:accent1>
        <a:srgbClr val="E3AB47"/>
      </a:accent1>
      <a:accent2>
        <a:srgbClr val="E36A48"/>
      </a:accent2>
      <a:accent3>
        <a:srgbClr val="969691"/>
      </a:accent3>
      <a:accent4>
        <a:srgbClr val="53C3C7"/>
      </a:accent4>
      <a:accent5>
        <a:srgbClr val="4FA274"/>
      </a:accent5>
      <a:accent6>
        <a:srgbClr val="846B8E"/>
      </a:accent6>
      <a:hlink>
        <a:srgbClr val="53C3C7"/>
      </a:hlink>
      <a:folHlink>
        <a:srgbClr val="846B8E"/>
      </a:folHlink>
    </a:clrScheme>
    <a:fontScheme name="Yellow Border Resume">
      <a:maj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068728-3200-4377-a5c7-5617668118aa">
      <Terms xmlns="http://schemas.microsoft.com/office/infopath/2007/PartnerControls"/>
    </lcf76f155ced4ddcb4097134ff3c332f>
    <TaxCatchAll xmlns="91b3c8c6-6912-4bcc-a0a6-9cd55b5c5b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BEA08-8FBE-4C1A-A4F8-FC145330DA8C}">
  <ds:schemaRefs>
    <ds:schemaRef ds:uri="http://schemas.microsoft.com/office/2006/metadata/properties"/>
    <ds:schemaRef ds:uri="http://schemas.microsoft.com/office/infopath/2007/PartnerControls"/>
    <ds:schemaRef ds:uri="2f068728-3200-4377-a5c7-5617668118aa"/>
    <ds:schemaRef ds:uri="91b3c8c6-6912-4bcc-a0a6-9cd55b5c5ba4"/>
  </ds:schemaRefs>
</ds:datastoreItem>
</file>

<file path=customXml/itemProps2.xml><?xml version="1.0" encoding="utf-8"?>
<ds:datastoreItem xmlns:ds="http://schemas.openxmlformats.org/officeDocument/2006/customXml" ds:itemID="{3D180D0C-28EA-4B4B-8510-ADB66258C3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21272C-F86B-476D-B726-4B8AC95412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998628-F691-48F0-A8D5-040D4D8B9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{8CCBD904-715B-8144-9D71-295E5844F369}tf10002074.dotx</Template>
  <TotalTime>21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Brennan</dc:creator>
  <cp:keywords/>
  <dc:description/>
  <cp:lastModifiedBy>Andrew Brennan</cp:lastModifiedBy>
  <cp:revision>5</cp:revision>
  <dcterms:created xsi:type="dcterms:W3CDTF">2024-01-30T05:21:00Z</dcterms:created>
  <dcterms:modified xsi:type="dcterms:W3CDTF">2024-02-05T02:49:00Z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TF10002018</vt:lpwstr>
  </property>
  <property fmtid="{D5CDD505-2E9C-101B-9397-08002B2CF9AE}" pid="3" name="ContentTypeId">
    <vt:lpwstr>0x0101009531DFDC5296D64CA3E03EA970FD0BD0</vt:lpwstr>
  </property>
</Properties>
</file>