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D54364" w14:textId="77777777" w:rsidR="00FE3150" w:rsidRPr="00C433BD" w:rsidRDefault="00BD5B4B" w:rsidP="00E731A0">
      <w:pPr>
        <w:pStyle w:val="TitleTintBox"/>
        <w:rPr>
          <w:color w:val="auto"/>
        </w:rPr>
      </w:pPr>
      <w:r w:rsidRPr="00C433BD">
        <w:rPr>
          <w:noProof/>
          <w:color w:val="auto"/>
        </w:rPr>
        <mc:AlternateContent>
          <mc:Choice Requires="wps">
            <w:drawing>
              <wp:inline distT="0" distB="0" distL="0" distR="0" wp14:anchorId="3F477D16" wp14:editId="6D502B90">
                <wp:extent cx="7559675" cy="1008000"/>
                <wp:effectExtent l="0" t="0" r="3175" b="1905"/>
                <wp:docPr id="217" name="Text Box 217" descr="Decorative backgroun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1008000"/>
                        </a:xfrm>
                        <a:prstGeom prst="rect">
                          <a:avLst/>
                        </a:prstGeom>
                        <a:solidFill>
                          <a:schemeClr val="accent2"/>
                        </a:solidFill>
                        <a:ln w="9525">
                          <a:noFill/>
                          <a:miter lim="800000"/>
                          <a:headEnd/>
                          <a:tailEnd/>
                        </a:ln>
                      </wps:spPr>
                      <wps:txbx>
                        <w:txbxContent>
                          <w:p w14:paraId="0828538A" w14:textId="62A86E17" w:rsidR="00BD5B4B" w:rsidRDefault="006857BC" w:rsidP="00D92425">
                            <w:pPr>
                              <w:pStyle w:val="DocumentType"/>
                            </w:pPr>
                            <w:r>
                              <w:t>Cabinet Proposal</w:t>
                            </w:r>
                          </w:p>
                          <w:sdt>
                            <w:sdtPr>
                              <w:alias w:val="Title"/>
                              <w:tag w:val="Title"/>
                              <w:id w:val="38103900"/>
                              <w:lock w:val="sdtLocked"/>
                              <w:placeholder>
                                <w:docPart w:val="CF45D3D4B89A447698F0E784B8F25F07"/>
                              </w:placeholder>
                              <w:showingPlcHdr/>
                              <w:dataBinding w:prefixMappings="xmlns:ns0='http://purl.org/dc/elements/1.1/' xmlns:ns1='http://schemas.openxmlformats.org/package/2006/metadata/core-properties' " w:xpath="/ns1:coreProperties[1]/ns0:title[1]" w:storeItemID="{6C3C8BC8-F283-45AE-878A-BAB7291924A1}"/>
                              <w:text/>
                            </w:sdtPr>
                            <w:sdtContent>
                              <w:p w14:paraId="45D55C3C" w14:textId="7B1358FB" w:rsidR="006857BC" w:rsidRPr="006857BC" w:rsidRDefault="00D75179" w:rsidP="006857BC">
                                <w:pPr>
                                  <w:pStyle w:val="Heading1"/>
                                </w:pPr>
                                <w:r w:rsidRPr="00D75179">
                                  <w:t>Enter a concise title that captures the subject matter of the proposal in no more than 15 words</w:t>
                                </w:r>
                              </w:p>
                            </w:sdtContent>
                          </w:sdt>
                        </w:txbxContent>
                      </wps:txbx>
                      <wps:bodyPr rot="0" vert="horz" wrap="square" lIns="540000" tIns="0" rIns="360000" bIns="0" anchor="ctr" anchorCtr="0">
                        <a:noAutofit/>
                      </wps:bodyPr>
                    </wps:wsp>
                  </a:graphicData>
                </a:graphic>
              </wp:inline>
            </w:drawing>
          </mc:Choice>
          <mc:Fallback>
            <w:pict>
              <v:shapetype w14:anchorId="3F477D16" id="_x0000_t202" coordsize="21600,21600" o:spt="202" path="m,l,21600r21600,l21600,xe">
                <v:stroke joinstyle="miter"/>
                <v:path gradientshapeok="t" o:connecttype="rect"/>
              </v:shapetype>
              <v:shape id="Text Box 217" o:spid="_x0000_s1026" type="#_x0000_t202" alt="Decorative background" style="width:595.25pt;height:79.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" fillcolor="#cbedfd [3205]" stroked="f">
                <v:textbox inset="15mm,0,10mm,0">
                  <w:txbxContent>
                    <w:p w14:paraId="0828538A" w14:textId="62A86E17" w:rsidR="00BD5B4B" w:rsidRDefault="006857BC" w:rsidP="00D92425">
                      <w:pPr>
                        <w:pStyle w:val="DocumentType"/>
                      </w:pPr>
                      <w:r>
                        <w:t>Cabinet Proposal</w:t>
                      </w:r>
                    </w:p>
                    <w:sdt>
                      <w:sdtPr>
                        <w:alias w:val="Title"/>
                        <w:tag w:val="Title"/>
                        <w:id w:val="38103900"/>
                        <w:lock w:val="sdtLocked"/>
                        <w:placeholder>
                          <w:docPart w:val="CF45D3D4B89A447698F0E784B8F25F07"/>
                        </w:placeholder>
                        <w:showingPlcHdr/>
                        <w:dataBinding w:prefixMappings="xmlns:ns0='http://purl.org/dc/elements/1.1/' xmlns:ns1='http://schemas.openxmlformats.org/package/2006/metadata/core-properties' " w:xpath="/ns1:coreProperties[1]/ns0:title[1]" w:storeItemID="{6C3C8BC8-F283-45AE-878A-BAB7291924A1}"/>
                        <w:text/>
                      </w:sdtPr>
                      <w:sdtEndPr/>
                      <w:sdtContent>
                        <w:p w14:paraId="45D55C3C" w14:textId="7B1358FB" w:rsidR="006857BC" w:rsidRPr="006857BC" w:rsidRDefault="00D75179" w:rsidP="006857BC">
                          <w:pPr>
                            <w:pStyle w:val="Heading1"/>
                          </w:pPr>
                          <w:r w:rsidRPr="00D75179">
                            <w:t>Enter a concise title that captures the subject matter of the proposal in no more than 15 words</w:t>
                          </w:r>
                        </w:p>
                      </w:sdtContent>
                    </w:sdt>
                  </w:txbxContent>
                </v:textbox>
                <w10:anchorlock/>
              </v:shape>
            </w:pict>
          </mc:Fallback>
        </mc:AlternateContent>
      </w:r>
    </w:p>
    <w:p w14:paraId="4CE0BBCF" w14:textId="77777777" w:rsidR="006857BC" w:rsidRPr="00C433BD" w:rsidRDefault="006857BC" w:rsidP="006857BC">
      <w:pPr>
        <w:pStyle w:val="Heading2"/>
        <w:rPr>
          <w:color w:val="auto"/>
        </w:rPr>
      </w:pPr>
      <w:r w:rsidRPr="00C433BD">
        <w:rPr>
          <w:color w:val="auto"/>
        </w:rPr>
        <w:t>Proposal details</w:t>
      </w:r>
    </w:p>
    <w:p w14:paraId="4A57B342" w14:textId="77777777" w:rsidR="006857BC" w:rsidRPr="00C433BD" w:rsidRDefault="006857BC" w:rsidP="006857BC">
      <w:pPr>
        <w:pStyle w:val="BodyTextwithTab"/>
        <w:rPr>
          <w:color w:val="auto"/>
        </w:rPr>
      </w:pPr>
      <w:r w:rsidRPr="00C433BD">
        <w:rPr>
          <w:rStyle w:val="Strong"/>
          <w:color w:val="auto"/>
        </w:rPr>
        <w:t>Forum</w:t>
      </w:r>
      <w:r w:rsidRPr="00C433BD">
        <w:rPr>
          <w:color w:val="auto"/>
        </w:rPr>
        <w:tab/>
      </w:r>
      <w:sdt>
        <w:sdtPr>
          <w:rPr>
            <w:color w:val="auto"/>
          </w:rPr>
          <w:id w:val="1173148606"/>
          <w:placeholder>
            <w:docPart w:val="480B47E9D9074B219DAD120CA4EDAAFC"/>
          </w:placeholder>
          <w:showingPlcHdr/>
          <w:dropDownList>
            <w:listItem w:value="Choose an item."/>
            <w:listItem w:displayText="Cabinet" w:value="Cabinet"/>
            <w:listItem w:displayText="Cabinet Committee on Expenditure Review" w:value="Cabinet Committee on Expenditure Review"/>
            <w:listItem w:displayText="Cabinet Committee on Legislation" w:value="Cabinet Committee on Legislation"/>
            <w:listItem w:displayText="Strategy Committee of Cabinet" w:value="Strategy Committee of Cabinet"/>
          </w:dropDownList>
        </w:sdtPr>
        <w:sdtContent>
          <w:r w:rsidRPr="00E17FB4">
            <w:rPr>
              <w:rStyle w:val="PlaceholderText"/>
            </w:rPr>
            <w:t>Choose an item</w:t>
          </w:r>
          <w:r w:rsidRPr="00C433BD">
            <w:rPr>
              <w:color w:val="auto"/>
            </w:rPr>
            <w:t>.</w:t>
          </w:r>
        </w:sdtContent>
      </w:sdt>
    </w:p>
    <w:p w14:paraId="2184D1C8" w14:textId="43B8E890" w:rsidR="006857BC" w:rsidRPr="00C433BD" w:rsidRDefault="006857BC" w:rsidP="006857BC">
      <w:pPr>
        <w:pStyle w:val="BodyTextwithTab"/>
        <w:rPr>
          <w:rStyle w:val="Strong"/>
          <w:b w:val="0"/>
          <w:bCs w:val="0"/>
          <w:color w:val="auto"/>
        </w:rPr>
      </w:pPr>
      <w:r w:rsidRPr="00C433BD">
        <w:rPr>
          <w:rStyle w:val="Strong"/>
          <w:color w:val="auto"/>
        </w:rPr>
        <w:t>Minister</w:t>
      </w:r>
      <w:r w:rsidRPr="00C433BD">
        <w:rPr>
          <w:rStyle w:val="Strong"/>
          <w:b w:val="0"/>
          <w:bCs w:val="0"/>
          <w:color w:val="auto"/>
        </w:rPr>
        <w:tab/>
      </w:r>
      <w:sdt>
        <w:sdtPr>
          <w:rPr>
            <w:color w:val="auto"/>
          </w:rPr>
          <w:id w:val="-679192685"/>
          <w:placeholder>
            <w:docPart w:val="634B56C5C40641CCAE8B43C641F32E3B"/>
          </w:placeholder>
          <w:temporary/>
          <w:showingPlcHdr/>
        </w:sdtPr>
        <w:sdtEndPr>
          <w:rPr>
            <w:rStyle w:val="Strong"/>
            <w:b/>
            <w:bCs/>
          </w:rPr>
        </w:sdtEndPr>
        <w:sdtContent>
          <w:r w:rsidRPr="00E17FB4">
            <w:rPr>
              <w:rStyle w:val="PlaceholderText"/>
            </w:rPr>
            <w:t xml:space="preserve">Enter the name of the sponsoring minister/s and their relevant portfolio, </w:t>
          </w:r>
          <w:r w:rsidR="00E61CA6" w:rsidRPr="00E17FB4">
            <w:rPr>
              <w:rStyle w:val="PlaceholderText"/>
            </w:rPr>
            <w:t xml:space="preserve">for example, </w:t>
          </w:r>
          <w:r w:rsidRPr="00E17FB4">
            <w:rPr>
              <w:rStyle w:val="PlaceholderText"/>
            </w:rPr>
            <w:t>‘The Hon. First name Surname, MP/MLC Minister for Portfolio' For joint proposals list the lead minister first. Write ‘Not applicable’ for departmental or agency proposals.</w:t>
          </w:r>
        </w:sdtContent>
      </w:sdt>
    </w:p>
    <w:p w14:paraId="7F70A138" w14:textId="14392E36" w:rsidR="006857BC" w:rsidRPr="00C433BD" w:rsidRDefault="00A76F2B" w:rsidP="006857BC">
      <w:pPr>
        <w:pStyle w:val="BodyTextwithTab"/>
        <w:rPr>
          <w:color w:val="auto"/>
        </w:rPr>
      </w:pPr>
      <w:r w:rsidRPr="00C433BD">
        <w:rPr>
          <w:rStyle w:val="Strong"/>
          <w:color w:val="auto"/>
        </w:rPr>
        <w:t>Agency and Department</w:t>
      </w:r>
      <w:r w:rsidR="006857BC" w:rsidRPr="00C433BD">
        <w:rPr>
          <w:rStyle w:val="Strong"/>
          <w:color w:val="auto"/>
        </w:rPr>
        <w:tab/>
      </w:r>
      <w:sdt>
        <w:sdtPr>
          <w:rPr>
            <w:color w:val="auto"/>
          </w:rPr>
          <w:id w:val="-451252376"/>
          <w:placeholder>
            <w:docPart w:val="F6B272B14F2C44BF8FDAE2567ECAFF53"/>
          </w:placeholder>
          <w:temporary/>
          <w:showingPlcHdr/>
        </w:sdtPr>
        <w:sdtEndPr>
          <w:rPr>
            <w:rStyle w:val="Strong"/>
            <w:b/>
            <w:bCs/>
          </w:rPr>
        </w:sdtEndPr>
        <w:sdtContent>
          <w:r w:rsidR="006857BC" w:rsidRPr="00CE1AFB">
            <w:rPr>
              <w:rStyle w:val="PlaceholderText"/>
            </w:rPr>
            <w:t xml:space="preserve">Enter the name of the government </w:t>
          </w:r>
          <w:r w:rsidR="00DD6192">
            <w:rPr>
              <w:rStyle w:val="PlaceholderText"/>
            </w:rPr>
            <w:t>department/</w:t>
          </w:r>
          <w:r w:rsidR="006857BC" w:rsidRPr="00CE1AFB">
            <w:rPr>
              <w:rStyle w:val="PlaceholderText"/>
            </w:rPr>
            <w:t>agency and business area the proposal originates, for example</w:t>
          </w:r>
          <w:r w:rsidR="00E61CA6" w:rsidRPr="00CE1AFB">
            <w:rPr>
              <w:rStyle w:val="PlaceholderText"/>
            </w:rPr>
            <w:t>,</w:t>
          </w:r>
          <w:r w:rsidR="006857BC" w:rsidRPr="00CE1AFB">
            <w:rPr>
              <w:rStyle w:val="PlaceholderText"/>
            </w:rPr>
            <w:t xml:space="preserve"> ‘</w:t>
          </w:r>
          <w:r w:rsidR="00DD6192">
            <w:rPr>
              <w:rStyle w:val="PlaceholderText"/>
            </w:rPr>
            <w:t>Premier’s Department’</w:t>
          </w:r>
          <w:r w:rsidR="006857BC" w:rsidRPr="00CE1AFB">
            <w:rPr>
              <w:rStyle w:val="PlaceholderText"/>
            </w:rPr>
            <w:t>.</w:t>
          </w:r>
        </w:sdtContent>
      </w:sdt>
    </w:p>
    <w:p w14:paraId="1EE5F10F" w14:textId="6A6338EB" w:rsidR="006857BC" w:rsidRPr="00C433BD" w:rsidRDefault="006857BC" w:rsidP="006857BC">
      <w:pPr>
        <w:pStyle w:val="BodyTextwithTab"/>
        <w:rPr>
          <w:color w:val="auto"/>
        </w:rPr>
      </w:pPr>
      <w:r w:rsidRPr="00C433BD">
        <w:rPr>
          <w:rStyle w:val="Strong"/>
          <w:color w:val="auto"/>
        </w:rPr>
        <w:t>Main purpose</w:t>
      </w:r>
      <w:r w:rsidRPr="00C433BD">
        <w:rPr>
          <w:rStyle w:val="Strong"/>
          <w:color w:val="auto"/>
        </w:rPr>
        <w:tab/>
      </w:r>
      <w:sdt>
        <w:sdtPr>
          <w:rPr>
            <w:color w:val="auto"/>
          </w:rPr>
          <w:id w:val="686103133"/>
          <w:placeholder>
            <w:docPart w:val="7D1614192B21473FAF79E2F99137F31C"/>
          </w:placeholder>
          <w:temporary/>
          <w:showingPlcHdr/>
        </w:sdtPr>
        <w:sdtEndPr>
          <w:rPr>
            <w:rStyle w:val="Strong"/>
            <w:b/>
            <w:bCs/>
          </w:rPr>
        </w:sdtEndPr>
        <w:sdtContent>
          <w:r w:rsidRPr="00CE1AFB">
            <w:rPr>
              <w:rStyle w:val="PlaceholderText"/>
            </w:rPr>
            <w:t>Concisely explain the main purpose of the proposal,</w:t>
          </w:r>
          <w:r w:rsidR="00A76F2B" w:rsidRPr="00CE1AFB">
            <w:rPr>
              <w:rStyle w:val="PlaceholderText"/>
            </w:rPr>
            <w:t xml:space="preserve"> what objectives will this proposal achieve, what benefits will it have for the State and the people of NSW,</w:t>
          </w:r>
          <w:r w:rsidRPr="00CE1AFB">
            <w:rPr>
              <w:rStyle w:val="PlaceholderText"/>
            </w:rPr>
            <w:t xml:space="preserve"> the reason Cabinet or Cabinet Committee consideration is required, and any other relevant information such as the sensitivity of the matter.</w:t>
          </w:r>
        </w:sdtContent>
      </w:sdt>
    </w:p>
    <w:p w14:paraId="765D8EE8" w14:textId="19DF5CDF" w:rsidR="006857BC" w:rsidRPr="00C433BD" w:rsidRDefault="006857BC" w:rsidP="006857BC">
      <w:pPr>
        <w:pStyle w:val="BodyTextwithTab"/>
        <w:rPr>
          <w:color w:val="auto"/>
        </w:rPr>
      </w:pPr>
      <w:r w:rsidRPr="00C433BD">
        <w:rPr>
          <w:rStyle w:val="Strong"/>
          <w:color w:val="auto"/>
        </w:rPr>
        <w:t>Financial impact</w:t>
      </w:r>
      <w:r w:rsidRPr="00C433BD">
        <w:rPr>
          <w:rStyle w:val="Strong"/>
          <w:color w:val="auto"/>
        </w:rPr>
        <w:tab/>
      </w:r>
      <w:sdt>
        <w:sdtPr>
          <w:rPr>
            <w:color w:val="auto"/>
          </w:rPr>
          <w:id w:val="-533348852"/>
          <w:placeholder>
            <w:docPart w:val="C388826F1DE940D6ABED8C5834E0C568"/>
          </w:placeholder>
          <w:temporary/>
          <w:showingPlcHdr/>
          <w:dropDownList>
            <w:listItem w:value="Choose an item."/>
            <w:listItem w:displayText="Yes" w:value="Yes"/>
            <w:listItem w:displayText="No" w:value="No"/>
          </w:dropDownList>
        </w:sdtPr>
        <w:sdtEndPr>
          <w:rPr>
            <w:rStyle w:val="PlaceholderText"/>
            <w:b/>
            <w:bCs/>
            <w:color w:val="808080"/>
          </w:rPr>
        </w:sdtEndPr>
        <w:sdtContent>
          <w:r w:rsidRPr="00CE1AFB">
            <w:rPr>
              <w:rStyle w:val="PlaceholderText"/>
            </w:rPr>
            <w:t>Select ‘Yes’ or ‘No’ as appropriate for the proposal.</w:t>
          </w:r>
        </w:sdtContent>
      </w:sdt>
    </w:p>
    <w:p w14:paraId="7E405EE7" w14:textId="097A8FE1" w:rsidR="006857BC" w:rsidRPr="00C433BD" w:rsidRDefault="006857BC" w:rsidP="006857BC">
      <w:pPr>
        <w:pStyle w:val="BodyTextwithTab"/>
        <w:rPr>
          <w:color w:val="auto"/>
        </w:rPr>
      </w:pPr>
      <w:r w:rsidRPr="00C433BD">
        <w:rPr>
          <w:rStyle w:val="Strong"/>
          <w:color w:val="auto"/>
        </w:rPr>
        <w:t>Legislative change</w:t>
      </w:r>
      <w:r w:rsidRPr="00C433BD">
        <w:rPr>
          <w:rStyle w:val="Strong"/>
          <w:color w:val="auto"/>
        </w:rPr>
        <w:tab/>
      </w:r>
      <w:sdt>
        <w:sdtPr>
          <w:rPr>
            <w:color w:val="auto"/>
          </w:rPr>
          <w:id w:val="1050336933"/>
          <w:placeholder>
            <w:docPart w:val="B4AF3872CFAC4FDE8D89BA14453AAB95"/>
          </w:placeholder>
          <w:temporary/>
          <w:showingPlcHdr/>
          <w:dropDownList>
            <w:listItem w:value="Choose an item."/>
            <w:listItem w:displayText="Yes" w:value="Yes"/>
            <w:listItem w:displayText="No" w:value="No"/>
          </w:dropDownList>
        </w:sdtPr>
        <w:sdtEndPr>
          <w:rPr>
            <w:rStyle w:val="Strong"/>
            <w:b/>
            <w:bCs/>
            <w:i/>
            <w:iCs/>
          </w:rPr>
        </w:sdtEndPr>
        <w:sdtContent>
          <w:r w:rsidRPr="00CE1AFB">
            <w:rPr>
              <w:rStyle w:val="PlaceholderText"/>
            </w:rPr>
            <w:t>Select ‘Yes’ or ‘No’ as appropriate for the proposal.</w:t>
          </w:r>
        </w:sdtContent>
      </w:sdt>
    </w:p>
    <w:p w14:paraId="58D61D56" w14:textId="77777777" w:rsidR="0085370B" w:rsidRPr="00C433BD" w:rsidRDefault="006857BC" w:rsidP="006857BC">
      <w:pPr>
        <w:pStyle w:val="BodyTextwithTab"/>
        <w:rPr>
          <w:rStyle w:val="Strong"/>
          <w:color w:val="auto"/>
        </w:rPr>
      </w:pPr>
      <w:r w:rsidRPr="00C433BD">
        <w:rPr>
          <w:rStyle w:val="Strong"/>
          <w:color w:val="auto"/>
        </w:rPr>
        <w:t>Priority</w:t>
      </w:r>
      <w:r w:rsidR="00B06944" w:rsidRPr="00C433BD">
        <w:rPr>
          <w:rStyle w:val="Strong"/>
          <w:color w:val="auto"/>
        </w:rPr>
        <w:t xml:space="preserve"> ra</w:t>
      </w:r>
      <w:r w:rsidR="0085370B" w:rsidRPr="00C433BD">
        <w:rPr>
          <w:rStyle w:val="Strong"/>
          <w:color w:val="auto"/>
        </w:rPr>
        <w:t>n</w:t>
      </w:r>
      <w:r w:rsidR="00B06944" w:rsidRPr="00C433BD">
        <w:rPr>
          <w:rStyle w:val="Strong"/>
          <w:color w:val="auto"/>
        </w:rPr>
        <w:t xml:space="preserve">king for </w:t>
      </w:r>
    </w:p>
    <w:p w14:paraId="0685B13E" w14:textId="00A1A644" w:rsidR="006857BC" w:rsidRPr="00C433BD" w:rsidRDefault="00B06944" w:rsidP="006857BC">
      <w:pPr>
        <w:pStyle w:val="BodyTextwithTab"/>
        <w:rPr>
          <w:color w:val="auto"/>
        </w:rPr>
      </w:pPr>
      <w:r w:rsidRPr="00C433BD">
        <w:rPr>
          <w:rStyle w:val="Strong"/>
          <w:color w:val="auto"/>
        </w:rPr>
        <w:t xml:space="preserve">legislation </w:t>
      </w:r>
      <w:r w:rsidR="006857BC" w:rsidRPr="00C433BD">
        <w:rPr>
          <w:rStyle w:val="Strong"/>
          <w:color w:val="auto"/>
        </w:rPr>
        <w:tab/>
      </w:r>
      <w:sdt>
        <w:sdtPr>
          <w:rPr>
            <w:rStyle w:val="PlaceholderText"/>
          </w:rPr>
          <w:id w:val="1041020018"/>
          <w:placeholder>
            <w:docPart w:val="1009215E43AA4139BEDE924AD9599829"/>
          </w:placeholder>
          <w:temporary/>
          <w:showingPlcHdr/>
          <w:dropDownList>
            <w:listItem w:displayText="Please select if legislative:" w:value="Please select if legislative:"/>
            <w:listItem w:displayText="AA - Legislation will be given first priority in terms of Parliamentary  drafting and scheduling of the Cabinet and Parliament agendas" w:value="AA - Legislation will be given first priority in terms of Parliamentary  drafting and scheduling of the Cabinet and Parliament agendas"/>
            <w:listItem w:displayText="A - Legislation must be passed in current or upcoming parliamentary session" w:value="A - Legislation must be passed in current or upcoming parliamentary session"/>
            <w:listItem w:displayText="B - Legislation ideally passed in current or upcoming parliamentary session" w:value="B - Legislation ideally passed in current or upcoming parliamentary session"/>
            <w:listItem w:displayText="C - Legislation should be passed in next 6–12 months" w:value="C - Legislation should be passed in next 6–12 months"/>
            <w:listItem w:displayText="Please select in non-legislative:" w:value="Please select in non-legislative:"/>
            <w:listItem w:displayText="A - Matter is time critical" w:value="A - Matter is time critical"/>
            <w:listItem w:displayText="B - Matter ideally considered in next 2 months" w:value="B - Matter ideally considered in next 2 months"/>
            <w:listItem w:displayText="C - Matter should be considered in next 6 months" w:value="C - Matter should be considered in next 6 months"/>
          </w:dropDownList>
        </w:sdtPr>
        <w:sdtEndPr>
          <w:rPr>
            <w:rStyle w:val="Strong"/>
            <w:b/>
            <w:bCs/>
            <w:i/>
            <w:iCs/>
            <w:color w:val="auto"/>
          </w:rPr>
        </w:sdtEndPr>
        <w:sdtContent>
          <w:r w:rsidR="006857BC" w:rsidRPr="00CE1AFB">
            <w:rPr>
              <w:rStyle w:val="PlaceholderText"/>
            </w:rPr>
            <w:t>Select the appropriate option for the proposal</w:t>
          </w:r>
        </w:sdtContent>
      </w:sdt>
      <w:r w:rsidR="006857BC" w:rsidRPr="00C433BD">
        <w:rPr>
          <w:rStyle w:val="Strong"/>
          <w:color w:val="auto"/>
        </w:rPr>
        <w:t xml:space="preserve"> </w:t>
      </w:r>
    </w:p>
    <w:p w14:paraId="51ED4B99" w14:textId="3A428F66" w:rsidR="006857BC" w:rsidRPr="00C433BD" w:rsidRDefault="006857BC" w:rsidP="006857BC">
      <w:pPr>
        <w:pStyle w:val="BodyTextwithTab"/>
        <w:rPr>
          <w:rStyle w:val="Strong"/>
          <w:b w:val="0"/>
          <w:bCs w:val="0"/>
          <w:color w:val="auto"/>
        </w:rPr>
      </w:pPr>
      <w:r w:rsidRPr="00C433BD">
        <w:rPr>
          <w:rStyle w:val="Strong"/>
          <w:color w:val="auto"/>
        </w:rPr>
        <w:t>Critical date</w:t>
      </w:r>
      <w:r w:rsidRPr="00C433BD">
        <w:rPr>
          <w:rStyle w:val="Strong"/>
          <w:color w:val="auto"/>
        </w:rPr>
        <w:tab/>
      </w:r>
      <w:sdt>
        <w:sdtPr>
          <w:rPr>
            <w:color w:val="auto"/>
          </w:rPr>
          <w:id w:val="2009939813"/>
          <w:placeholder>
            <w:docPart w:val="664F9E8DFDEA41C78D590DAC99E8E68A"/>
          </w:placeholder>
          <w:temporary/>
          <w:showingPlcHdr/>
        </w:sdtPr>
        <w:sdtEndPr>
          <w:rPr>
            <w:rStyle w:val="Strong"/>
            <w:b/>
            <w:bCs/>
          </w:rPr>
        </w:sdtEndPr>
        <w:sdtContent>
          <w:r w:rsidRPr="00CE1AFB">
            <w:rPr>
              <w:rStyle w:val="PlaceholderText"/>
            </w:rPr>
            <w:t>Enter the critical date a decision is required and briefly outline the reason. If there is no critical date then write ‘Not applicable’.</w:t>
          </w:r>
        </w:sdtContent>
      </w:sdt>
    </w:p>
    <w:p w14:paraId="177A0FA4" w14:textId="33996BC1" w:rsidR="006857BC" w:rsidRPr="00C433BD" w:rsidRDefault="006857BC" w:rsidP="006857BC">
      <w:pPr>
        <w:pStyle w:val="BodyTextwithTab"/>
        <w:rPr>
          <w:color w:val="auto"/>
        </w:rPr>
      </w:pPr>
      <w:r w:rsidRPr="00C433BD">
        <w:rPr>
          <w:rStyle w:val="Strong"/>
          <w:color w:val="auto"/>
        </w:rPr>
        <w:t>Preferred meeting date</w:t>
      </w:r>
      <w:r w:rsidRPr="00C433BD">
        <w:rPr>
          <w:rStyle w:val="Strong"/>
          <w:color w:val="auto"/>
        </w:rPr>
        <w:tab/>
      </w:r>
      <w:sdt>
        <w:sdtPr>
          <w:rPr>
            <w:rStyle w:val="Strong"/>
            <w:color w:val="auto"/>
          </w:rPr>
          <w:id w:val="-1128939212"/>
          <w:placeholder>
            <w:docPart w:val="DFD89822A7F3416CA50CE66393C6CBDF"/>
          </w:placeholder>
          <w:showingPlcHdr/>
          <w:date>
            <w:dateFormat w:val="d MMMM yyyy"/>
            <w:lid w:val="en-AU"/>
            <w:storeMappedDataAs w:val="dateTime"/>
            <w:calendar w:val="gregorian"/>
          </w:date>
        </w:sdtPr>
        <w:sdtContent>
          <w:r w:rsidRPr="00CE1AFB">
            <w:rPr>
              <w:rStyle w:val="PlaceholderText"/>
            </w:rPr>
            <w:t>Select the preferred forum meeting date the proposal should be scheduled for consideration.</w:t>
          </w:r>
        </w:sdtContent>
      </w:sdt>
    </w:p>
    <w:p w14:paraId="40B6BF00" w14:textId="77777777" w:rsidR="006857BC" w:rsidRPr="00C433BD" w:rsidRDefault="006857BC" w:rsidP="00E61CA6">
      <w:pPr>
        <w:pStyle w:val="Heading2"/>
        <w:rPr>
          <w:color w:val="auto"/>
        </w:rPr>
      </w:pPr>
      <w:r w:rsidRPr="00C433BD">
        <w:rPr>
          <w:rStyle w:val="Strong"/>
          <w:b w:val="0"/>
          <w:bCs w:val="0"/>
          <w:color w:val="auto"/>
        </w:rPr>
        <w:t>Strategic merit</w:t>
      </w:r>
    </w:p>
    <w:p w14:paraId="48955C7B" w14:textId="77777777" w:rsidR="006857BC" w:rsidRPr="00C433BD" w:rsidRDefault="006857BC" w:rsidP="00F62B06">
      <w:pPr>
        <w:pStyle w:val="Heading3"/>
        <w:rPr>
          <w:color w:val="auto"/>
        </w:rPr>
      </w:pPr>
      <w:r w:rsidRPr="00C433BD">
        <w:rPr>
          <w:color w:val="auto"/>
        </w:rPr>
        <w:t>Will the proposal contribute to delivery of any other Government commitment or statutory requirement?</w:t>
      </w:r>
    </w:p>
    <w:sdt>
      <w:sdtPr>
        <w:rPr>
          <w:color w:val="auto"/>
        </w:rPr>
        <w:id w:val="1731346101"/>
        <w:placeholder>
          <w:docPart w:val="D6F9BB76593C4BAFAB0864E78E9A724F"/>
        </w:placeholder>
        <w:temporary/>
        <w:showingPlcHdr/>
        <w:dropDownList>
          <w:listItem w:value="Choose an item."/>
          <w:listItem w:displayText="Yes" w:value="Yes"/>
          <w:listItem w:displayText="No" w:value="No"/>
        </w:dropDownList>
      </w:sdtPr>
      <w:sdtContent>
        <w:p w14:paraId="2509BBCB" w14:textId="20748E02" w:rsidR="006857BC" w:rsidRPr="00C433BD" w:rsidRDefault="006857BC" w:rsidP="006857BC">
          <w:pPr>
            <w:pStyle w:val="BodyText"/>
            <w:rPr>
              <w:color w:val="auto"/>
            </w:rPr>
          </w:pPr>
          <w:r w:rsidRPr="00CE1AFB">
            <w:rPr>
              <w:rStyle w:val="PlaceholderText"/>
            </w:rPr>
            <w:t>Select ‘Yes’ or ‘No’ as appropriate.</w:t>
          </w:r>
        </w:p>
      </w:sdtContent>
    </w:sdt>
    <w:sdt>
      <w:sdtPr>
        <w:rPr>
          <w:color w:val="auto"/>
        </w:rPr>
        <w:id w:val="-341395528"/>
        <w:placeholder>
          <w:docPart w:val="F5D5356F25D545439F8116CAF1EA5743"/>
        </w:placeholder>
        <w:temporary/>
        <w:showingPlcHdr/>
      </w:sdtPr>
      <w:sdtContent>
        <w:p w14:paraId="01761DD0" w14:textId="6B97B6FA" w:rsidR="006857BC" w:rsidRPr="00C433BD" w:rsidRDefault="006857BC" w:rsidP="006857BC">
          <w:pPr>
            <w:pStyle w:val="BodyText"/>
            <w:rPr>
              <w:color w:val="auto"/>
            </w:rPr>
          </w:pPr>
          <w:r w:rsidRPr="00CE1AFB">
            <w:rPr>
              <w:rStyle w:val="PlaceholderText"/>
              <w:b/>
              <w:bCs/>
            </w:rPr>
            <w:t>If ‘Yes’</w:t>
          </w:r>
          <w:r w:rsidRPr="00CE1AFB">
            <w:rPr>
              <w:rStyle w:val="PlaceholderText"/>
            </w:rPr>
            <w:t xml:space="preserve">, identify the relevant government commitment or statutory requirement. Briefly explain how the proposal will contribute to delivery of them and how this will be monitored and reported. </w:t>
          </w:r>
          <w:r w:rsidRPr="00CE1AFB">
            <w:rPr>
              <w:rStyle w:val="PlaceholderText"/>
              <w:b/>
              <w:bCs/>
            </w:rPr>
            <w:t>If ‘No’</w:t>
          </w:r>
          <w:r w:rsidRPr="00CE1AFB">
            <w:rPr>
              <w:rStyle w:val="PlaceholderText"/>
            </w:rPr>
            <w:t>, write ‘Not applicable’</w:t>
          </w:r>
          <w:r w:rsidR="00CE1AFB" w:rsidRPr="00CE1AFB">
            <w:rPr>
              <w:rStyle w:val="PlaceholderText"/>
            </w:rPr>
            <w:t>.</w:t>
          </w:r>
        </w:p>
      </w:sdtContent>
    </w:sdt>
    <w:p w14:paraId="2B62577B" w14:textId="77777777" w:rsidR="006857BC" w:rsidRPr="00C433BD" w:rsidRDefault="006857BC" w:rsidP="00E61CA6">
      <w:pPr>
        <w:pStyle w:val="Heading2"/>
        <w:rPr>
          <w:color w:val="auto"/>
        </w:rPr>
      </w:pPr>
      <w:r w:rsidRPr="00C433BD">
        <w:rPr>
          <w:color w:val="auto"/>
        </w:rPr>
        <w:t>Submission workplan</w:t>
      </w:r>
    </w:p>
    <w:p w14:paraId="76C2D5E2" w14:textId="6F8603DA" w:rsidR="006857BC" w:rsidRPr="00C433BD" w:rsidRDefault="006857BC" w:rsidP="00E61CA6">
      <w:pPr>
        <w:pStyle w:val="Heading3"/>
        <w:rPr>
          <w:color w:val="auto"/>
        </w:rPr>
      </w:pPr>
      <w:r w:rsidRPr="00C433BD">
        <w:rPr>
          <w:color w:val="auto"/>
        </w:rPr>
        <w:t>Key milestones and risk</w:t>
      </w:r>
      <w:r w:rsidR="00E61CA6" w:rsidRPr="00C433BD">
        <w:rPr>
          <w:color w:val="auto"/>
        </w:rPr>
        <w:t xml:space="preserve"> </w:t>
      </w:r>
      <w:r w:rsidRPr="00C433BD">
        <w:rPr>
          <w:color w:val="auto"/>
        </w:rPr>
        <w:t>management</w:t>
      </w:r>
    </w:p>
    <w:sdt>
      <w:sdtPr>
        <w:rPr>
          <w:color w:val="auto"/>
        </w:rPr>
        <w:id w:val="-909312672"/>
        <w:placeholder>
          <w:docPart w:val="2ED11CE2C6D344F680996A235E193214"/>
        </w:placeholder>
        <w:temporary/>
        <w:showingPlcHdr/>
      </w:sdtPr>
      <w:sdtContent>
        <w:p w14:paraId="2B944064" w14:textId="0C36B035" w:rsidR="006857BC" w:rsidRPr="00C433BD" w:rsidRDefault="006857BC" w:rsidP="006857BC">
          <w:pPr>
            <w:pStyle w:val="BodyText"/>
            <w:rPr>
              <w:color w:val="auto"/>
            </w:rPr>
          </w:pPr>
          <w:r w:rsidRPr="00CE1AFB">
            <w:rPr>
              <w:rStyle w:val="PlaceholderText"/>
            </w:rPr>
            <w:t>Briefly explain any key milestones for developing the Submission. Outline any risks that may impact on the development of the Submission and how they will be mitigated</w:t>
          </w:r>
          <w:r w:rsidR="00CE1AFB" w:rsidRPr="00CE1AFB">
            <w:rPr>
              <w:rStyle w:val="PlaceholderText"/>
            </w:rPr>
            <w:t>.</w:t>
          </w:r>
        </w:p>
      </w:sdtContent>
    </w:sdt>
    <w:p w14:paraId="7177132B" w14:textId="7F4B09F7" w:rsidR="006857BC" w:rsidRPr="00C433BD" w:rsidRDefault="00E61CA6" w:rsidP="00E61CA6">
      <w:pPr>
        <w:pStyle w:val="Heading3"/>
        <w:rPr>
          <w:color w:val="auto"/>
        </w:rPr>
      </w:pPr>
      <w:r w:rsidRPr="00C433BD">
        <w:rPr>
          <w:color w:val="auto"/>
        </w:rPr>
        <w:t>Consultation</w:t>
      </w:r>
    </w:p>
    <w:sdt>
      <w:sdtPr>
        <w:rPr>
          <w:color w:val="auto"/>
        </w:rPr>
        <w:id w:val="-2141097688"/>
        <w:placeholder>
          <w:docPart w:val="7011AFA739894ADBA67583D84A068045"/>
        </w:placeholder>
        <w:temporary/>
        <w:showingPlcHdr/>
      </w:sdtPr>
      <w:sdtContent>
        <w:p w14:paraId="00274678" w14:textId="059E8AB4" w:rsidR="006857BC" w:rsidRPr="00C433BD" w:rsidRDefault="00CE1AFB" w:rsidP="006857BC">
          <w:pPr>
            <w:pStyle w:val="BodyText"/>
            <w:rPr>
              <w:color w:val="auto"/>
            </w:rPr>
          </w:pPr>
          <w:r w:rsidRPr="005277BC">
            <w:rPr>
              <w:rStyle w:val="PlaceholderText"/>
            </w:rPr>
            <w:t>I</w:t>
          </w:r>
          <w:r w:rsidR="006857BC" w:rsidRPr="005277BC">
            <w:rPr>
              <w:rStyle w:val="PlaceholderText"/>
            </w:rPr>
            <w:t>dentify</w:t>
          </w:r>
          <w:r w:rsidR="006857BC" w:rsidRPr="00C433BD">
            <w:rPr>
              <w:color w:val="auto"/>
            </w:rPr>
            <w:t xml:space="preserve"> </w:t>
          </w:r>
          <w:r w:rsidR="006857BC" w:rsidRPr="005277BC">
            <w:rPr>
              <w:rStyle w:val="PlaceholderText"/>
            </w:rPr>
            <w:t>NSW departments and agencies and any external stakeholders that will be consulted in developing the Submission</w:t>
          </w:r>
          <w:r w:rsidR="00A76F2B" w:rsidRPr="005277BC">
            <w:rPr>
              <w:rStyle w:val="PlaceholderText"/>
            </w:rPr>
            <w:t xml:space="preserve"> and the proposed timeframes for consultation</w:t>
          </w:r>
          <w:r w:rsidR="006857BC" w:rsidRPr="005277BC">
            <w:rPr>
              <w:rStyle w:val="PlaceholderText"/>
            </w:rPr>
            <w:t>.</w:t>
          </w:r>
        </w:p>
      </w:sdtContent>
    </w:sdt>
    <w:p w14:paraId="33CA2452" w14:textId="6CD6872E" w:rsidR="00B06944" w:rsidRPr="00C433BD" w:rsidRDefault="00B06944" w:rsidP="00E61CA6">
      <w:pPr>
        <w:pStyle w:val="Heading2"/>
        <w:rPr>
          <w:color w:val="auto"/>
        </w:rPr>
      </w:pPr>
      <w:r w:rsidRPr="00C433BD">
        <w:rPr>
          <w:color w:val="auto"/>
        </w:rPr>
        <w:t xml:space="preserve">Expenditure items </w:t>
      </w:r>
    </w:p>
    <w:p w14:paraId="524E9355" w14:textId="5AE7C303" w:rsidR="00CB6E31" w:rsidRPr="00CB6E31" w:rsidRDefault="00CB6E31" w:rsidP="00CB6E31">
      <w:pPr>
        <w:pStyle w:val="BodyText"/>
      </w:pPr>
      <w:r>
        <w:t xml:space="preserve">Please note you will also be required to fill out the </w:t>
      </w:r>
      <w:r w:rsidR="00BB78E9">
        <w:t>Short Form Summary for New Measures</w:t>
      </w:r>
      <w:r w:rsidR="002F0A87">
        <w:t xml:space="preserve"> for all </w:t>
      </w:r>
      <w:r w:rsidR="00926AFB">
        <w:t>ERC proposals.</w:t>
      </w:r>
    </w:p>
    <w:p w14:paraId="4BC99CDD" w14:textId="34B18255" w:rsidR="00B06944" w:rsidRPr="00C433BD" w:rsidRDefault="00B06944" w:rsidP="007E20D5">
      <w:pPr>
        <w:pStyle w:val="Heading3"/>
        <w:rPr>
          <w:rStyle w:val="Strong"/>
          <w:b w:val="0"/>
          <w:bCs w:val="0"/>
          <w:color w:val="auto"/>
        </w:rPr>
      </w:pPr>
      <w:r w:rsidRPr="00C433BD">
        <w:rPr>
          <w:rStyle w:val="Strong"/>
          <w:b w:val="0"/>
          <w:bCs w:val="0"/>
          <w:color w:val="auto"/>
        </w:rPr>
        <w:t xml:space="preserve">Description of the measure </w:t>
      </w:r>
    </w:p>
    <w:sdt>
      <w:sdtPr>
        <w:rPr>
          <w:color w:val="auto"/>
        </w:rPr>
        <w:id w:val="55282804"/>
        <w:placeholder>
          <w:docPart w:val="434F6BF0A0C04C508FE01D5867B32CFE"/>
        </w:placeholder>
        <w:showingPlcHdr/>
      </w:sdtPr>
      <w:sdtContent>
        <w:p w14:paraId="26CF4E50" w14:textId="77777777" w:rsidR="00BA4775" w:rsidRPr="00BA4775" w:rsidRDefault="00BA4775" w:rsidP="00BA4775">
          <w:pPr>
            <w:pStyle w:val="BodyTextwithTab"/>
            <w:rPr>
              <w:rStyle w:val="PlaceholderText"/>
            </w:rPr>
          </w:pPr>
          <w:r w:rsidRPr="00BA4775">
            <w:rPr>
              <w:rStyle w:val="PlaceholderText"/>
            </w:rPr>
            <w:t>This should also be drafted as though it could be used to describe the measure in the Budget</w:t>
          </w:r>
        </w:p>
        <w:p w14:paraId="18E1C2A2" w14:textId="42187A8A" w:rsidR="00B06944" w:rsidRPr="00C433BD" w:rsidRDefault="00BA4775" w:rsidP="00BA4775">
          <w:pPr>
            <w:pStyle w:val="BodyTextwithTab"/>
            <w:rPr>
              <w:rFonts w:ascii="Public Sans" w:eastAsiaTheme="minorHAnsi" w:hAnsi="Public Sans"/>
              <w:color w:val="auto"/>
            </w:rPr>
          </w:pPr>
          <w:r w:rsidRPr="00BA4775">
            <w:rPr>
              <w:rStyle w:val="PlaceholderText"/>
            </w:rPr>
            <w:t>Papers (if approved). One to two paragraphs maximum.</w:t>
          </w:r>
        </w:p>
      </w:sdtContent>
    </w:sdt>
    <w:p w14:paraId="08F2039C" w14:textId="40F3FE63" w:rsidR="005352F5" w:rsidRDefault="005352F5" w:rsidP="007E20D5">
      <w:pPr>
        <w:pStyle w:val="Heading3"/>
        <w:rPr>
          <w:rStyle w:val="Strong"/>
          <w:b w:val="0"/>
          <w:bCs w:val="0"/>
          <w:color w:val="auto"/>
        </w:rPr>
      </w:pPr>
      <w:r w:rsidRPr="00C433BD">
        <w:rPr>
          <w:rStyle w:val="Strong"/>
          <w:b w:val="0"/>
          <w:bCs w:val="0"/>
          <w:color w:val="auto"/>
        </w:rPr>
        <w:t xml:space="preserve">Summary of business case requirements (business case requirements for proposals over $10 million) </w:t>
      </w:r>
    </w:p>
    <w:p w14:paraId="61EA37F4" w14:textId="77777777" w:rsidR="00B16D73" w:rsidRPr="00C433BD" w:rsidRDefault="00B16D73" w:rsidP="00B16D73">
      <w:pPr>
        <w:pStyle w:val="BodyTextwithTab"/>
        <w:tabs>
          <w:tab w:val="clear" w:pos="2552"/>
          <w:tab w:val="left" w:pos="142"/>
        </w:tabs>
        <w:ind w:left="0" w:firstLine="0"/>
        <w:rPr>
          <w:color w:val="auto"/>
        </w:rPr>
      </w:pPr>
      <w:r w:rsidRPr="00C433BD">
        <w:rPr>
          <w:color w:val="auto"/>
        </w:rPr>
        <w:t xml:space="preserve">This section can be used to summarise the key points in the business </w:t>
      </w:r>
      <w:proofErr w:type="gramStart"/>
      <w:r w:rsidRPr="00C433BD">
        <w:rPr>
          <w:color w:val="auto"/>
        </w:rPr>
        <w:t>case, or</w:t>
      </w:r>
      <w:proofErr w:type="gramEnd"/>
      <w:r w:rsidRPr="00C433BD">
        <w:rPr>
          <w:color w:val="auto"/>
        </w:rPr>
        <w:t xml:space="preserve"> </w:t>
      </w:r>
      <w:r w:rsidRPr="00C433BD">
        <w:rPr>
          <w:b/>
          <w:bCs/>
          <w:color w:val="auto"/>
        </w:rPr>
        <w:t>deleted if not required</w:t>
      </w:r>
      <w:r w:rsidRPr="00C433BD">
        <w:rPr>
          <w:color w:val="auto"/>
        </w:rPr>
        <w:t xml:space="preserve">. </w:t>
      </w:r>
    </w:p>
    <w:sdt>
      <w:sdtPr>
        <w:id w:val="-272169179"/>
        <w:placeholder>
          <w:docPart w:val="A91222F6A39D4EBCA535378ACCB39FD9"/>
        </w:placeholder>
        <w:showingPlcHdr/>
      </w:sdtPr>
      <w:sdtContent>
        <w:p w14:paraId="302FFE65" w14:textId="531673D7" w:rsidR="00BA4775" w:rsidRPr="00BA4775" w:rsidRDefault="00BA4775" w:rsidP="00BA4775">
          <w:pPr>
            <w:pStyle w:val="BodyTextwithTab"/>
            <w:numPr>
              <w:ilvl w:val="0"/>
              <w:numId w:val="44"/>
            </w:numPr>
            <w:rPr>
              <w:rStyle w:val="PlaceholderText"/>
              <w:color w:val="auto"/>
            </w:rPr>
          </w:pPr>
          <w:r w:rsidRPr="00BA4775">
            <w:rPr>
              <w:rStyle w:val="PlaceholderText"/>
            </w:rPr>
            <w:t>This submission has / has not met business case and assurance requirements OR This submission does not meet the materiality threshold for a full business case.</w:t>
          </w:r>
        </w:p>
        <w:p w14:paraId="7AAC432E" w14:textId="3C3F2A08" w:rsidR="00BA4775" w:rsidRPr="00BA4775" w:rsidRDefault="00BA4775" w:rsidP="00BA4775">
          <w:pPr>
            <w:pStyle w:val="BodyTextwithTab"/>
            <w:numPr>
              <w:ilvl w:val="0"/>
              <w:numId w:val="44"/>
            </w:numPr>
          </w:pPr>
          <w:r w:rsidRPr="00BA4775">
            <w:rPr>
              <w:rStyle w:val="PlaceholderText"/>
            </w:rPr>
            <w:t>Benefit Cost Ratio: x.x / unknown / not applicable because proposal is under $10 million</w:t>
          </w:r>
        </w:p>
      </w:sdtContent>
    </w:sdt>
    <w:p w14:paraId="234B1F0E" w14:textId="13F30EAA" w:rsidR="003C4B69" w:rsidRPr="00C433BD" w:rsidRDefault="003C4B69" w:rsidP="00D34C32">
      <w:pPr>
        <w:pStyle w:val="Heading3"/>
        <w:rPr>
          <w:rStyle w:val="Strong"/>
          <w:b w:val="0"/>
          <w:bCs w:val="0"/>
          <w:color w:val="auto"/>
        </w:rPr>
      </w:pPr>
      <w:r w:rsidRPr="00C433BD">
        <w:rPr>
          <w:rStyle w:val="Strong"/>
          <w:b w:val="0"/>
          <w:bCs w:val="0"/>
          <w:color w:val="auto"/>
        </w:rPr>
        <w:t>Expected benefits of proposed measure</w:t>
      </w:r>
    </w:p>
    <w:p w14:paraId="656043CE" w14:textId="2DB4EFCB" w:rsidR="00FD06A7" w:rsidRPr="00C433BD" w:rsidRDefault="00FD06A7" w:rsidP="003C4B69">
      <w:pPr>
        <w:pStyle w:val="BodyTextwithTab"/>
        <w:tabs>
          <w:tab w:val="clear" w:pos="2552"/>
        </w:tabs>
        <w:ind w:left="0" w:firstLine="0"/>
        <w:rPr>
          <w:rStyle w:val="Strong"/>
          <w:b w:val="0"/>
          <w:color w:val="auto"/>
        </w:rPr>
      </w:pPr>
      <w:r w:rsidRPr="00C433BD">
        <w:rPr>
          <w:rStyle w:val="Strong"/>
          <w:b w:val="0"/>
          <w:color w:val="auto"/>
        </w:rPr>
        <w:t>This section should outline the types of benefits the policy is likely to achieve. If the benefits can be quantified and reported back to ERC following an investment decision, please also make a brief reference here.</w:t>
      </w:r>
    </w:p>
    <w:p w14:paraId="4669483C" w14:textId="77777777" w:rsidR="002F075E" w:rsidRPr="00C433BD" w:rsidRDefault="002F075E" w:rsidP="007E20D5">
      <w:pPr>
        <w:pStyle w:val="Heading3"/>
        <w:rPr>
          <w:color w:val="auto"/>
        </w:rPr>
      </w:pPr>
      <w:r w:rsidRPr="00C433BD">
        <w:rPr>
          <w:color w:val="auto"/>
        </w:rPr>
        <w:t>Financial Impact</w:t>
      </w:r>
    </w:p>
    <w:p w14:paraId="50050448" w14:textId="77777777" w:rsidR="002F075E" w:rsidRPr="00C433BD" w:rsidRDefault="002F075E" w:rsidP="004B34A7">
      <w:pPr>
        <w:pStyle w:val="Heading3"/>
        <w:rPr>
          <w:color w:val="auto"/>
        </w:rPr>
      </w:pPr>
      <w:r w:rsidRPr="00C433BD">
        <w:rPr>
          <w:color w:val="auto"/>
        </w:rPr>
        <w:t xml:space="preserve">CFO review  </w:t>
      </w:r>
    </w:p>
    <w:p w14:paraId="6B8219DE" w14:textId="571283C3" w:rsidR="002F075E" w:rsidRPr="00C433BD" w:rsidRDefault="002F075E" w:rsidP="00541876">
      <w:pPr>
        <w:pStyle w:val="BodyTextwithTab"/>
        <w:tabs>
          <w:tab w:val="clear" w:pos="2552"/>
        </w:tabs>
        <w:ind w:left="0" w:firstLine="0"/>
        <w:rPr>
          <w:bCs/>
          <w:iCs/>
          <w:color w:val="auto"/>
        </w:rPr>
      </w:pPr>
      <w:r w:rsidRPr="00C433BD">
        <w:rPr>
          <w:bCs/>
          <w:iCs/>
          <w:color w:val="auto"/>
        </w:rPr>
        <w:t xml:space="preserve">The Agency Chief Financial Officer </w:t>
      </w:r>
      <w:sdt>
        <w:sdtPr>
          <w:rPr>
            <w:b/>
            <w:bCs/>
            <w:color w:val="auto"/>
          </w:rPr>
          <w:alias w:val="Yes"/>
          <w:tag w:val="Yes"/>
          <w:id w:val="1992206058"/>
          <w:placeholder>
            <w:docPart w:val="5814880582CF43E1AD1CFF449550FD03"/>
          </w:placeholder>
          <w:showingPlcHdr/>
          <w:dropDownList>
            <w:listItem w:value="Choose an item."/>
            <w:listItem w:displayText="has" w:value="has"/>
            <w:listItem w:displayText="has not" w:value="has not"/>
          </w:dropDownList>
        </w:sdtPr>
        <w:sdtContent>
          <w:r w:rsidR="001521F6" w:rsidRPr="00DD749F">
            <w:rPr>
              <w:rStyle w:val="PlaceholderText"/>
            </w:rPr>
            <w:t>Choose an item</w:t>
          </w:r>
        </w:sdtContent>
      </w:sdt>
      <w:r w:rsidRPr="00C433BD">
        <w:rPr>
          <w:bCs/>
          <w:iCs/>
          <w:color w:val="auto"/>
        </w:rPr>
        <w:t xml:space="preserve"> reviewed the following costing profile to ensure it minimises the risk of:</w:t>
      </w:r>
    </w:p>
    <w:p w14:paraId="79274012" w14:textId="77777777" w:rsidR="002F075E" w:rsidRPr="00C433BD" w:rsidRDefault="002F075E" w:rsidP="002F075E">
      <w:pPr>
        <w:pStyle w:val="BodyTextwithTab"/>
        <w:numPr>
          <w:ilvl w:val="0"/>
          <w:numId w:val="40"/>
        </w:numPr>
        <w:rPr>
          <w:bCs/>
          <w:iCs/>
          <w:color w:val="auto"/>
        </w:rPr>
      </w:pPr>
      <w:r w:rsidRPr="00C433BD">
        <w:rPr>
          <w:bCs/>
          <w:iCs/>
          <w:color w:val="auto"/>
        </w:rPr>
        <w:t xml:space="preserve">cost over-run </w:t>
      </w:r>
    </w:p>
    <w:p w14:paraId="71D1FE6D" w14:textId="77777777" w:rsidR="002F075E" w:rsidRPr="00C433BD" w:rsidRDefault="002F075E" w:rsidP="002F075E">
      <w:pPr>
        <w:pStyle w:val="BodyTextwithTab"/>
        <w:numPr>
          <w:ilvl w:val="0"/>
          <w:numId w:val="40"/>
        </w:numPr>
        <w:rPr>
          <w:bCs/>
          <w:iCs/>
          <w:color w:val="auto"/>
        </w:rPr>
      </w:pPr>
      <w:r w:rsidRPr="00C433BD">
        <w:rPr>
          <w:bCs/>
          <w:iCs/>
          <w:color w:val="auto"/>
        </w:rPr>
        <w:t>timing slippage.</w:t>
      </w:r>
    </w:p>
    <w:p w14:paraId="451598BB" w14:textId="77777777" w:rsidR="00A00987" w:rsidRPr="00C433BD" w:rsidRDefault="00A00987" w:rsidP="004B34A7">
      <w:pPr>
        <w:pStyle w:val="Heading3"/>
        <w:rPr>
          <w:color w:val="auto"/>
        </w:rPr>
      </w:pPr>
      <w:r w:rsidRPr="00C433BD">
        <w:rPr>
          <w:color w:val="auto"/>
        </w:rPr>
        <w:lastRenderedPageBreak/>
        <w:t xml:space="preserve">Options analysis – summary </w:t>
      </w:r>
    </w:p>
    <w:p w14:paraId="68911F7D" w14:textId="77777777" w:rsidR="00A00987" w:rsidRPr="00C433BD" w:rsidRDefault="00A00987" w:rsidP="00A00987">
      <w:pPr>
        <w:pStyle w:val="Tabletext"/>
        <w:ind w:hanging="142"/>
        <w:rPr>
          <w:rFonts w:ascii="Public Sans" w:hAnsi="Public Sans"/>
          <w:b/>
          <w:sz w:val="22"/>
          <w:szCs w:val="22"/>
        </w:rPr>
      </w:pPr>
    </w:p>
    <w:tbl>
      <w:tblPr>
        <w:tblStyle w:val="TableGrid"/>
        <w:tblW w:w="10207" w:type="dxa"/>
        <w:tblBorders>
          <w:top w:val="none" w:sz="0" w:space="0" w:color="auto"/>
          <w:left w:val="none" w:sz="0" w:space="0" w:color="auto"/>
          <w:bottom w:val="none" w:sz="0" w:space="0" w:color="auto"/>
          <w:right w:val="none" w:sz="0" w:space="0" w:color="auto"/>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410"/>
        <w:gridCol w:w="3215"/>
        <w:gridCol w:w="661"/>
        <w:gridCol w:w="2921"/>
      </w:tblGrid>
      <w:tr w:rsidR="00C433BD" w:rsidRPr="00C433BD" w14:paraId="48DD4AD3" w14:textId="77777777" w:rsidTr="009C6050">
        <w:tc>
          <w:tcPr>
            <w:tcW w:w="3410" w:type="dxa"/>
            <w:shd w:val="clear" w:color="auto" w:fill="C6D9F1"/>
          </w:tcPr>
          <w:p w14:paraId="2271EB48" w14:textId="77777777" w:rsidR="00A00987" w:rsidRPr="00C433BD" w:rsidRDefault="00A00987" w:rsidP="009F2296">
            <w:pPr>
              <w:pStyle w:val="BodyTextwithTab"/>
              <w:rPr>
                <w:b/>
                <w:bCs/>
                <w:color w:val="auto"/>
              </w:rPr>
            </w:pPr>
            <w:r w:rsidRPr="00C433BD">
              <w:rPr>
                <w:b/>
                <w:bCs/>
                <w:color w:val="auto"/>
              </w:rPr>
              <w:t>Policy option</w:t>
            </w:r>
          </w:p>
        </w:tc>
        <w:tc>
          <w:tcPr>
            <w:tcW w:w="3215" w:type="dxa"/>
            <w:shd w:val="clear" w:color="auto" w:fill="C6D9F1"/>
          </w:tcPr>
          <w:p w14:paraId="075C0014" w14:textId="246E24E5" w:rsidR="00A00987" w:rsidRPr="00C433BD" w:rsidRDefault="000B16A3" w:rsidP="009F2296">
            <w:pPr>
              <w:pStyle w:val="BodyTextwithTab"/>
              <w:rPr>
                <w:b/>
                <w:bCs/>
                <w:color w:val="auto"/>
              </w:rPr>
            </w:pPr>
            <w:r w:rsidRPr="00C433BD">
              <w:rPr>
                <w:b/>
                <w:bCs/>
                <w:color w:val="auto"/>
              </w:rPr>
              <w:t>5-year</w:t>
            </w:r>
            <w:r w:rsidR="00A00987" w:rsidRPr="00C433BD">
              <w:rPr>
                <w:b/>
                <w:bCs/>
                <w:color w:val="auto"/>
              </w:rPr>
              <w:t xml:space="preserve"> cost </w:t>
            </w:r>
          </w:p>
        </w:tc>
        <w:tc>
          <w:tcPr>
            <w:tcW w:w="661" w:type="dxa"/>
            <w:shd w:val="clear" w:color="auto" w:fill="C6D9F1"/>
          </w:tcPr>
          <w:p w14:paraId="6F7BA75A" w14:textId="77777777" w:rsidR="00A00987" w:rsidRPr="00C433BD" w:rsidRDefault="00A00987" w:rsidP="009F2296">
            <w:pPr>
              <w:pStyle w:val="BodyTextwithTab"/>
              <w:rPr>
                <w:b/>
                <w:bCs/>
                <w:color w:val="auto"/>
              </w:rPr>
            </w:pPr>
            <w:r w:rsidRPr="00C433BD">
              <w:rPr>
                <w:b/>
                <w:bCs/>
                <w:color w:val="auto"/>
              </w:rPr>
              <w:t>BCR</w:t>
            </w:r>
          </w:p>
        </w:tc>
        <w:tc>
          <w:tcPr>
            <w:tcW w:w="2921" w:type="dxa"/>
            <w:shd w:val="clear" w:color="auto" w:fill="C6D9F1"/>
          </w:tcPr>
          <w:p w14:paraId="75D0085A" w14:textId="77777777" w:rsidR="00A00987" w:rsidRPr="00C433BD" w:rsidRDefault="00A00987" w:rsidP="009F2296">
            <w:pPr>
              <w:pStyle w:val="BodyTextwithTab"/>
              <w:rPr>
                <w:b/>
                <w:bCs/>
                <w:color w:val="auto"/>
              </w:rPr>
            </w:pPr>
            <w:r w:rsidRPr="00C433BD">
              <w:rPr>
                <w:b/>
                <w:bCs/>
                <w:color w:val="auto"/>
              </w:rPr>
              <w:t>Why not preferred</w:t>
            </w:r>
          </w:p>
        </w:tc>
      </w:tr>
      <w:tr w:rsidR="00C433BD" w:rsidRPr="00C433BD" w14:paraId="5AE9FDA4" w14:textId="77777777" w:rsidTr="009C6050">
        <w:tc>
          <w:tcPr>
            <w:tcW w:w="3410" w:type="dxa"/>
            <w:shd w:val="clear" w:color="auto" w:fill="auto"/>
          </w:tcPr>
          <w:p w14:paraId="6C8C4A4E" w14:textId="77777777" w:rsidR="00A00987" w:rsidRPr="00C433BD" w:rsidRDefault="00A00987">
            <w:pPr>
              <w:rPr>
                <w:rFonts w:asciiTheme="minorHAnsi" w:hAnsiTheme="minorHAnsi" w:cs="Arial"/>
                <w:b/>
                <w:iCs/>
                <w:color w:val="auto"/>
                <w:sz w:val="22"/>
                <w:szCs w:val="22"/>
              </w:rPr>
            </w:pPr>
            <w:r w:rsidRPr="00C433BD">
              <w:rPr>
                <w:rFonts w:asciiTheme="minorHAnsi" w:hAnsiTheme="minorHAnsi" w:cs="Arial"/>
                <w:b/>
                <w:iCs/>
                <w:color w:val="auto"/>
                <w:szCs w:val="22"/>
              </w:rPr>
              <w:t>Base case - do nothing</w:t>
            </w:r>
          </w:p>
        </w:tc>
        <w:tc>
          <w:tcPr>
            <w:tcW w:w="3215" w:type="dxa"/>
            <w:shd w:val="clear" w:color="auto" w:fill="auto"/>
          </w:tcPr>
          <w:p w14:paraId="5D0B8161" w14:textId="77777777" w:rsidR="00A00987" w:rsidRPr="00C433BD" w:rsidRDefault="00A00987">
            <w:pPr>
              <w:rPr>
                <w:rFonts w:asciiTheme="minorHAnsi" w:hAnsiTheme="minorHAnsi" w:cs="Arial"/>
                <w:color w:val="auto"/>
                <w:sz w:val="22"/>
                <w:szCs w:val="22"/>
              </w:rPr>
            </w:pPr>
            <w:r w:rsidRPr="00C433BD">
              <w:rPr>
                <w:rFonts w:asciiTheme="minorHAnsi" w:hAnsiTheme="minorHAnsi" w:cs="Arial"/>
                <w:color w:val="auto"/>
                <w:szCs w:val="22"/>
              </w:rPr>
              <w:t>N/A</w:t>
            </w:r>
          </w:p>
        </w:tc>
        <w:tc>
          <w:tcPr>
            <w:tcW w:w="661" w:type="dxa"/>
          </w:tcPr>
          <w:p w14:paraId="1D6F4793"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Cs/>
                <w:iCs/>
                <w:color w:val="auto"/>
                <w:szCs w:val="22"/>
              </w:rPr>
              <w:t>N/A</w:t>
            </w:r>
          </w:p>
        </w:tc>
        <w:tc>
          <w:tcPr>
            <w:tcW w:w="2921" w:type="dxa"/>
            <w:shd w:val="clear" w:color="auto" w:fill="auto"/>
          </w:tcPr>
          <w:p w14:paraId="51198401"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Cs/>
                <w:iCs/>
                <w:color w:val="auto"/>
                <w:szCs w:val="22"/>
              </w:rPr>
              <w:t xml:space="preserve">Insert short rationale  </w:t>
            </w:r>
          </w:p>
        </w:tc>
      </w:tr>
      <w:tr w:rsidR="00C433BD" w:rsidRPr="00C433BD" w14:paraId="3E480264" w14:textId="77777777" w:rsidTr="009C6050">
        <w:tc>
          <w:tcPr>
            <w:tcW w:w="3410" w:type="dxa"/>
            <w:shd w:val="clear" w:color="auto" w:fill="auto"/>
          </w:tcPr>
          <w:p w14:paraId="5DB47044"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
                <w:iCs/>
                <w:color w:val="auto"/>
                <w:szCs w:val="22"/>
              </w:rPr>
              <w:t>Recommended policy</w:t>
            </w:r>
          </w:p>
          <w:p w14:paraId="6E43CBEC" w14:textId="77777777" w:rsidR="00A00987" w:rsidRPr="00C433BD" w:rsidRDefault="00A00987">
            <w:pPr>
              <w:rPr>
                <w:rFonts w:asciiTheme="minorHAnsi" w:hAnsiTheme="minorHAnsi" w:cs="Arial"/>
                <w:b/>
                <w:color w:val="auto"/>
                <w:sz w:val="22"/>
                <w:szCs w:val="22"/>
              </w:rPr>
            </w:pPr>
            <w:r w:rsidRPr="00C433BD">
              <w:rPr>
                <w:rFonts w:asciiTheme="minorHAnsi" w:hAnsiTheme="minorHAnsi" w:cs="Arial"/>
                <w:bCs/>
                <w:iCs/>
                <w:color w:val="auto"/>
                <w:szCs w:val="22"/>
              </w:rPr>
              <w:t>Short description</w:t>
            </w:r>
          </w:p>
        </w:tc>
        <w:tc>
          <w:tcPr>
            <w:tcW w:w="3215" w:type="dxa"/>
            <w:shd w:val="clear" w:color="auto" w:fill="auto"/>
          </w:tcPr>
          <w:p w14:paraId="39F31A2A" w14:textId="77777777" w:rsidR="00A00987" w:rsidRPr="00C433BD" w:rsidRDefault="00A00987">
            <w:pPr>
              <w:rPr>
                <w:rFonts w:asciiTheme="minorHAnsi" w:hAnsiTheme="minorHAnsi" w:cs="Arial"/>
                <w:color w:val="auto"/>
                <w:sz w:val="22"/>
                <w:szCs w:val="22"/>
              </w:rPr>
            </w:pPr>
            <w:r w:rsidRPr="00C433BD">
              <w:rPr>
                <w:rFonts w:asciiTheme="minorHAnsi" w:hAnsiTheme="minorHAnsi" w:cs="Arial"/>
                <w:color w:val="auto"/>
                <w:szCs w:val="22"/>
              </w:rPr>
              <w:t>$</w:t>
            </w:r>
            <w:proofErr w:type="spellStart"/>
            <w:r w:rsidRPr="00C433BD">
              <w:rPr>
                <w:rFonts w:asciiTheme="minorHAnsi" w:hAnsiTheme="minorHAnsi" w:cs="Arial"/>
                <w:color w:val="auto"/>
                <w:szCs w:val="22"/>
              </w:rPr>
              <w:t>x.x</w:t>
            </w:r>
            <w:proofErr w:type="spellEnd"/>
            <w:r w:rsidRPr="00C433BD">
              <w:rPr>
                <w:rFonts w:asciiTheme="minorHAnsi" w:hAnsiTheme="minorHAnsi" w:cs="Arial"/>
                <w:color w:val="auto"/>
                <w:szCs w:val="22"/>
              </w:rPr>
              <w:t xml:space="preserve"> m recurrent</w:t>
            </w:r>
          </w:p>
          <w:p w14:paraId="3E3F99CB" w14:textId="77777777" w:rsidR="00A00987" w:rsidRPr="00C433BD" w:rsidRDefault="00A00987">
            <w:pPr>
              <w:rPr>
                <w:rFonts w:asciiTheme="minorHAnsi" w:hAnsiTheme="minorHAnsi" w:cs="Arial"/>
                <w:color w:val="auto"/>
                <w:sz w:val="22"/>
                <w:szCs w:val="22"/>
              </w:rPr>
            </w:pPr>
            <w:r w:rsidRPr="00C433BD">
              <w:rPr>
                <w:rFonts w:asciiTheme="minorHAnsi" w:hAnsiTheme="minorHAnsi" w:cs="Arial"/>
                <w:color w:val="auto"/>
                <w:szCs w:val="22"/>
              </w:rPr>
              <w:t>$</w:t>
            </w:r>
            <w:proofErr w:type="spellStart"/>
            <w:r w:rsidRPr="00C433BD">
              <w:rPr>
                <w:rFonts w:asciiTheme="minorHAnsi" w:hAnsiTheme="minorHAnsi" w:cs="Arial"/>
                <w:color w:val="auto"/>
                <w:szCs w:val="22"/>
              </w:rPr>
              <w:t>x.x</w:t>
            </w:r>
            <w:proofErr w:type="spellEnd"/>
            <w:r w:rsidRPr="00C433BD">
              <w:rPr>
                <w:rFonts w:asciiTheme="minorHAnsi" w:hAnsiTheme="minorHAnsi" w:cs="Arial"/>
                <w:color w:val="auto"/>
                <w:szCs w:val="22"/>
              </w:rPr>
              <w:t xml:space="preserve"> m capital exp.</w:t>
            </w:r>
          </w:p>
        </w:tc>
        <w:tc>
          <w:tcPr>
            <w:tcW w:w="661" w:type="dxa"/>
          </w:tcPr>
          <w:p w14:paraId="28FBE71A" w14:textId="77777777" w:rsidR="00A00987" w:rsidRPr="00C433BD" w:rsidRDefault="00A00987">
            <w:pPr>
              <w:rPr>
                <w:rFonts w:asciiTheme="minorHAnsi" w:hAnsiTheme="minorHAnsi" w:cs="Arial"/>
                <w:bCs/>
                <w:iCs/>
                <w:color w:val="auto"/>
                <w:sz w:val="22"/>
                <w:szCs w:val="22"/>
              </w:rPr>
            </w:pPr>
            <w:proofErr w:type="spellStart"/>
            <w:r w:rsidRPr="00C433BD">
              <w:rPr>
                <w:rFonts w:asciiTheme="minorHAnsi" w:hAnsiTheme="minorHAnsi" w:cs="Arial"/>
                <w:bCs/>
                <w:iCs/>
                <w:color w:val="auto"/>
                <w:szCs w:val="22"/>
              </w:rPr>
              <w:t>x.x</w:t>
            </w:r>
            <w:proofErr w:type="spellEnd"/>
          </w:p>
          <w:p w14:paraId="62DD8891"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Cs/>
                <w:iCs/>
                <w:color w:val="auto"/>
                <w:szCs w:val="22"/>
              </w:rPr>
              <w:t>N/A</w:t>
            </w:r>
          </w:p>
        </w:tc>
        <w:tc>
          <w:tcPr>
            <w:tcW w:w="2921" w:type="dxa"/>
            <w:shd w:val="clear" w:color="auto" w:fill="auto"/>
          </w:tcPr>
          <w:p w14:paraId="67CCFE63" w14:textId="77777777" w:rsidR="00A00987" w:rsidRPr="00C433BD" w:rsidRDefault="00A00987">
            <w:pPr>
              <w:pStyle w:val="Coremessagetext"/>
              <w:spacing w:before="0" w:after="0" w:line="276" w:lineRule="auto"/>
              <w:rPr>
                <w:rFonts w:asciiTheme="minorHAnsi" w:hAnsiTheme="minorHAnsi" w:cs="Arial"/>
                <w:sz w:val="22"/>
                <w:szCs w:val="22"/>
              </w:rPr>
            </w:pPr>
          </w:p>
        </w:tc>
      </w:tr>
      <w:tr w:rsidR="00C433BD" w:rsidRPr="00C433BD" w14:paraId="7CAD3BEB" w14:textId="77777777" w:rsidTr="009C6050">
        <w:tc>
          <w:tcPr>
            <w:tcW w:w="3410" w:type="dxa"/>
            <w:shd w:val="clear" w:color="auto" w:fill="auto"/>
          </w:tcPr>
          <w:p w14:paraId="6B909BC7"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
                <w:iCs/>
                <w:color w:val="auto"/>
                <w:szCs w:val="22"/>
              </w:rPr>
              <w:t>Policy name</w:t>
            </w:r>
          </w:p>
          <w:p w14:paraId="25B51F40" w14:textId="77777777" w:rsidR="00A00987" w:rsidRPr="00C433BD" w:rsidRDefault="00A00987">
            <w:pPr>
              <w:rPr>
                <w:rFonts w:asciiTheme="minorHAnsi" w:hAnsiTheme="minorHAnsi" w:cs="Arial"/>
                <w:b/>
                <w:color w:val="auto"/>
                <w:sz w:val="22"/>
                <w:szCs w:val="22"/>
              </w:rPr>
            </w:pPr>
            <w:r w:rsidRPr="00C433BD">
              <w:rPr>
                <w:rFonts w:asciiTheme="minorHAnsi" w:hAnsiTheme="minorHAnsi" w:cs="Arial"/>
                <w:bCs/>
                <w:iCs/>
                <w:color w:val="auto"/>
                <w:szCs w:val="22"/>
              </w:rPr>
              <w:t>Short description of alternative 1</w:t>
            </w:r>
          </w:p>
        </w:tc>
        <w:tc>
          <w:tcPr>
            <w:tcW w:w="3215" w:type="dxa"/>
            <w:shd w:val="clear" w:color="auto" w:fill="auto"/>
          </w:tcPr>
          <w:p w14:paraId="307C9AC4" w14:textId="77777777" w:rsidR="00A00987" w:rsidRPr="00C433BD" w:rsidRDefault="00A00987">
            <w:pPr>
              <w:rPr>
                <w:rFonts w:asciiTheme="minorHAnsi" w:hAnsiTheme="minorHAnsi" w:cs="Arial"/>
                <w:color w:val="auto"/>
                <w:sz w:val="22"/>
                <w:szCs w:val="22"/>
              </w:rPr>
            </w:pPr>
            <w:r w:rsidRPr="00C433BD">
              <w:rPr>
                <w:rFonts w:asciiTheme="minorHAnsi" w:hAnsiTheme="minorHAnsi" w:cs="Arial"/>
                <w:color w:val="auto"/>
                <w:szCs w:val="22"/>
              </w:rPr>
              <w:t>$</w:t>
            </w:r>
            <w:proofErr w:type="spellStart"/>
            <w:r w:rsidRPr="00C433BD">
              <w:rPr>
                <w:rFonts w:asciiTheme="minorHAnsi" w:hAnsiTheme="minorHAnsi" w:cs="Arial"/>
                <w:color w:val="auto"/>
                <w:szCs w:val="22"/>
              </w:rPr>
              <w:t>x.x</w:t>
            </w:r>
            <w:proofErr w:type="spellEnd"/>
            <w:r w:rsidRPr="00C433BD">
              <w:rPr>
                <w:rFonts w:asciiTheme="minorHAnsi" w:hAnsiTheme="minorHAnsi" w:cs="Arial"/>
                <w:color w:val="auto"/>
                <w:szCs w:val="22"/>
              </w:rPr>
              <w:t xml:space="preserve"> m recurrent</w:t>
            </w:r>
          </w:p>
          <w:p w14:paraId="374A13BE" w14:textId="77777777" w:rsidR="00A00987" w:rsidRPr="00C433BD" w:rsidRDefault="00A00987">
            <w:pPr>
              <w:rPr>
                <w:rFonts w:asciiTheme="minorHAnsi" w:hAnsiTheme="minorHAnsi" w:cs="Arial"/>
                <w:bCs/>
                <w:color w:val="auto"/>
                <w:sz w:val="22"/>
                <w:szCs w:val="22"/>
              </w:rPr>
            </w:pPr>
            <w:r w:rsidRPr="00C433BD">
              <w:rPr>
                <w:rFonts w:asciiTheme="minorHAnsi" w:hAnsiTheme="minorHAnsi" w:cs="Arial"/>
                <w:color w:val="auto"/>
                <w:szCs w:val="22"/>
              </w:rPr>
              <w:t>$</w:t>
            </w:r>
            <w:proofErr w:type="spellStart"/>
            <w:r w:rsidRPr="00C433BD">
              <w:rPr>
                <w:rFonts w:asciiTheme="minorHAnsi" w:hAnsiTheme="minorHAnsi" w:cs="Arial"/>
                <w:color w:val="auto"/>
                <w:szCs w:val="22"/>
              </w:rPr>
              <w:t>x.x</w:t>
            </w:r>
            <w:proofErr w:type="spellEnd"/>
            <w:r w:rsidRPr="00C433BD">
              <w:rPr>
                <w:rFonts w:asciiTheme="minorHAnsi" w:hAnsiTheme="minorHAnsi" w:cs="Arial"/>
                <w:color w:val="auto"/>
                <w:szCs w:val="22"/>
              </w:rPr>
              <w:t xml:space="preserve"> m capital exp.</w:t>
            </w:r>
          </w:p>
        </w:tc>
        <w:tc>
          <w:tcPr>
            <w:tcW w:w="661" w:type="dxa"/>
          </w:tcPr>
          <w:p w14:paraId="2FE41EE4" w14:textId="77777777" w:rsidR="00A00987" w:rsidRPr="00C433BD" w:rsidRDefault="00A00987">
            <w:pPr>
              <w:rPr>
                <w:rFonts w:asciiTheme="minorHAnsi" w:hAnsiTheme="minorHAnsi" w:cs="Arial"/>
                <w:bCs/>
                <w:iCs/>
                <w:color w:val="auto"/>
                <w:sz w:val="22"/>
                <w:szCs w:val="22"/>
              </w:rPr>
            </w:pPr>
            <w:proofErr w:type="spellStart"/>
            <w:r w:rsidRPr="00C433BD">
              <w:rPr>
                <w:rFonts w:asciiTheme="minorHAnsi" w:hAnsiTheme="minorHAnsi" w:cs="Arial"/>
                <w:bCs/>
                <w:iCs/>
                <w:color w:val="auto"/>
                <w:szCs w:val="22"/>
              </w:rPr>
              <w:t>x.x</w:t>
            </w:r>
            <w:proofErr w:type="spellEnd"/>
          </w:p>
          <w:p w14:paraId="5D81D383" w14:textId="77777777" w:rsidR="00A00987" w:rsidRPr="00C433BD" w:rsidRDefault="00A00987">
            <w:pPr>
              <w:rPr>
                <w:rFonts w:asciiTheme="minorHAnsi" w:hAnsiTheme="minorHAnsi" w:cs="Arial"/>
                <w:bCs/>
                <w:color w:val="auto"/>
                <w:sz w:val="22"/>
                <w:szCs w:val="22"/>
              </w:rPr>
            </w:pPr>
            <w:r w:rsidRPr="00C433BD">
              <w:rPr>
                <w:rFonts w:asciiTheme="minorHAnsi" w:hAnsiTheme="minorHAnsi" w:cs="Arial"/>
                <w:bCs/>
                <w:color w:val="auto"/>
                <w:szCs w:val="22"/>
              </w:rPr>
              <w:t>N/A</w:t>
            </w:r>
          </w:p>
        </w:tc>
        <w:tc>
          <w:tcPr>
            <w:tcW w:w="2921" w:type="dxa"/>
            <w:shd w:val="clear" w:color="auto" w:fill="auto"/>
          </w:tcPr>
          <w:p w14:paraId="589C3BC1" w14:textId="77777777" w:rsidR="00A00987" w:rsidRPr="00C433BD" w:rsidRDefault="00A00987">
            <w:pPr>
              <w:rPr>
                <w:rFonts w:asciiTheme="minorHAnsi" w:hAnsiTheme="minorHAnsi" w:cs="Arial"/>
                <w:bCs/>
                <w:color w:val="auto"/>
                <w:sz w:val="22"/>
                <w:szCs w:val="22"/>
              </w:rPr>
            </w:pPr>
            <w:r w:rsidRPr="00C433BD">
              <w:rPr>
                <w:rFonts w:asciiTheme="minorHAnsi" w:hAnsiTheme="minorHAnsi" w:cs="Arial"/>
                <w:bCs/>
                <w:iCs/>
                <w:color w:val="auto"/>
                <w:szCs w:val="22"/>
              </w:rPr>
              <w:t xml:space="preserve">Insert short rationale </w:t>
            </w:r>
          </w:p>
        </w:tc>
      </w:tr>
      <w:tr w:rsidR="004B34A7" w:rsidRPr="00C433BD" w14:paraId="5290DBF8" w14:textId="77777777" w:rsidTr="009C6050">
        <w:tc>
          <w:tcPr>
            <w:tcW w:w="3410" w:type="dxa"/>
            <w:shd w:val="clear" w:color="auto" w:fill="auto"/>
          </w:tcPr>
          <w:p w14:paraId="1CE09A4A"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
                <w:iCs/>
                <w:color w:val="auto"/>
                <w:szCs w:val="22"/>
              </w:rPr>
              <w:t>Policy name</w:t>
            </w:r>
          </w:p>
          <w:p w14:paraId="6F8BBC5B" w14:textId="77777777" w:rsidR="00A00987" w:rsidRPr="00C433BD" w:rsidRDefault="00A00987">
            <w:pPr>
              <w:rPr>
                <w:rFonts w:asciiTheme="minorHAnsi" w:hAnsiTheme="minorHAnsi" w:cs="Arial"/>
                <w:b/>
                <w:iCs/>
                <w:color w:val="auto"/>
                <w:sz w:val="22"/>
                <w:szCs w:val="22"/>
              </w:rPr>
            </w:pPr>
            <w:r w:rsidRPr="00C433BD">
              <w:rPr>
                <w:rFonts w:asciiTheme="minorHAnsi" w:hAnsiTheme="minorHAnsi" w:cs="Arial"/>
                <w:bCs/>
                <w:iCs/>
                <w:color w:val="auto"/>
                <w:szCs w:val="22"/>
              </w:rPr>
              <w:t>Short description of alternative 2</w:t>
            </w:r>
          </w:p>
        </w:tc>
        <w:tc>
          <w:tcPr>
            <w:tcW w:w="3215" w:type="dxa"/>
            <w:shd w:val="clear" w:color="auto" w:fill="auto"/>
          </w:tcPr>
          <w:p w14:paraId="5EC5E718" w14:textId="77777777" w:rsidR="00A00987" w:rsidRPr="00C433BD" w:rsidRDefault="00A00987">
            <w:pPr>
              <w:rPr>
                <w:rFonts w:asciiTheme="minorHAnsi" w:hAnsiTheme="minorHAnsi" w:cs="Arial"/>
                <w:color w:val="auto"/>
                <w:sz w:val="22"/>
                <w:szCs w:val="22"/>
              </w:rPr>
            </w:pPr>
            <w:r w:rsidRPr="00C433BD">
              <w:rPr>
                <w:rFonts w:asciiTheme="minorHAnsi" w:hAnsiTheme="minorHAnsi" w:cs="Arial"/>
                <w:color w:val="auto"/>
                <w:szCs w:val="22"/>
              </w:rPr>
              <w:t>$</w:t>
            </w:r>
            <w:proofErr w:type="spellStart"/>
            <w:r w:rsidRPr="00C433BD">
              <w:rPr>
                <w:rFonts w:asciiTheme="minorHAnsi" w:hAnsiTheme="minorHAnsi" w:cs="Arial"/>
                <w:color w:val="auto"/>
                <w:szCs w:val="22"/>
              </w:rPr>
              <w:t>x.x</w:t>
            </w:r>
            <w:proofErr w:type="spellEnd"/>
            <w:r w:rsidRPr="00C433BD">
              <w:rPr>
                <w:rFonts w:asciiTheme="minorHAnsi" w:hAnsiTheme="minorHAnsi" w:cs="Arial"/>
                <w:color w:val="auto"/>
                <w:szCs w:val="22"/>
              </w:rPr>
              <w:t xml:space="preserve"> m recurrent</w:t>
            </w:r>
          </w:p>
          <w:p w14:paraId="693F5D42" w14:textId="77777777" w:rsidR="00A00987" w:rsidRPr="00C433BD" w:rsidRDefault="00A00987">
            <w:pPr>
              <w:rPr>
                <w:rFonts w:asciiTheme="minorHAnsi" w:hAnsiTheme="minorHAnsi" w:cs="Arial"/>
                <w:color w:val="auto"/>
                <w:sz w:val="22"/>
                <w:szCs w:val="22"/>
              </w:rPr>
            </w:pPr>
            <w:r w:rsidRPr="00C433BD">
              <w:rPr>
                <w:rFonts w:asciiTheme="minorHAnsi" w:hAnsiTheme="minorHAnsi" w:cs="Arial"/>
                <w:color w:val="auto"/>
                <w:szCs w:val="22"/>
              </w:rPr>
              <w:t>$</w:t>
            </w:r>
            <w:proofErr w:type="spellStart"/>
            <w:r w:rsidRPr="00C433BD">
              <w:rPr>
                <w:rFonts w:asciiTheme="minorHAnsi" w:hAnsiTheme="minorHAnsi" w:cs="Arial"/>
                <w:color w:val="auto"/>
                <w:szCs w:val="22"/>
              </w:rPr>
              <w:t>x.x</w:t>
            </w:r>
            <w:proofErr w:type="spellEnd"/>
            <w:r w:rsidRPr="00C433BD">
              <w:rPr>
                <w:rFonts w:asciiTheme="minorHAnsi" w:hAnsiTheme="minorHAnsi" w:cs="Arial"/>
                <w:color w:val="auto"/>
                <w:szCs w:val="22"/>
              </w:rPr>
              <w:t xml:space="preserve"> m capital exp.</w:t>
            </w:r>
          </w:p>
        </w:tc>
        <w:tc>
          <w:tcPr>
            <w:tcW w:w="661" w:type="dxa"/>
          </w:tcPr>
          <w:p w14:paraId="3EE98924" w14:textId="77777777" w:rsidR="00A00987" w:rsidRPr="00C433BD" w:rsidRDefault="00A00987">
            <w:pPr>
              <w:rPr>
                <w:rFonts w:asciiTheme="minorHAnsi" w:hAnsiTheme="minorHAnsi" w:cs="Arial"/>
                <w:bCs/>
                <w:iCs/>
                <w:color w:val="auto"/>
                <w:sz w:val="22"/>
                <w:szCs w:val="22"/>
              </w:rPr>
            </w:pPr>
            <w:proofErr w:type="spellStart"/>
            <w:r w:rsidRPr="00C433BD">
              <w:rPr>
                <w:rFonts w:asciiTheme="minorHAnsi" w:hAnsiTheme="minorHAnsi" w:cs="Arial"/>
                <w:bCs/>
                <w:iCs/>
                <w:color w:val="auto"/>
                <w:szCs w:val="22"/>
              </w:rPr>
              <w:t>x.x</w:t>
            </w:r>
            <w:proofErr w:type="spellEnd"/>
          </w:p>
          <w:p w14:paraId="203EED97"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Cs/>
                <w:iCs/>
                <w:color w:val="auto"/>
                <w:szCs w:val="22"/>
              </w:rPr>
              <w:t>N/A</w:t>
            </w:r>
          </w:p>
        </w:tc>
        <w:tc>
          <w:tcPr>
            <w:tcW w:w="2921" w:type="dxa"/>
            <w:shd w:val="clear" w:color="auto" w:fill="auto"/>
          </w:tcPr>
          <w:p w14:paraId="292D8695" w14:textId="77777777" w:rsidR="00A00987" w:rsidRPr="00C433BD" w:rsidRDefault="00A00987">
            <w:pPr>
              <w:rPr>
                <w:rFonts w:asciiTheme="minorHAnsi" w:hAnsiTheme="minorHAnsi" w:cs="Arial"/>
                <w:bCs/>
                <w:iCs/>
                <w:color w:val="auto"/>
                <w:sz w:val="22"/>
                <w:szCs w:val="22"/>
              </w:rPr>
            </w:pPr>
            <w:r w:rsidRPr="00C433BD">
              <w:rPr>
                <w:rFonts w:asciiTheme="minorHAnsi" w:hAnsiTheme="minorHAnsi" w:cs="Arial"/>
                <w:bCs/>
                <w:iCs/>
                <w:color w:val="auto"/>
                <w:szCs w:val="22"/>
              </w:rPr>
              <w:t xml:space="preserve">Insert short rationale </w:t>
            </w:r>
          </w:p>
        </w:tc>
      </w:tr>
    </w:tbl>
    <w:p w14:paraId="094EF93E" w14:textId="77777777" w:rsidR="00541876" w:rsidRPr="00C433BD" w:rsidRDefault="00541876" w:rsidP="00541876">
      <w:pPr>
        <w:pStyle w:val="BodyTextwithTab"/>
        <w:rPr>
          <w:bCs/>
          <w:iCs/>
          <w:color w:val="auto"/>
        </w:rPr>
      </w:pPr>
    </w:p>
    <w:p w14:paraId="201AA099" w14:textId="77777777" w:rsidR="002F075E" w:rsidRPr="00C433BD" w:rsidRDefault="002F075E" w:rsidP="004B34A7">
      <w:pPr>
        <w:pStyle w:val="Heading3"/>
        <w:rPr>
          <w:color w:val="auto"/>
        </w:rPr>
      </w:pPr>
      <w:r w:rsidRPr="00C433BD">
        <w:rPr>
          <w:color w:val="auto"/>
        </w:rPr>
        <w:t>Treasury costing assessment</w:t>
      </w:r>
    </w:p>
    <w:p w14:paraId="388FD0F1" w14:textId="77777777" w:rsidR="002F075E" w:rsidRPr="00C433BD" w:rsidRDefault="002F075E" w:rsidP="002F075E">
      <w:pPr>
        <w:pStyle w:val="BodyTextwithTab"/>
        <w:rPr>
          <w:bCs/>
          <w:color w:val="auto"/>
        </w:rPr>
      </w:pPr>
      <w:r w:rsidRPr="00C433BD">
        <w:rPr>
          <w:bCs/>
          <w:color w:val="auto"/>
        </w:rPr>
        <w:t xml:space="preserve">The costing </w:t>
      </w:r>
      <w:sdt>
        <w:sdtPr>
          <w:rPr>
            <w:b/>
            <w:bCs/>
            <w:color w:val="auto"/>
          </w:rPr>
          <w:alias w:val="Yes"/>
          <w:tag w:val="Yes"/>
          <w:id w:val="1306117784"/>
          <w:placeholder>
            <w:docPart w:val="AE3D34A09DEB48A8865CDF55A6982CB3"/>
          </w:placeholder>
          <w:showingPlcHdr/>
          <w:dropDownList>
            <w:listItem w:value="Choose an item."/>
            <w:listItem w:displayText="has" w:value="has"/>
            <w:listItem w:displayText="has not" w:value="has not"/>
          </w:dropDownList>
        </w:sdtPr>
        <w:sdtContent>
          <w:r w:rsidRPr="00E17FB4">
            <w:rPr>
              <w:rStyle w:val="PlaceholderText"/>
            </w:rPr>
            <w:t>Choose an item</w:t>
          </w:r>
        </w:sdtContent>
      </w:sdt>
      <w:r w:rsidRPr="00C433BD">
        <w:rPr>
          <w:bCs/>
          <w:color w:val="auto"/>
        </w:rPr>
        <w:t xml:space="preserve"> been agreed by NSW Treasury. </w:t>
      </w:r>
    </w:p>
    <w:p w14:paraId="004F92B5" w14:textId="77777777" w:rsidR="002F075E" w:rsidRPr="00C433BD" w:rsidRDefault="002F075E" w:rsidP="002F075E">
      <w:pPr>
        <w:pStyle w:val="BodyTextwithTab"/>
        <w:rPr>
          <w:bCs/>
          <w:color w:val="auto"/>
        </w:rPr>
      </w:pPr>
    </w:p>
    <w:tbl>
      <w:tblPr>
        <w:tblW w:w="10207" w:type="dxa"/>
        <w:tblLayout w:type="fixed"/>
        <w:tblLook w:val="04A0" w:firstRow="1" w:lastRow="0" w:firstColumn="1" w:lastColumn="0" w:noHBand="0" w:noVBand="1"/>
      </w:tblPr>
      <w:tblGrid>
        <w:gridCol w:w="2411"/>
        <w:gridCol w:w="1017"/>
        <w:gridCol w:w="684"/>
        <w:gridCol w:w="709"/>
        <w:gridCol w:w="566"/>
        <w:gridCol w:w="709"/>
        <w:gridCol w:w="709"/>
        <w:gridCol w:w="1134"/>
        <w:gridCol w:w="1134"/>
        <w:gridCol w:w="1134"/>
      </w:tblGrid>
      <w:tr w:rsidR="00C433BD" w:rsidRPr="00C433BD" w14:paraId="69EEB76F" w14:textId="77777777" w:rsidTr="009C6050">
        <w:trPr>
          <w:trHeight w:val="714"/>
        </w:trPr>
        <w:tc>
          <w:tcPr>
            <w:tcW w:w="2411" w:type="dxa"/>
            <w:tcBorders>
              <w:top w:val="single" w:sz="4" w:space="0" w:color="auto"/>
              <w:left w:val="nil"/>
              <w:bottom w:val="single" w:sz="8" w:space="0" w:color="auto"/>
              <w:right w:val="nil"/>
            </w:tcBorders>
            <w:shd w:val="clear" w:color="auto" w:fill="C6D9F1"/>
          </w:tcPr>
          <w:p w14:paraId="61771676" w14:textId="40FC514F" w:rsidR="00FF2E33" w:rsidRPr="00C433BD" w:rsidRDefault="00FF2E33" w:rsidP="0094494F">
            <w:pPr>
              <w:pStyle w:val="BodyText"/>
              <w:spacing w:before="0" w:after="0"/>
              <w:rPr>
                <w:b/>
                <w:bCs/>
                <w:color w:val="auto"/>
              </w:rPr>
            </w:pPr>
            <w:r w:rsidRPr="00C433BD">
              <w:rPr>
                <w:b/>
                <w:bCs/>
                <w:color w:val="auto"/>
              </w:rPr>
              <w:t>Impact ($m)</w:t>
            </w:r>
          </w:p>
        </w:tc>
        <w:tc>
          <w:tcPr>
            <w:tcW w:w="1701" w:type="dxa"/>
            <w:gridSpan w:val="2"/>
            <w:tcBorders>
              <w:top w:val="single" w:sz="4" w:space="0" w:color="auto"/>
              <w:left w:val="nil"/>
              <w:bottom w:val="single" w:sz="8" w:space="0" w:color="auto"/>
              <w:right w:val="nil"/>
            </w:tcBorders>
            <w:shd w:val="clear" w:color="auto" w:fill="C6D9F1"/>
          </w:tcPr>
          <w:p w14:paraId="30A58582" w14:textId="146A53E8" w:rsidR="00FF2E33" w:rsidRPr="00C433BD" w:rsidRDefault="00FF2E33" w:rsidP="0094494F">
            <w:pPr>
              <w:pStyle w:val="BodyText"/>
              <w:tabs>
                <w:tab w:val="clear" w:pos="357"/>
                <w:tab w:val="clear" w:pos="714"/>
                <w:tab w:val="clear" w:pos="2552"/>
              </w:tabs>
              <w:spacing w:before="0" w:after="0"/>
              <w:ind w:left="741"/>
              <w:rPr>
                <w:b/>
                <w:bCs/>
                <w:color w:val="auto"/>
              </w:rPr>
            </w:pPr>
            <w:r w:rsidRPr="00C433BD">
              <w:rPr>
                <w:b/>
                <w:bCs/>
                <w:color w:val="auto"/>
              </w:rPr>
              <w:t>22-23</w:t>
            </w:r>
          </w:p>
        </w:tc>
        <w:tc>
          <w:tcPr>
            <w:tcW w:w="709" w:type="dxa"/>
            <w:tcBorders>
              <w:top w:val="single" w:sz="4" w:space="0" w:color="auto"/>
              <w:left w:val="nil"/>
              <w:bottom w:val="single" w:sz="8" w:space="0" w:color="auto"/>
              <w:right w:val="nil"/>
            </w:tcBorders>
            <w:shd w:val="clear" w:color="auto" w:fill="C6D9F1"/>
          </w:tcPr>
          <w:p w14:paraId="58FFA17E" w14:textId="0B463F16" w:rsidR="00FF2E33" w:rsidRPr="00C433BD" w:rsidRDefault="00FF2E33" w:rsidP="0094494F">
            <w:pPr>
              <w:pStyle w:val="BodyText"/>
              <w:spacing w:before="0" w:after="0"/>
              <w:rPr>
                <w:b/>
                <w:bCs/>
                <w:color w:val="auto"/>
              </w:rPr>
            </w:pPr>
            <w:r w:rsidRPr="00C433BD">
              <w:rPr>
                <w:b/>
                <w:bCs/>
                <w:color w:val="auto"/>
              </w:rPr>
              <w:t>23</w:t>
            </w:r>
            <w:r w:rsidR="00FA2EED" w:rsidRPr="00C433BD">
              <w:rPr>
                <w:b/>
                <w:bCs/>
                <w:color w:val="auto"/>
              </w:rPr>
              <w:t>-</w:t>
            </w:r>
            <w:r w:rsidR="009A7F04" w:rsidRPr="00C433BD">
              <w:rPr>
                <w:b/>
                <w:bCs/>
                <w:color w:val="auto"/>
              </w:rPr>
              <w:t>24</w:t>
            </w:r>
          </w:p>
        </w:tc>
        <w:tc>
          <w:tcPr>
            <w:tcW w:w="566" w:type="dxa"/>
            <w:tcBorders>
              <w:top w:val="single" w:sz="4" w:space="0" w:color="auto"/>
              <w:left w:val="nil"/>
              <w:bottom w:val="single" w:sz="8" w:space="0" w:color="auto"/>
              <w:right w:val="nil"/>
            </w:tcBorders>
            <w:shd w:val="clear" w:color="auto" w:fill="C6D9F1"/>
          </w:tcPr>
          <w:p w14:paraId="61E353BC" w14:textId="55855CD7" w:rsidR="00FF2E33" w:rsidRPr="00C433BD" w:rsidRDefault="00FA2EED" w:rsidP="0094494F">
            <w:pPr>
              <w:pStyle w:val="BodyText"/>
              <w:spacing w:before="0" w:after="0"/>
              <w:rPr>
                <w:b/>
                <w:bCs/>
                <w:color w:val="auto"/>
              </w:rPr>
            </w:pPr>
            <w:r w:rsidRPr="00C433BD">
              <w:rPr>
                <w:b/>
                <w:bCs/>
                <w:color w:val="auto"/>
              </w:rPr>
              <w:t>24-25</w:t>
            </w:r>
          </w:p>
        </w:tc>
        <w:tc>
          <w:tcPr>
            <w:tcW w:w="709" w:type="dxa"/>
            <w:tcBorders>
              <w:top w:val="single" w:sz="4" w:space="0" w:color="auto"/>
              <w:left w:val="nil"/>
              <w:bottom w:val="single" w:sz="8" w:space="0" w:color="auto"/>
              <w:right w:val="nil"/>
            </w:tcBorders>
            <w:shd w:val="clear" w:color="auto" w:fill="C6D9F1"/>
          </w:tcPr>
          <w:p w14:paraId="691041E4" w14:textId="05539FB6" w:rsidR="00FF2E33" w:rsidRPr="00C433BD" w:rsidRDefault="00FA2EED" w:rsidP="0094494F">
            <w:pPr>
              <w:pStyle w:val="BodyText"/>
              <w:spacing w:before="0" w:after="0"/>
              <w:rPr>
                <w:b/>
                <w:bCs/>
                <w:color w:val="auto"/>
              </w:rPr>
            </w:pPr>
            <w:r w:rsidRPr="00C433BD">
              <w:rPr>
                <w:b/>
                <w:bCs/>
                <w:color w:val="auto"/>
              </w:rPr>
              <w:t>25-</w:t>
            </w:r>
            <w:r w:rsidR="009A7F04" w:rsidRPr="00C433BD">
              <w:rPr>
                <w:b/>
                <w:bCs/>
                <w:color w:val="auto"/>
              </w:rPr>
              <w:t>26</w:t>
            </w:r>
          </w:p>
        </w:tc>
        <w:tc>
          <w:tcPr>
            <w:tcW w:w="709" w:type="dxa"/>
            <w:tcBorders>
              <w:top w:val="single" w:sz="4" w:space="0" w:color="auto"/>
              <w:left w:val="nil"/>
              <w:bottom w:val="single" w:sz="8" w:space="0" w:color="auto"/>
              <w:right w:val="nil"/>
            </w:tcBorders>
            <w:shd w:val="clear" w:color="auto" w:fill="C6D9F1"/>
          </w:tcPr>
          <w:p w14:paraId="2FBCA591" w14:textId="7556319E" w:rsidR="00FF2E33" w:rsidRPr="00C433BD" w:rsidRDefault="00FA2EED" w:rsidP="0094494F">
            <w:pPr>
              <w:pStyle w:val="BodyText"/>
              <w:spacing w:before="0" w:after="0"/>
              <w:rPr>
                <w:b/>
                <w:bCs/>
                <w:color w:val="auto"/>
              </w:rPr>
            </w:pPr>
            <w:r w:rsidRPr="00C433BD">
              <w:rPr>
                <w:b/>
                <w:bCs/>
                <w:color w:val="auto"/>
              </w:rPr>
              <w:t>26-</w:t>
            </w:r>
            <w:r w:rsidR="009A7F04" w:rsidRPr="00C433BD">
              <w:rPr>
                <w:b/>
                <w:bCs/>
                <w:color w:val="auto"/>
              </w:rPr>
              <w:t>27</w:t>
            </w:r>
          </w:p>
        </w:tc>
        <w:tc>
          <w:tcPr>
            <w:tcW w:w="1134" w:type="dxa"/>
            <w:tcBorders>
              <w:top w:val="single" w:sz="4" w:space="0" w:color="auto"/>
              <w:left w:val="nil"/>
              <w:bottom w:val="single" w:sz="8" w:space="0" w:color="auto"/>
              <w:right w:val="nil"/>
            </w:tcBorders>
            <w:shd w:val="clear" w:color="auto" w:fill="C6D9F1"/>
          </w:tcPr>
          <w:p w14:paraId="73286811" w14:textId="2EB21CBC" w:rsidR="00FF2E33" w:rsidRPr="00C433BD" w:rsidRDefault="00FA2EED" w:rsidP="0094494F">
            <w:pPr>
              <w:pStyle w:val="BodyText"/>
              <w:spacing w:before="0" w:after="0"/>
              <w:rPr>
                <w:b/>
                <w:bCs/>
                <w:color w:val="auto"/>
              </w:rPr>
            </w:pPr>
            <w:r w:rsidRPr="00C433BD">
              <w:rPr>
                <w:b/>
                <w:bCs/>
                <w:color w:val="auto"/>
              </w:rPr>
              <w:t>5</w:t>
            </w:r>
            <w:r w:rsidR="0053100A" w:rsidRPr="00C433BD">
              <w:rPr>
                <w:b/>
                <w:bCs/>
                <w:color w:val="auto"/>
              </w:rPr>
              <w:t xml:space="preserve"> year</w:t>
            </w:r>
            <w:r w:rsidR="00DF6328" w:rsidRPr="00C433BD">
              <w:rPr>
                <w:b/>
                <w:bCs/>
                <w:color w:val="auto"/>
              </w:rPr>
              <w:t>s</w:t>
            </w:r>
          </w:p>
        </w:tc>
        <w:tc>
          <w:tcPr>
            <w:tcW w:w="1134" w:type="dxa"/>
            <w:tcBorders>
              <w:top w:val="single" w:sz="4" w:space="0" w:color="auto"/>
              <w:left w:val="nil"/>
              <w:bottom w:val="single" w:sz="8" w:space="0" w:color="auto"/>
              <w:right w:val="nil"/>
            </w:tcBorders>
            <w:shd w:val="clear" w:color="auto" w:fill="C6D9F1"/>
            <w:vAlign w:val="center"/>
          </w:tcPr>
          <w:p w14:paraId="702D3D73" w14:textId="429082BF" w:rsidR="00FF2E33" w:rsidRPr="00C433BD" w:rsidRDefault="00DF6328" w:rsidP="0094494F">
            <w:pPr>
              <w:pStyle w:val="BodyText"/>
              <w:spacing w:before="0" w:after="0"/>
              <w:rPr>
                <w:b/>
                <w:bCs/>
                <w:color w:val="auto"/>
              </w:rPr>
            </w:pPr>
            <w:r w:rsidRPr="00C433BD">
              <w:rPr>
                <w:b/>
                <w:bCs/>
                <w:color w:val="auto"/>
              </w:rPr>
              <w:t>Planning</w:t>
            </w:r>
            <w:r w:rsidR="00731C9D" w:rsidRPr="00C433BD">
              <w:rPr>
                <w:b/>
                <w:bCs/>
                <w:color w:val="auto"/>
              </w:rPr>
              <w:t xml:space="preserve"> years</w:t>
            </w:r>
          </w:p>
        </w:tc>
        <w:tc>
          <w:tcPr>
            <w:tcW w:w="1134" w:type="dxa"/>
            <w:tcBorders>
              <w:top w:val="single" w:sz="4" w:space="0" w:color="auto"/>
              <w:left w:val="nil"/>
              <w:bottom w:val="single" w:sz="8" w:space="0" w:color="auto"/>
              <w:right w:val="nil"/>
            </w:tcBorders>
            <w:shd w:val="clear" w:color="auto" w:fill="C6D9F1"/>
            <w:vAlign w:val="center"/>
          </w:tcPr>
          <w:p w14:paraId="129B4690" w14:textId="1CD7640E" w:rsidR="00FF2E33" w:rsidRPr="00C433BD" w:rsidRDefault="00731C9D" w:rsidP="0094494F">
            <w:pPr>
              <w:pStyle w:val="BodyText"/>
              <w:spacing w:before="0" w:after="0"/>
              <w:rPr>
                <w:b/>
                <w:bCs/>
                <w:color w:val="auto"/>
              </w:rPr>
            </w:pPr>
            <w:r w:rsidRPr="00C433BD">
              <w:rPr>
                <w:b/>
                <w:bCs/>
                <w:color w:val="auto"/>
              </w:rPr>
              <w:t>11 years</w:t>
            </w:r>
          </w:p>
        </w:tc>
      </w:tr>
      <w:tr w:rsidR="00C433BD" w:rsidRPr="00C433BD" w14:paraId="2612560D" w14:textId="77777777" w:rsidTr="009C6050">
        <w:trPr>
          <w:trHeight w:val="308"/>
        </w:trPr>
        <w:tc>
          <w:tcPr>
            <w:tcW w:w="3428" w:type="dxa"/>
            <w:gridSpan w:val="2"/>
            <w:tcBorders>
              <w:top w:val="nil"/>
              <w:left w:val="nil"/>
              <w:bottom w:val="single" w:sz="8" w:space="0" w:color="auto"/>
              <w:right w:val="nil"/>
            </w:tcBorders>
            <w:shd w:val="clear" w:color="auto" w:fill="auto"/>
            <w:hideMark/>
          </w:tcPr>
          <w:p w14:paraId="758F7386" w14:textId="77777777" w:rsidR="002F075E" w:rsidRPr="00C433BD" w:rsidRDefault="002F075E" w:rsidP="0094494F">
            <w:pPr>
              <w:pStyle w:val="BodyTextwithTab"/>
              <w:spacing w:before="0" w:after="0"/>
              <w:rPr>
                <w:b/>
                <w:bCs/>
                <w:color w:val="auto"/>
              </w:rPr>
            </w:pPr>
            <w:r w:rsidRPr="00C433BD">
              <w:rPr>
                <w:b/>
                <w:bCs/>
                <w:color w:val="auto"/>
              </w:rPr>
              <w:t>Revenue</w:t>
            </w:r>
          </w:p>
        </w:tc>
        <w:tc>
          <w:tcPr>
            <w:tcW w:w="684" w:type="dxa"/>
            <w:tcBorders>
              <w:top w:val="nil"/>
              <w:left w:val="nil"/>
              <w:bottom w:val="single" w:sz="8" w:space="0" w:color="auto"/>
              <w:right w:val="nil"/>
            </w:tcBorders>
            <w:shd w:val="clear" w:color="auto" w:fill="auto"/>
            <w:hideMark/>
          </w:tcPr>
          <w:p w14:paraId="1B4FD1B2"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602C506F" w14:textId="77777777" w:rsidR="002F075E" w:rsidRPr="00C433BD" w:rsidRDefault="002F075E" w:rsidP="0094494F">
            <w:pPr>
              <w:pStyle w:val="BodyTextwithTab"/>
              <w:spacing w:before="0" w:after="0"/>
              <w:rPr>
                <w:bCs/>
                <w:color w:val="auto"/>
              </w:rPr>
            </w:pPr>
            <w:r w:rsidRPr="00C433BD">
              <w:rPr>
                <w:bCs/>
                <w:color w:val="auto"/>
              </w:rPr>
              <w:t>0.0</w:t>
            </w:r>
          </w:p>
        </w:tc>
        <w:tc>
          <w:tcPr>
            <w:tcW w:w="566" w:type="dxa"/>
            <w:tcBorders>
              <w:top w:val="nil"/>
              <w:left w:val="nil"/>
              <w:bottom w:val="single" w:sz="8" w:space="0" w:color="auto"/>
              <w:right w:val="nil"/>
            </w:tcBorders>
            <w:shd w:val="clear" w:color="auto" w:fill="auto"/>
            <w:hideMark/>
          </w:tcPr>
          <w:p w14:paraId="1F16AA10"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4386E554"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2918A63A"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31ADC953"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auto"/>
            <w:hideMark/>
          </w:tcPr>
          <w:p w14:paraId="73114F37"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7A18D78E" w14:textId="77777777" w:rsidR="002F075E" w:rsidRPr="00C433BD" w:rsidRDefault="002F075E" w:rsidP="0094494F">
            <w:pPr>
              <w:pStyle w:val="BodyTextwithTab"/>
              <w:spacing w:before="0" w:after="0"/>
              <w:rPr>
                <w:bCs/>
                <w:color w:val="auto"/>
              </w:rPr>
            </w:pPr>
            <w:r w:rsidRPr="00C433BD">
              <w:rPr>
                <w:bCs/>
                <w:color w:val="auto"/>
              </w:rPr>
              <w:t>0.0</w:t>
            </w:r>
          </w:p>
        </w:tc>
      </w:tr>
      <w:tr w:rsidR="00C433BD" w:rsidRPr="00C433BD" w14:paraId="17A63F1F" w14:textId="77777777" w:rsidTr="009C6050">
        <w:trPr>
          <w:trHeight w:val="308"/>
        </w:trPr>
        <w:tc>
          <w:tcPr>
            <w:tcW w:w="3428" w:type="dxa"/>
            <w:gridSpan w:val="2"/>
            <w:tcBorders>
              <w:top w:val="nil"/>
              <w:left w:val="nil"/>
              <w:bottom w:val="single" w:sz="8" w:space="0" w:color="auto"/>
              <w:right w:val="nil"/>
            </w:tcBorders>
            <w:shd w:val="clear" w:color="auto" w:fill="auto"/>
            <w:hideMark/>
          </w:tcPr>
          <w:p w14:paraId="287C071E" w14:textId="77777777" w:rsidR="002F075E" w:rsidRPr="00C433BD" w:rsidRDefault="002F075E" w:rsidP="0094494F">
            <w:pPr>
              <w:pStyle w:val="BodyTextwithTab"/>
              <w:spacing w:before="0" w:after="0"/>
              <w:rPr>
                <w:b/>
                <w:bCs/>
                <w:color w:val="auto"/>
              </w:rPr>
            </w:pPr>
            <w:r w:rsidRPr="00C433BD">
              <w:rPr>
                <w:b/>
                <w:bCs/>
                <w:color w:val="auto"/>
              </w:rPr>
              <w:t>Expenses</w:t>
            </w:r>
          </w:p>
        </w:tc>
        <w:tc>
          <w:tcPr>
            <w:tcW w:w="684" w:type="dxa"/>
            <w:tcBorders>
              <w:top w:val="nil"/>
              <w:left w:val="nil"/>
              <w:bottom w:val="single" w:sz="8" w:space="0" w:color="auto"/>
              <w:right w:val="nil"/>
            </w:tcBorders>
            <w:shd w:val="clear" w:color="auto" w:fill="auto"/>
            <w:hideMark/>
          </w:tcPr>
          <w:p w14:paraId="3929CDEF"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13CE20F8" w14:textId="77777777" w:rsidR="002F075E" w:rsidRPr="00C433BD" w:rsidRDefault="002F075E" w:rsidP="0094494F">
            <w:pPr>
              <w:pStyle w:val="BodyTextwithTab"/>
              <w:spacing w:before="0" w:after="0"/>
              <w:rPr>
                <w:bCs/>
                <w:color w:val="auto"/>
              </w:rPr>
            </w:pPr>
            <w:r w:rsidRPr="00C433BD">
              <w:rPr>
                <w:bCs/>
                <w:color w:val="auto"/>
              </w:rPr>
              <w:t>0.0</w:t>
            </w:r>
          </w:p>
        </w:tc>
        <w:tc>
          <w:tcPr>
            <w:tcW w:w="566" w:type="dxa"/>
            <w:tcBorders>
              <w:top w:val="nil"/>
              <w:left w:val="nil"/>
              <w:bottom w:val="single" w:sz="8" w:space="0" w:color="auto"/>
              <w:right w:val="nil"/>
            </w:tcBorders>
            <w:shd w:val="clear" w:color="auto" w:fill="auto"/>
            <w:hideMark/>
          </w:tcPr>
          <w:p w14:paraId="65D38715"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7EF22B48"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2B73769F"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079A8935"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auto"/>
            <w:hideMark/>
          </w:tcPr>
          <w:p w14:paraId="4E8E68C1"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48559E49" w14:textId="77777777" w:rsidR="002F075E" w:rsidRPr="00C433BD" w:rsidRDefault="002F075E" w:rsidP="0094494F">
            <w:pPr>
              <w:pStyle w:val="BodyTextwithTab"/>
              <w:spacing w:before="0" w:after="0"/>
              <w:rPr>
                <w:bCs/>
                <w:color w:val="auto"/>
              </w:rPr>
            </w:pPr>
            <w:r w:rsidRPr="00C433BD">
              <w:rPr>
                <w:bCs/>
                <w:color w:val="auto"/>
              </w:rPr>
              <w:t>0.0</w:t>
            </w:r>
          </w:p>
        </w:tc>
      </w:tr>
      <w:tr w:rsidR="00C433BD" w:rsidRPr="00C433BD" w14:paraId="74D7F2C7" w14:textId="77777777" w:rsidTr="009C6050">
        <w:trPr>
          <w:trHeight w:val="308"/>
        </w:trPr>
        <w:tc>
          <w:tcPr>
            <w:tcW w:w="3428" w:type="dxa"/>
            <w:gridSpan w:val="2"/>
            <w:tcBorders>
              <w:top w:val="nil"/>
              <w:left w:val="nil"/>
              <w:bottom w:val="single" w:sz="8" w:space="0" w:color="auto"/>
              <w:right w:val="nil"/>
            </w:tcBorders>
            <w:shd w:val="clear" w:color="auto" w:fill="auto"/>
            <w:hideMark/>
          </w:tcPr>
          <w:p w14:paraId="5FD0519D" w14:textId="77777777" w:rsidR="002F075E" w:rsidRPr="00C433BD" w:rsidRDefault="002F075E" w:rsidP="0094494F">
            <w:pPr>
              <w:pStyle w:val="BodyTextwithTab"/>
              <w:spacing w:before="0" w:after="0"/>
              <w:rPr>
                <w:b/>
                <w:bCs/>
                <w:color w:val="auto"/>
              </w:rPr>
            </w:pPr>
            <w:r w:rsidRPr="00C433BD">
              <w:rPr>
                <w:b/>
                <w:bCs/>
                <w:color w:val="auto"/>
              </w:rPr>
              <w:t>Budget Result</w:t>
            </w:r>
          </w:p>
        </w:tc>
        <w:tc>
          <w:tcPr>
            <w:tcW w:w="684" w:type="dxa"/>
            <w:tcBorders>
              <w:top w:val="nil"/>
              <w:left w:val="nil"/>
              <w:bottom w:val="single" w:sz="8" w:space="0" w:color="auto"/>
              <w:right w:val="nil"/>
            </w:tcBorders>
            <w:shd w:val="clear" w:color="auto" w:fill="auto"/>
            <w:hideMark/>
          </w:tcPr>
          <w:p w14:paraId="55D7ED91" w14:textId="77777777" w:rsidR="002F075E" w:rsidRPr="00C433BD" w:rsidRDefault="002F075E" w:rsidP="0094494F">
            <w:pPr>
              <w:pStyle w:val="BodyTextwithTab"/>
              <w:spacing w:before="0" w:after="0"/>
              <w:rPr>
                <w:b/>
                <w:bCs/>
                <w:color w:val="auto"/>
              </w:rPr>
            </w:pPr>
            <w:r w:rsidRPr="00C433BD">
              <w:rPr>
                <w:b/>
                <w:bCs/>
                <w:color w:val="auto"/>
              </w:rPr>
              <w:t>0.0</w:t>
            </w:r>
          </w:p>
        </w:tc>
        <w:tc>
          <w:tcPr>
            <w:tcW w:w="709" w:type="dxa"/>
            <w:tcBorders>
              <w:top w:val="nil"/>
              <w:left w:val="nil"/>
              <w:bottom w:val="single" w:sz="8" w:space="0" w:color="auto"/>
              <w:right w:val="nil"/>
            </w:tcBorders>
            <w:shd w:val="clear" w:color="auto" w:fill="auto"/>
            <w:hideMark/>
          </w:tcPr>
          <w:p w14:paraId="57C1C557" w14:textId="77777777" w:rsidR="002F075E" w:rsidRPr="00C433BD" w:rsidRDefault="002F075E" w:rsidP="0094494F">
            <w:pPr>
              <w:pStyle w:val="BodyTextwithTab"/>
              <w:spacing w:before="0" w:after="0"/>
              <w:rPr>
                <w:b/>
                <w:bCs/>
                <w:color w:val="auto"/>
              </w:rPr>
            </w:pPr>
            <w:r w:rsidRPr="00C433BD">
              <w:rPr>
                <w:b/>
                <w:bCs/>
                <w:color w:val="auto"/>
              </w:rPr>
              <w:t>0.0</w:t>
            </w:r>
          </w:p>
        </w:tc>
        <w:tc>
          <w:tcPr>
            <w:tcW w:w="566" w:type="dxa"/>
            <w:tcBorders>
              <w:top w:val="nil"/>
              <w:left w:val="nil"/>
              <w:bottom w:val="single" w:sz="8" w:space="0" w:color="auto"/>
              <w:right w:val="nil"/>
            </w:tcBorders>
            <w:shd w:val="clear" w:color="auto" w:fill="auto"/>
            <w:hideMark/>
          </w:tcPr>
          <w:p w14:paraId="3FBC8980" w14:textId="77777777" w:rsidR="002F075E" w:rsidRPr="00C433BD" w:rsidRDefault="002F075E" w:rsidP="0094494F">
            <w:pPr>
              <w:pStyle w:val="BodyTextwithTab"/>
              <w:spacing w:before="0" w:after="0"/>
              <w:rPr>
                <w:b/>
                <w:bCs/>
                <w:color w:val="auto"/>
              </w:rPr>
            </w:pPr>
            <w:r w:rsidRPr="00C433BD">
              <w:rPr>
                <w:b/>
                <w:bCs/>
                <w:color w:val="auto"/>
              </w:rPr>
              <w:t>0.0</w:t>
            </w:r>
          </w:p>
        </w:tc>
        <w:tc>
          <w:tcPr>
            <w:tcW w:w="709" w:type="dxa"/>
            <w:tcBorders>
              <w:top w:val="nil"/>
              <w:left w:val="nil"/>
              <w:bottom w:val="single" w:sz="8" w:space="0" w:color="auto"/>
              <w:right w:val="nil"/>
            </w:tcBorders>
            <w:shd w:val="clear" w:color="auto" w:fill="auto"/>
            <w:hideMark/>
          </w:tcPr>
          <w:p w14:paraId="3EF3C6BF" w14:textId="77777777" w:rsidR="002F075E" w:rsidRPr="00C433BD" w:rsidRDefault="002F075E" w:rsidP="0094494F">
            <w:pPr>
              <w:pStyle w:val="BodyTextwithTab"/>
              <w:spacing w:before="0" w:after="0"/>
              <w:rPr>
                <w:b/>
                <w:bCs/>
                <w:color w:val="auto"/>
              </w:rPr>
            </w:pPr>
            <w:r w:rsidRPr="00C433BD">
              <w:rPr>
                <w:b/>
                <w:bCs/>
                <w:color w:val="auto"/>
              </w:rPr>
              <w:t>0.0</w:t>
            </w:r>
          </w:p>
        </w:tc>
        <w:tc>
          <w:tcPr>
            <w:tcW w:w="709" w:type="dxa"/>
            <w:tcBorders>
              <w:top w:val="nil"/>
              <w:left w:val="nil"/>
              <w:bottom w:val="single" w:sz="8" w:space="0" w:color="auto"/>
              <w:right w:val="nil"/>
            </w:tcBorders>
            <w:shd w:val="clear" w:color="auto" w:fill="auto"/>
            <w:hideMark/>
          </w:tcPr>
          <w:p w14:paraId="291C5FA9" w14:textId="77777777" w:rsidR="002F075E" w:rsidRPr="00C433BD" w:rsidRDefault="002F075E" w:rsidP="0094494F">
            <w:pPr>
              <w:pStyle w:val="BodyTextwithTab"/>
              <w:spacing w:before="0" w:after="0"/>
              <w:rPr>
                <w:b/>
                <w:bCs/>
                <w:color w:val="auto"/>
              </w:rPr>
            </w:pPr>
            <w:r w:rsidRPr="00C433BD">
              <w:rPr>
                <w:b/>
                <w:bCs/>
                <w:color w:val="auto"/>
              </w:rPr>
              <w:t>0.0</w:t>
            </w:r>
          </w:p>
        </w:tc>
        <w:tc>
          <w:tcPr>
            <w:tcW w:w="1134" w:type="dxa"/>
            <w:tcBorders>
              <w:top w:val="nil"/>
              <w:left w:val="nil"/>
              <w:bottom w:val="single" w:sz="8" w:space="0" w:color="auto"/>
              <w:right w:val="nil"/>
            </w:tcBorders>
            <w:shd w:val="clear" w:color="auto" w:fill="C6D9F1"/>
            <w:hideMark/>
          </w:tcPr>
          <w:p w14:paraId="408E9ACE" w14:textId="77777777" w:rsidR="002F075E" w:rsidRPr="00C433BD" w:rsidRDefault="002F075E" w:rsidP="0094494F">
            <w:pPr>
              <w:pStyle w:val="BodyTextwithTab"/>
              <w:spacing w:before="0" w:after="0"/>
              <w:rPr>
                <w:b/>
                <w:bCs/>
                <w:color w:val="auto"/>
              </w:rPr>
            </w:pPr>
            <w:r w:rsidRPr="00C433BD">
              <w:rPr>
                <w:b/>
                <w:bCs/>
                <w:color w:val="auto"/>
              </w:rPr>
              <w:t>0.0</w:t>
            </w:r>
          </w:p>
        </w:tc>
        <w:tc>
          <w:tcPr>
            <w:tcW w:w="1134" w:type="dxa"/>
            <w:tcBorders>
              <w:top w:val="nil"/>
              <w:left w:val="nil"/>
              <w:bottom w:val="single" w:sz="8" w:space="0" w:color="auto"/>
              <w:right w:val="nil"/>
            </w:tcBorders>
            <w:shd w:val="clear" w:color="auto" w:fill="auto"/>
            <w:hideMark/>
          </w:tcPr>
          <w:p w14:paraId="39D5A475" w14:textId="77777777" w:rsidR="002F075E" w:rsidRPr="00C433BD" w:rsidRDefault="002F075E" w:rsidP="0094494F">
            <w:pPr>
              <w:pStyle w:val="BodyTextwithTab"/>
              <w:spacing w:before="0" w:after="0"/>
              <w:rPr>
                <w:b/>
                <w:bCs/>
                <w:color w:val="auto"/>
              </w:rPr>
            </w:pPr>
            <w:r w:rsidRPr="00C433BD">
              <w:rPr>
                <w:b/>
                <w:bCs/>
                <w:color w:val="auto"/>
              </w:rPr>
              <w:t>0.0</w:t>
            </w:r>
          </w:p>
        </w:tc>
        <w:tc>
          <w:tcPr>
            <w:tcW w:w="1134" w:type="dxa"/>
            <w:tcBorders>
              <w:top w:val="nil"/>
              <w:left w:val="nil"/>
              <w:bottom w:val="single" w:sz="8" w:space="0" w:color="auto"/>
              <w:right w:val="nil"/>
            </w:tcBorders>
            <w:shd w:val="clear" w:color="auto" w:fill="C6D9F1"/>
            <w:hideMark/>
          </w:tcPr>
          <w:p w14:paraId="5412EB41" w14:textId="77777777" w:rsidR="002F075E" w:rsidRPr="00C433BD" w:rsidRDefault="002F075E" w:rsidP="0094494F">
            <w:pPr>
              <w:pStyle w:val="BodyTextwithTab"/>
              <w:spacing w:before="0" w:after="0"/>
              <w:rPr>
                <w:b/>
                <w:bCs/>
                <w:color w:val="auto"/>
              </w:rPr>
            </w:pPr>
            <w:r w:rsidRPr="00C433BD">
              <w:rPr>
                <w:b/>
                <w:bCs/>
                <w:color w:val="auto"/>
              </w:rPr>
              <w:t>0.0</w:t>
            </w:r>
          </w:p>
        </w:tc>
      </w:tr>
      <w:tr w:rsidR="00C433BD" w:rsidRPr="00C433BD" w14:paraId="0A5EDB6F" w14:textId="77777777" w:rsidTr="009C6050">
        <w:trPr>
          <w:trHeight w:val="308"/>
        </w:trPr>
        <w:tc>
          <w:tcPr>
            <w:tcW w:w="3428" w:type="dxa"/>
            <w:gridSpan w:val="2"/>
            <w:tcBorders>
              <w:top w:val="nil"/>
              <w:left w:val="nil"/>
              <w:bottom w:val="single" w:sz="8" w:space="0" w:color="auto"/>
              <w:right w:val="nil"/>
            </w:tcBorders>
            <w:shd w:val="clear" w:color="auto" w:fill="auto"/>
            <w:hideMark/>
          </w:tcPr>
          <w:p w14:paraId="1B89B827" w14:textId="77777777" w:rsidR="002F075E" w:rsidRPr="00C433BD" w:rsidRDefault="002F075E" w:rsidP="0094494F">
            <w:pPr>
              <w:pStyle w:val="BodyTextwithTab"/>
              <w:spacing w:before="0" w:after="0"/>
              <w:rPr>
                <w:bCs/>
                <w:color w:val="auto"/>
              </w:rPr>
            </w:pPr>
            <w:r w:rsidRPr="00C433BD">
              <w:rPr>
                <w:bCs/>
                <w:color w:val="auto"/>
              </w:rPr>
              <w:t>Capital</w:t>
            </w:r>
          </w:p>
        </w:tc>
        <w:tc>
          <w:tcPr>
            <w:tcW w:w="684" w:type="dxa"/>
            <w:tcBorders>
              <w:top w:val="nil"/>
              <w:left w:val="nil"/>
              <w:bottom w:val="single" w:sz="8" w:space="0" w:color="auto"/>
              <w:right w:val="nil"/>
            </w:tcBorders>
            <w:shd w:val="clear" w:color="auto" w:fill="auto"/>
            <w:hideMark/>
          </w:tcPr>
          <w:p w14:paraId="0D6A6D63"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46F331CD" w14:textId="77777777" w:rsidR="002F075E" w:rsidRPr="00C433BD" w:rsidRDefault="002F075E" w:rsidP="0094494F">
            <w:pPr>
              <w:pStyle w:val="BodyTextwithTab"/>
              <w:spacing w:before="0" w:after="0"/>
              <w:rPr>
                <w:bCs/>
                <w:color w:val="auto"/>
              </w:rPr>
            </w:pPr>
            <w:r w:rsidRPr="00C433BD">
              <w:rPr>
                <w:bCs/>
                <w:color w:val="auto"/>
              </w:rPr>
              <w:t>0.0</w:t>
            </w:r>
          </w:p>
        </w:tc>
        <w:tc>
          <w:tcPr>
            <w:tcW w:w="566" w:type="dxa"/>
            <w:tcBorders>
              <w:top w:val="nil"/>
              <w:left w:val="nil"/>
              <w:bottom w:val="single" w:sz="8" w:space="0" w:color="auto"/>
              <w:right w:val="nil"/>
            </w:tcBorders>
            <w:shd w:val="clear" w:color="auto" w:fill="auto"/>
            <w:hideMark/>
          </w:tcPr>
          <w:p w14:paraId="7ACA6035"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40D9D02F"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7F146985"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4D211A56"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auto"/>
            <w:hideMark/>
          </w:tcPr>
          <w:p w14:paraId="09FC3B60"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2C7E7518" w14:textId="77777777" w:rsidR="002F075E" w:rsidRPr="00C433BD" w:rsidRDefault="002F075E" w:rsidP="0094494F">
            <w:pPr>
              <w:pStyle w:val="BodyTextwithTab"/>
              <w:spacing w:before="0" w:after="0"/>
              <w:rPr>
                <w:bCs/>
                <w:color w:val="auto"/>
              </w:rPr>
            </w:pPr>
            <w:r w:rsidRPr="00C433BD">
              <w:rPr>
                <w:bCs/>
                <w:color w:val="auto"/>
              </w:rPr>
              <w:t>0.0</w:t>
            </w:r>
          </w:p>
        </w:tc>
      </w:tr>
      <w:tr w:rsidR="00C433BD" w:rsidRPr="00C433BD" w14:paraId="1127A670" w14:textId="77777777" w:rsidTr="009C6050">
        <w:trPr>
          <w:trHeight w:val="308"/>
        </w:trPr>
        <w:tc>
          <w:tcPr>
            <w:tcW w:w="3428" w:type="dxa"/>
            <w:gridSpan w:val="2"/>
            <w:tcBorders>
              <w:top w:val="nil"/>
              <w:left w:val="nil"/>
              <w:bottom w:val="single" w:sz="8" w:space="0" w:color="auto"/>
              <w:right w:val="nil"/>
            </w:tcBorders>
            <w:shd w:val="clear" w:color="auto" w:fill="auto"/>
            <w:hideMark/>
          </w:tcPr>
          <w:p w14:paraId="7414F043" w14:textId="77777777" w:rsidR="002F075E" w:rsidRPr="00C433BD" w:rsidRDefault="002F075E" w:rsidP="0094494F">
            <w:pPr>
              <w:pStyle w:val="BodyTextwithTab"/>
              <w:spacing w:before="0" w:after="0"/>
              <w:rPr>
                <w:bCs/>
                <w:color w:val="auto"/>
              </w:rPr>
            </w:pPr>
            <w:r w:rsidRPr="00C433BD">
              <w:rPr>
                <w:bCs/>
                <w:color w:val="auto"/>
              </w:rPr>
              <w:t>Net Lending</w:t>
            </w:r>
          </w:p>
        </w:tc>
        <w:tc>
          <w:tcPr>
            <w:tcW w:w="684" w:type="dxa"/>
            <w:tcBorders>
              <w:top w:val="nil"/>
              <w:left w:val="nil"/>
              <w:bottom w:val="single" w:sz="8" w:space="0" w:color="auto"/>
              <w:right w:val="nil"/>
            </w:tcBorders>
            <w:shd w:val="clear" w:color="auto" w:fill="auto"/>
            <w:hideMark/>
          </w:tcPr>
          <w:p w14:paraId="62522A5B"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052FD42E" w14:textId="77777777" w:rsidR="002F075E" w:rsidRPr="00C433BD" w:rsidRDefault="002F075E" w:rsidP="0094494F">
            <w:pPr>
              <w:pStyle w:val="BodyTextwithTab"/>
              <w:spacing w:before="0" w:after="0"/>
              <w:rPr>
                <w:bCs/>
                <w:color w:val="auto"/>
              </w:rPr>
            </w:pPr>
            <w:r w:rsidRPr="00C433BD">
              <w:rPr>
                <w:bCs/>
                <w:color w:val="auto"/>
              </w:rPr>
              <w:t>0.0</w:t>
            </w:r>
          </w:p>
        </w:tc>
        <w:tc>
          <w:tcPr>
            <w:tcW w:w="566" w:type="dxa"/>
            <w:tcBorders>
              <w:top w:val="nil"/>
              <w:left w:val="nil"/>
              <w:bottom w:val="single" w:sz="8" w:space="0" w:color="auto"/>
              <w:right w:val="nil"/>
            </w:tcBorders>
            <w:shd w:val="clear" w:color="auto" w:fill="auto"/>
            <w:hideMark/>
          </w:tcPr>
          <w:p w14:paraId="16EBAA80"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69F8B668" w14:textId="77777777" w:rsidR="002F075E" w:rsidRPr="00C433BD" w:rsidRDefault="002F075E" w:rsidP="0094494F">
            <w:pPr>
              <w:pStyle w:val="BodyTextwithTab"/>
              <w:spacing w:before="0" w:after="0"/>
              <w:rPr>
                <w:bCs/>
                <w:color w:val="auto"/>
              </w:rPr>
            </w:pPr>
            <w:r w:rsidRPr="00C433BD">
              <w:rPr>
                <w:bCs/>
                <w:color w:val="auto"/>
              </w:rPr>
              <w:t>0.0</w:t>
            </w:r>
          </w:p>
        </w:tc>
        <w:tc>
          <w:tcPr>
            <w:tcW w:w="709" w:type="dxa"/>
            <w:tcBorders>
              <w:top w:val="nil"/>
              <w:left w:val="nil"/>
              <w:bottom w:val="single" w:sz="8" w:space="0" w:color="auto"/>
              <w:right w:val="nil"/>
            </w:tcBorders>
            <w:shd w:val="clear" w:color="auto" w:fill="auto"/>
            <w:hideMark/>
          </w:tcPr>
          <w:p w14:paraId="057A9FAF"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4C4C9F44" w14:textId="77777777" w:rsidR="002F075E" w:rsidRPr="00C433BD" w:rsidRDefault="002F075E" w:rsidP="0094494F">
            <w:pPr>
              <w:pStyle w:val="BodyTextwithTab"/>
              <w:spacing w:before="0" w:after="0"/>
              <w:rPr>
                <w:b/>
                <w:bCs/>
                <w:color w:val="auto"/>
              </w:rPr>
            </w:pPr>
            <w:r w:rsidRPr="00C433BD">
              <w:rPr>
                <w:b/>
                <w:bCs/>
                <w:color w:val="auto"/>
              </w:rPr>
              <w:t>0.0</w:t>
            </w:r>
          </w:p>
        </w:tc>
        <w:tc>
          <w:tcPr>
            <w:tcW w:w="1134" w:type="dxa"/>
            <w:tcBorders>
              <w:top w:val="nil"/>
              <w:left w:val="nil"/>
              <w:bottom w:val="single" w:sz="8" w:space="0" w:color="auto"/>
              <w:right w:val="nil"/>
            </w:tcBorders>
            <w:shd w:val="clear" w:color="auto" w:fill="auto"/>
            <w:hideMark/>
          </w:tcPr>
          <w:p w14:paraId="3286D15D" w14:textId="77777777" w:rsidR="002F075E" w:rsidRPr="00C433BD" w:rsidRDefault="002F075E" w:rsidP="0094494F">
            <w:pPr>
              <w:pStyle w:val="BodyTextwithTab"/>
              <w:spacing w:before="0" w:after="0"/>
              <w:rPr>
                <w:bCs/>
                <w:color w:val="auto"/>
              </w:rPr>
            </w:pPr>
            <w:r w:rsidRPr="00C433BD">
              <w:rPr>
                <w:bCs/>
                <w:color w:val="auto"/>
              </w:rPr>
              <w:t>0.0</w:t>
            </w:r>
          </w:p>
        </w:tc>
        <w:tc>
          <w:tcPr>
            <w:tcW w:w="1134" w:type="dxa"/>
            <w:tcBorders>
              <w:top w:val="nil"/>
              <w:left w:val="nil"/>
              <w:bottom w:val="single" w:sz="8" w:space="0" w:color="auto"/>
              <w:right w:val="nil"/>
            </w:tcBorders>
            <w:shd w:val="clear" w:color="auto" w:fill="C6D9F1"/>
            <w:hideMark/>
          </w:tcPr>
          <w:p w14:paraId="791AB892" w14:textId="77777777" w:rsidR="002F075E" w:rsidRPr="00C433BD" w:rsidRDefault="002F075E" w:rsidP="0094494F">
            <w:pPr>
              <w:pStyle w:val="BodyTextwithTab"/>
              <w:spacing w:before="0" w:after="0"/>
              <w:rPr>
                <w:b/>
                <w:bCs/>
                <w:color w:val="auto"/>
              </w:rPr>
            </w:pPr>
            <w:r w:rsidRPr="00C433BD">
              <w:rPr>
                <w:b/>
                <w:bCs/>
                <w:color w:val="auto"/>
              </w:rPr>
              <w:t>0.0</w:t>
            </w:r>
          </w:p>
        </w:tc>
      </w:tr>
      <w:tr w:rsidR="00C433BD" w:rsidRPr="00C433BD" w14:paraId="75537ABF" w14:textId="77777777" w:rsidTr="009C6050">
        <w:trPr>
          <w:trHeight w:val="308"/>
        </w:trPr>
        <w:tc>
          <w:tcPr>
            <w:tcW w:w="3428" w:type="dxa"/>
            <w:gridSpan w:val="2"/>
            <w:tcBorders>
              <w:top w:val="nil"/>
              <w:left w:val="nil"/>
              <w:bottom w:val="single" w:sz="8" w:space="0" w:color="808080"/>
              <w:right w:val="nil"/>
            </w:tcBorders>
            <w:shd w:val="clear" w:color="auto" w:fill="auto"/>
            <w:hideMark/>
          </w:tcPr>
          <w:p w14:paraId="3928D1A8" w14:textId="77777777" w:rsidR="002F075E" w:rsidRPr="00C433BD" w:rsidRDefault="002F075E" w:rsidP="0094494F">
            <w:pPr>
              <w:pStyle w:val="BodyTextwithTab"/>
              <w:spacing w:before="0" w:after="0"/>
              <w:rPr>
                <w:b/>
                <w:bCs/>
                <w:color w:val="auto"/>
              </w:rPr>
            </w:pPr>
            <w:r w:rsidRPr="00C433BD">
              <w:rPr>
                <w:b/>
                <w:bCs/>
                <w:color w:val="auto"/>
              </w:rPr>
              <w:t>Net Debt (cum.)</w:t>
            </w:r>
          </w:p>
        </w:tc>
        <w:tc>
          <w:tcPr>
            <w:tcW w:w="684" w:type="dxa"/>
            <w:tcBorders>
              <w:top w:val="nil"/>
              <w:left w:val="nil"/>
              <w:bottom w:val="single" w:sz="8" w:space="0" w:color="808080"/>
              <w:right w:val="nil"/>
            </w:tcBorders>
            <w:shd w:val="clear" w:color="auto" w:fill="auto"/>
            <w:hideMark/>
          </w:tcPr>
          <w:p w14:paraId="6DFFF1FF" w14:textId="77777777" w:rsidR="002F075E" w:rsidRPr="00C433BD" w:rsidRDefault="002F075E" w:rsidP="0094494F">
            <w:pPr>
              <w:pStyle w:val="BodyTextwithTab"/>
              <w:spacing w:before="0" w:after="0"/>
              <w:rPr>
                <w:bCs/>
                <w:i/>
                <w:iCs/>
                <w:color w:val="auto"/>
              </w:rPr>
            </w:pPr>
            <w:r w:rsidRPr="00C433BD">
              <w:rPr>
                <w:bCs/>
                <w:i/>
                <w:iCs/>
                <w:color w:val="auto"/>
              </w:rPr>
              <w:t>0.0</w:t>
            </w:r>
          </w:p>
        </w:tc>
        <w:tc>
          <w:tcPr>
            <w:tcW w:w="709" w:type="dxa"/>
            <w:tcBorders>
              <w:top w:val="nil"/>
              <w:left w:val="nil"/>
              <w:bottom w:val="single" w:sz="8" w:space="0" w:color="808080"/>
              <w:right w:val="nil"/>
            </w:tcBorders>
            <w:shd w:val="clear" w:color="auto" w:fill="auto"/>
            <w:hideMark/>
          </w:tcPr>
          <w:p w14:paraId="0EF3A6EC" w14:textId="77777777" w:rsidR="002F075E" w:rsidRPr="00C433BD" w:rsidRDefault="002F075E" w:rsidP="0094494F">
            <w:pPr>
              <w:pStyle w:val="BodyTextwithTab"/>
              <w:spacing w:before="0" w:after="0"/>
              <w:rPr>
                <w:bCs/>
                <w:i/>
                <w:iCs/>
                <w:color w:val="auto"/>
              </w:rPr>
            </w:pPr>
            <w:r w:rsidRPr="00C433BD">
              <w:rPr>
                <w:bCs/>
                <w:i/>
                <w:iCs/>
                <w:color w:val="auto"/>
              </w:rPr>
              <w:t>0.0</w:t>
            </w:r>
          </w:p>
        </w:tc>
        <w:tc>
          <w:tcPr>
            <w:tcW w:w="566" w:type="dxa"/>
            <w:tcBorders>
              <w:top w:val="nil"/>
              <w:left w:val="nil"/>
              <w:bottom w:val="single" w:sz="8" w:space="0" w:color="808080"/>
              <w:right w:val="nil"/>
            </w:tcBorders>
            <w:shd w:val="clear" w:color="auto" w:fill="auto"/>
            <w:hideMark/>
          </w:tcPr>
          <w:p w14:paraId="345752C6" w14:textId="77777777" w:rsidR="002F075E" w:rsidRPr="00C433BD" w:rsidRDefault="002F075E" w:rsidP="0094494F">
            <w:pPr>
              <w:pStyle w:val="BodyTextwithTab"/>
              <w:spacing w:before="0" w:after="0"/>
              <w:rPr>
                <w:bCs/>
                <w:i/>
                <w:iCs/>
                <w:color w:val="auto"/>
              </w:rPr>
            </w:pPr>
            <w:r w:rsidRPr="00C433BD">
              <w:rPr>
                <w:bCs/>
                <w:i/>
                <w:iCs/>
                <w:color w:val="auto"/>
              </w:rPr>
              <w:t>0.0</w:t>
            </w:r>
          </w:p>
        </w:tc>
        <w:tc>
          <w:tcPr>
            <w:tcW w:w="709" w:type="dxa"/>
            <w:tcBorders>
              <w:top w:val="nil"/>
              <w:left w:val="nil"/>
              <w:bottom w:val="single" w:sz="8" w:space="0" w:color="808080"/>
              <w:right w:val="nil"/>
            </w:tcBorders>
            <w:shd w:val="clear" w:color="auto" w:fill="auto"/>
            <w:hideMark/>
          </w:tcPr>
          <w:p w14:paraId="150F41C3" w14:textId="77777777" w:rsidR="002F075E" w:rsidRPr="00C433BD" w:rsidRDefault="002F075E" w:rsidP="0094494F">
            <w:pPr>
              <w:pStyle w:val="BodyTextwithTab"/>
              <w:spacing w:before="0" w:after="0"/>
              <w:rPr>
                <w:bCs/>
                <w:i/>
                <w:iCs/>
                <w:color w:val="auto"/>
              </w:rPr>
            </w:pPr>
            <w:r w:rsidRPr="00C433BD">
              <w:rPr>
                <w:bCs/>
                <w:i/>
                <w:iCs/>
                <w:color w:val="auto"/>
              </w:rPr>
              <w:t>0.0</w:t>
            </w:r>
          </w:p>
        </w:tc>
        <w:tc>
          <w:tcPr>
            <w:tcW w:w="709" w:type="dxa"/>
            <w:tcBorders>
              <w:top w:val="nil"/>
              <w:left w:val="nil"/>
              <w:bottom w:val="single" w:sz="8" w:space="0" w:color="808080"/>
              <w:right w:val="nil"/>
            </w:tcBorders>
            <w:shd w:val="clear" w:color="auto" w:fill="auto"/>
            <w:hideMark/>
          </w:tcPr>
          <w:p w14:paraId="055A826D" w14:textId="77777777" w:rsidR="002F075E" w:rsidRPr="00C433BD" w:rsidRDefault="002F075E" w:rsidP="0094494F">
            <w:pPr>
              <w:pStyle w:val="BodyTextwithTab"/>
              <w:spacing w:before="0" w:after="0"/>
              <w:rPr>
                <w:bCs/>
                <w:i/>
                <w:iCs/>
                <w:color w:val="auto"/>
              </w:rPr>
            </w:pPr>
            <w:r w:rsidRPr="00C433BD">
              <w:rPr>
                <w:bCs/>
                <w:i/>
                <w:iCs/>
                <w:color w:val="auto"/>
              </w:rPr>
              <w:t>0.0</w:t>
            </w:r>
          </w:p>
        </w:tc>
        <w:tc>
          <w:tcPr>
            <w:tcW w:w="1134" w:type="dxa"/>
            <w:tcBorders>
              <w:top w:val="nil"/>
              <w:left w:val="nil"/>
              <w:bottom w:val="single" w:sz="8" w:space="0" w:color="808080"/>
              <w:right w:val="nil"/>
            </w:tcBorders>
            <w:shd w:val="clear" w:color="auto" w:fill="C6D9F1"/>
            <w:hideMark/>
          </w:tcPr>
          <w:p w14:paraId="7C4A45FE" w14:textId="77777777" w:rsidR="002F075E" w:rsidRPr="00C433BD" w:rsidRDefault="002F075E" w:rsidP="0094494F">
            <w:pPr>
              <w:pStyle w:val="BodyTextwithTab"/>
              <w:spacing w:before="0" w:after="0"/>
              <w:rPr>
                <w:bCs/>
                <w:i/>
                <w:iCs/>
                <w:color w:val="auto"/>
              </w:rPr>
            </w:pPr>
            <w:r w:rsidRPr="00C433BD">
              <w:rPr>
                <w:b/>
                <w:bCs/>
                <w:i/>
                <w:iCs/>
                <w:color w:val="auto"/>
              </w:rPr>
              <w:t>0.0</w:t>
            </w:r>
          </w:p>
        </w:tc>
        <w:tc>
          <w:tcPr>
            <w:tcW w:w="1134" w:type="dxa"/>
            <w:tcBorders>
              <w:top w:val="nil"/>
              <w:left w:val="nil"/>
              <w:bottom w:val="single" w:sz="8" w:space="0" w:color="808080"/>
              <w:right w:val="nil"/>
            </w:tcBorders>
            <w:shd w:val="clear" w:color="auto" w:fill="auto"/>
            <w:hideMark/>
          </w:tcPr>
          <w:p w14:paraId="486C1C88" w14:textId="77777777" w:rsidR="002F075E" w:rsidRPr="00C433BD" w:rsidRDefault="002F075E" w:rsidP="0094494F">
            <w:pPr>
              <w:pStyle w:val="BodyTextwithTab"/>
              <w:spacing w:before="0" w:after="0"/>
              <w:rPr>
                <w:bCs/>
                <w:i/>
                <w:iCs/>
                <w:color w:val="auto"/>
              </w:rPr>
            </w:pPr>
            <w:r w:rsidRPr="00C433BD">
              <w:rPr>
                <w:bCs/>
                <w:i/>
                <w:iCs/>
                <w:color w:val="auto"/>
              </w:rPr>
              <w:t>0.0</w:t>
            </w:r>
          </w:p>
        </w:tc>
        <w:tc>
          <w:tcPr>
            <w:tcW w:w="1134" w:type="dxa"/>
            <w:tcBorders>
              <w:top w:val="nil"/>
              <w:left w:val="nil"/>
              <w:bottom w:val="single" w:sz="8" w:space="0" w:color="808080"/>
              <w:right w:val="nil"/>
            </w:tcBorders>
            <w:shd w:val="clear" w:color="auto" w:fill="C6D9F1"/>
            <w:hideMark/>
          </w:tcPr>
          <w:p w14:paraId="768F5F99" w14:textId="77777777" w:rsidR="002F075E" w:rsidRPr="00C433BD" w:rsidRDefault="002F075E" w:rsidP="0094494F">
            <w:pPr>
              <w:pStyle w:val="BodyTextwithTab"/>
              <w:spacing w:before="0" w:after="0"/>
              <w:rPr>
                <w:bCs/>
                <w:i/>
                <w:iCs/>
                <w:color w:val="auto"/>
              </w:rPr>
            </w:pPr>
            <w:r w:rsidRPr="00C433BD">
              <w:rPr>
                <w:b/>
                <w:bCs/>
                <w:i/>
                <w:iCs/>
                <w:color w:val="auto"/>
              </w:rPr>
              <w:t>0.0</w:t>
            </w:r>
          </w:p>
        </w:tc>
      </w:tr>
    </w:tbl>
    <w:p w14:paraId="1B8FFEE4" w14:textId="77777777" w:rsidR="001828F1" w:rsidRPr="00C433BD" w:rsidRDefault="001828F1" w:rsidP="003C4B69">
      <w:pPr>
        <w:pStyle w:val="BodyTextwithTab"/>
        <w:tabs>
          <w:tab w:val="clear" w:pos="2552"/>
        </w:tabs>
        <w:ind w:left="0" w:firstLine="0"/>
        <w:rPr>
          <w:rStyle w:val="Strong"/>
          <w:b w:val="0"/>
          <w:color w:val="auto"/>
        </w:rPr>
      </w:pPr>
    </w:p>
    <w:p w14:paraId="11FC5CD0" w14:textId="519E0639" w:rsidR="003E3743" w:rsidRPr="00C433BD" w:rsidRDefault="003E3743" w:rsidP="00DF5B0A">
      <w:pPr>
        <w:pStyle w:val="Heading3"/>
        <w:rPr>
          <w:rStyle w:val="Strong"/>
          <w:b w:val="0"/>
          <w:color w:val="auto"/>
        </w:rPr>
      </w:pPr>
      <w:r w:rsidRPr="00C433BD">
        <w:rPr>
          <w:rStyle w:val="Strong"/>
          <w:b w:val="0"/>
          <w:color w:val="auto"/>
        </w:rPr>
        <w:t>Implementation assessment</w:t>
      </w:r>
    </w:p>
    <w:p w14:paraId="72599921" w14:textId="77777777" w:rsidR="00CE600E" w:rsidRPr="00C433BD" w:rsidRDefault="005A26FA" w:rsidP="00717C4E">
      <w:pPr>
        <w:pStyle w:val="BodyTextwithTab"/>
        <w:rPr>
          <w:rStyle w:val="Strong"/>
          <w:color w:val="auto"/>
        </w:rPr>
      </w:pPr>
      <w:r w:rsidRPr="00C433BD">
        <w:rPr>
          <w:rStyle w:val="Strong"/>
          <w:color w:val="auto"/>
        </w:rPr>
        <w:t xml:space="preserve">Approach to </w:t>
      </w:r>
    </w:p>
    <w:p w14:paraId="2685B92D" w14:textId="0DFDFCFB" w:rsidR="00717C4E" w:rsidRPr="00C433BD" w:rsidRDefault="00CE600E" w:rsidP="00717C4E">
      <w:pPr>
        <w:pStyle w:val="BodyTextwithTab"/>
        <w:rPr>
          <w:color w:val="auto"/>
        </w:rPr>
      </w:pPr>
      <w:r w:rsidRPr="00C433BD">
        <w:rPr>
          <w:rStyle w:val="Strong"/>
          <w:color w:val="auto"/>
        </w:rPr>
        <w:t>implementation</w:t>
      </w:r>
      <w:r w:rsidR="00717C4E" w:rsidRPr="00C433BD">
        <w:rPr>
          <w:rStyle w:val="Strong"/>
          <w:color w:val="auto"/>
        </w:rPr>
        <w:tab/>
      </w:r>
      <w:sdt>
        <w:sdtPr>
          <w:rPr>
            <w:rStyle w:val="Strong"/>
            <w:color w:val="auto"/>
          </w:rPr>
          <w:id w:val="-1566631355"/>
          <w:placeholder>
            <w:docPart w:val="ED2F35B230B64F03A0F99A6DEE080672"/>
          </w:placeholder>
          <w:showingPlcHdr/>
        </w:sdtPr>
        <w:sdtContent>
          <w:r w:rsidR="0080066A" w:rsidRPr="00DD749F">
            <w:rPr>
              <w:rStyle w:val="PlaceholderText"/>
            </w:rPr>
            <w:t>Please briefly summarise any assumptions behind the timing of the measure</w:t>
          </w:r>
          <w:r w:rsidR="009F15C2" w:rsidRPr="00DD749F">
            <w:rPr>
              <w:rStyle w:val="PlaceholderText"/>
            </w:rPr>
            <w:t xml:space="preserve"> and the approach to implementation</w:t>
          </w:r>
          <w:r w:rsidR="0080066A" w:rsidRPr="00DD749F">
            <w:rPr>
              <w:rStyle w:val="PlaceholderText"/>
            </w:rPr>
            <w:t>. This is to help ERC understand the proposed start date, the duration of the measure and any assumed rates of take up. Please also outline the assumptions behind any savings or offsets.</w:t>
          </w:r>
          <w:r w:rsidR="0080066A" w:rsidRPr="00C433BD">
            <w:rPr>
              <w:rStyle w:val="PlaceholderText"/>
              <w:color w:val="auto"/>
            </w:rPr>
            <w:t xml:space="preserve"> </w:t>
          </w:r>
        </w:sdtContent>
      </w:sdt>
    </w:p>
    <w:p w14:paraId="465EAAF2" w14:textId="77777777" w:rsidR="009B72E1" w:rsidRPr="00C433BD" w:rsidRDefault="009B72E1" w:rsidP="00717C4E">
      <w:pPr>
        <w:pStyle w:val="BodyTextwithTab"/>
        <w:rPr>
          <w:rStyle w:val="Strong"/>
          <w:color w:val="auto"/>
        </w:rPr>
      </w:pPr>
      <w:r w:rsidRPr="00C433BD">
        <w:rPr>
          <w:rStyle w:val="Strong"/>
          <w:color w:val="auto"/>
        </w:rPr>
        <w:t xml:space="preserve">Key risks to </w:t>
      </w:r>
    </w:p>
    <w:p w14:paraId="731DC47E" w14:textId="27991745" w:rsidR="00717C4E" w:rsidRPr="00C433BD" w:rsidRDefault="009B72E1" w:rsidP="00717C4E">
      <w:pPr>
        <w:pStyle w:val="BodyTextwithTab"/>
        <w:rPr>
          <w:color w:val="auto"/>
        </w:rPr>
      </w:pPr>
      <w:r w:rsidRPr="00C433BD">
        <w:rPr>
          <w:rStyle w:val="Strong"/>
          <w:color w:val="auto"/>
        </w:rPr>
        <w:t>implementation</w:t>
      </w:r>
      <w:r w:rsidR="00717C4E" w:rsidRPr="00C433BD">
        <w:rPr>
          <w:rStyle w:val="Strong"/>
          <w:color w:val="auto"/>
        </w:rPr>
        <w:tab/>
      </w:r>
      <w:sdt>
        <w:sdtPr>
          <w:rPr>
            <w:rStyle w:val="Strong"/>
            <w:color w:val="auto"/>
          </w:rPr>
          <w:id w:val="-1756197027"/>
          <w:placeholder>
            <w:docPart w:val="4ADDA2C4DB694FB797C60B268886A024"/>
          </w:placeholder>
          <w:showingPlcHdr/>
        </w:sdtPr>
        <w:sdtContent>
          <w:r w:rsidR="005E758E" w:rsidRPr="00DD749F">
            <w:rPr>
              <w:rStyle w:val="PlaceholderText"/>
            </w:rPr>
            <w:t xml:space="preserve">Please briefly summarise any </w:t>
          </w:r>
          <w:r w:rsidR="00DD749F" w:rsidRPr="00DD749F">
            <w:rPr>
              <w:rStyle w:val="PlaceholderText"/>
            </w:rPr>
            <w:t>risks to implementation to this proposal.</w:t>
          </w:r>
        </w:sdtContent>
      </w:sdt>
    </w:p>
    <w:p w14:paraId="1B4BB81A" w14:textId="77777777" w:rsidR="005717F7" w:rsidRPr="00C433BD" w:rsidRDefault="000F4028" w:rsidP="00717C4E">
      <w:pPr>
        <w:pStyle w:val="BodyTextwithTab"/>
        <w:rPr>
          <w:rStyle w:val="Strong"/>
          <w:color w:val="auto"/>
        </w:rPr>
      </w:pPr>
      <w:r w:rsidRPr="00C433BD">
        <w:rPr>
          <w:rStyle w:val="Strong"/>
          <w:color w:val="auto"/>
        </w:rPr>
        <w:t xml:space="preserve">Key stakeholders </w:t>
      </w:r>
    </w:p>
    <w:p w14:paraId="58080B1C" w14:textId="4DC4E19A" w:rsidR="00717C4E" w:rsidRPr="00C433BD" w:rsidRDefault="00B83F17" w:rsidP="00717C4E">
      <w:pPr>
        <w:pStyle w:val="BodyTextwithTab"/>
        <w:rPr>
          <w:color w:val="auto"/>
        </w:rPr>
      </w:pPr>
      <w:r w:rsidRPr="00C433BD">
        <w:rPr>
          <w:rStyle w:val="Strong"/>
          <w:color w:val="auto"/>
        </w:rPr>
        <w:t xml:space="preserve">impacted by </w:t>
      </w:r>
      <w:r w:rsidR="005717F7" w:rsidRPr="00C433BD">
        <w:rPr>
          <w:rStyle w:val="Strong"/>
          <w:color w:val="auto"/>
        </w:rPr>
        <w:t>proposal</w:t>
      </w:r>
      <w:r w:rsidR="00717C4E" w:rsidRPr="00C433BD">
        <w:rPr>
          <w:rStyle w:val="Strong"/>
          <w:color w:val="auto"/>
        </w:rPr>
        <w:tab/>
      </w:r>
      <w:sdt>
        <w:sdtPr>
          <w:rPr>
            <w:rStyle w:val="Strong"/>
            <w:color w:val="auto"/>
          </w:rPr>
          <w:id w:val="1683931007"/>
          <w:placeholder>
            <w:docPart w:val="15259BD61F1D497BA1CFDEC322E6E8A7"/>
          </w:placeholder>
          <w:showingPlcHdr/>
        </w:sdtPr>
        <w:sdtContent>
          <w:r w:rsidR="00DD749F">
            <w:rPr>
              <w:rStyle w:val="PlaceholderText"/>
            </w:rPr>
            <w:t>Please briefly summarise any key stakeholders impacted by this proposal and any consultation undertaken or planned.</w:t>
          </w:r>
        </w:sdtContent>
      </w:sdt>
    </w:p>
    <w:p w14:paraId="3EC343DE" w14:textId="77777777" w:rsidR="00717C4E" w:rsidRPr="00C433BD" w:rsidRDefault="00717C4E" w:rsidP="003C4B69">
      <w:pPr>
        <w:pStyle w:val="BodyTextwithTab"/>
        <w:tabs>
          <w:tab w:val="clear" w:pos="2552"/>
        </w:tabs>
        <w:ind w:left="0" w:firstLine="0"/>
        <w:rPr>
          <w:rStyle w:val="Strong"/>
          <w:b w:val="0"/>
          <w:color w:val="auto"/>
        </w:rPr>
      </w:pPr>
    </w:p>
    <w:p w14:paraId="5953B1D2" w14:textId="77777777" w:rsidR="0000193A" w:rsidRPr="00C433BD" w:rsidRDefault="0000193A" w:rsidP="003C4B69">
      <w:pPr>
        <w:pStyle w:val="BodyTextwithTab"/>
        <w:tabs>
          <w:tab w:val="clear" w:pos="2552"/>
        </w:tabs>
        <w:ind w:left="0" w:firstLine="0"/>
        <w:rPr>
          <w:rStyle w:val="Strong"/>
          <w:b w:val="0"/>
          <w:color w:val="auto"/>
        </w:rPr>
      </w:pPr>
    </w:p>
    <w:p w14:paraId="704BA286" w14:textId="6C13C7FF" w:rsidR="00B06944" w:rsidRPr="00C433BD" w:rsidRDefault="005F5889" w:rsidP="00E61CA6">
      <w:pPr>
        <w:pStyle w:val="Heading2"/>
        <w:rPr>
          <w:color w:val="auto"/>
        </w:rPr>
      </w:pPr>
      <w:r w:rsidRPr="00C433BD">
        <w:rPr>
          <w:color w:val="auto"/>
        </w:rPr>
        <w:t xml:space="preserve">Legislative items </w:t>
      </w:r>
    </w:p>
    <w:p w14:paraId="02325FD1" w14:textId="77777777" w:rsidR="00B02E1B" w:rsidRPr="00C433BD" w:rsidRDefault="002D1442" w:rsidP="001521F6">
      <w:pPr>
        <w:pStyle w:val="BodyTextwithTab"/>
        <w:rPr>
          <w:rStyle w:val="Strong"/>
          <w:color w:val="auto"/>
        </w:rPr>
      </w:pPr>
      <w:r w:rsidRPr="00C433BD">
        <w:rPr>
          <w:rStyle w:val="Strong"/>
          <w:color w:val="auto"/>
        </w:rPr>
        <w:t>Proposed introduction</w:t>
      </w:r>
      <w:r w:rsidR="00B02E1B" w:rsidRPr="00C433BD">
        <w:rPr>
          <w:rStyle w:val="Strong"/>
          <w:color w:val="auto"/>
        </w:rPr>
        <w:t xml:space="preserve"> </w:t>
      </w:r>
    </w:p>
    <w:p w14:paraId="42FBEEE4" w14:textId="66EB6179" w:rsidR="002D1442" w:rsidRPr="00C433BD" w:rsidRDefault="002D1442" w:rsidP="001521F6">
      <w:pPr>
        <w:pStyle w:val="BodyTextwithTab"/>
        <w:rPr>
          <w:color w:val="auto"/>
        </w:rPr>
      </w:pPr>
      <w:r w:rsidRPr="00C433BD">
        <w:rPr>
          <w:rStyle w:val="Strong"/>
          <w:color w:val="auto"/>
        </w:rPr>
        <w:t>date</w:t>
      </w:r>
      <w:r w:rsidRPr="00C433BD">
        <w:rPr>
          <w:color w:val="auto"/>
        </w:rPr>
        <w:tab/>
      </w:r>
      <w:sdt>
        <w:sdtPr>
          <w:rPr>
            <w:color w:val="auto"/>
          </w:rPr>
          <w:id w:val="972254345"/>
          <w:placeholder>
            <w:docPart w:val="C944EAF3206147E8972EE6C0208222B1"/>
          </w:placeholder>
          <w:showingPlcHdr/>
          <w:date>
            <w:dateFormat w:val="d/MM/yyyy"/>
            <w:lid w:val="en-AU"/>
            <w:storeMappedDataAs w:val="dateTime"/>
            <w:calendar w:val="gregorian"/>
          </w:date>
        </w:sdtPr>
        <w:sdtContent>
          <w:r w:rsidR="004E3EF5" w:rsidRPr="005B2E07">
            <w:rPr>
              <w:rStyle w:val="PlaceholderText"/>
            </w:rPr>
            <w:t>Click or tap to enter a date.</w:t>
          </w:r>
        </w:sdtContent>
      </w:sdt>
    </w:p>
    <w:p w14:paraId="486E136B" w14:textId="33B52D20" w:rsidR="00A76F2B" w:rsidRPr="00C433BD" w:rsidRDefault="00A76F2B" w:rsidP="00A76F2B">
      <w:pPr>
        <w:pStyle w:val="BodyTextwithTab"/>
        <w:rPr>
          <w:rStyle w:val="Strong"/>
          <w:color w:val="auto"/>
        </w:rPr>
      </w:pPr>
      <w:r w:rsidRPr="00C433BD">
        <w:rPr>
          <w:rStyle w:val="Strong"/>
          <w:color w:val="auto"/>
        </w:rPr>
        <w:t xml:space="preserve">Preferred meeting </w:t>
      </w:r>
    </w:p>
    <w:p w14:paraId="41EBCDE8" w14:textId="0364BB1E" w:rsidR="00A76F2B" w:rsidRPr="00C433BD" w:rsidRDefault="00A76F2B" w:rsidP="00AF32C7">
      <w:pPr>
        <w:pStyle w:val="BodyTextwithTab"/>
        <w:tabs>
          <w:tab w:val="clear" w:pos="2552"/>
        </w:tabs>
        <w:rPr>
          <w:color w:val="auto"/>
        </w:rPr>
      </w:pPr>
      <w:r w:rsidRPr="00C433BD">
        <w:rPr>
          <w:rStyle w:val="Strong"/>
          <w:color w:val="auto"/>
        </w:rPr>
        <w:t>date</w:t>
      </w:r>
      <w:r w:rsidRPr="00C433BD">
        <w:rPr>
          <w:color w:val="auto"/>
        </w:rPr>
        <w:tab/>
      </w:r>
      <w:sdt>
        <w:sdtPr>
          <w:rPr>
            <w:color w:val="auto"/>
          </w:rPr>
          <w:id w:val="126368698"/>
          <w:placeholder>
            <w:docPart w:val="393A768E744149DCB5FC419AADFBE96F"/>
          </w:placeholder>
          <w:showingPlcHdr/>
          <w:date>
            <w:dateFormat w:val="d/MM/yyyy"/>
            <w:lid w:val="en-AU"/>
            <w:storeMappedDataAs w:val="dateTime"/>
            <w:calendar w:val="gregorian"/>
          </w:date>
        </w:sdtPr>
        <w:sdtContent>
          <w:r w:rsidRPr="005B2E07">
            <w:rPr>
              <w:rStyle w:val="PlaceholderText"/>
            </w:rPr>
            <w:t>Click or tap to enter a preferred</w:t>
          </w:r>
          <w:r w:rsidRPr="005B2E07">
            <w:rPr>
              <w:color w:val="808080"/>
            </w:rPr>
            <w:t xml:space="preserve"> </w:t>
          </w:r>
          <w:r w:rsidRPr="005B2E07">
            <w:rPr>
              <w:rStyle w:val="PlaceholderText"/>
            </w:rPr>
            <w:t xml:space="preserve">Cabinet Committee on </w:t>
          </w:r>
          <w:proofErr w:type="gramStart"/>
          <w:r w:rsidRPr="005B2E07">
            <w:rPr>
              <w:rStyle w:val="PlaceholderText"/>
            </w:rPr>
            <w:t>Legislation  date</w:t>
          </w:r>
          <w:proofErr w:type="gramEnd"/>
          <w:r w:rsidRPr="005B2E07">
            <w:rPr>
              <w:rStyle w:val="PlaceholderText"/>
            </w:rPr>
            <w:t>.</w:t>
          </w:r>
        </w:sdtContent>
      </w:sdt>
    </w:p>
    <w:p w14:paraId="6F073D37" w14:textId="77777777" w:rsidR="00A76F2B" w:rsidRPr="00C433BD" w:rsidRDefault="00A76F2B" w:rsidP="001521F6">
      <w:pPr>
        <w:pStyle w:val="BodyTextwithTab"/>
        <w:rPr>
          <w:color w:val="auto"/>
        </w:rPr>
      </w:pPr>
    </w:p>
    <w:p w14:paraId="560884DB" w14:textId="155D6971" w:rsidR="002D1442" w:rsidRPr="00C433BD" w:rsidRDefault="002D1442" w:rsidP="002D1442">
      <w:pPr>
        <w:pStyle w:val="BodyTextwithTab"/>
        <w:rPr>
          <w:rStyle w:val="Strong"/>
          <w:b w:val="0"/>
          <w:bCs w:val="0"/>
          <w:color w:val="auto"/>
        </w:rPr>
      </w:pPr>
      <w:r w:rsidRPr="00C433BD">
        <w:rPr>
          <w:rStyle w:val="Strong"/>
          <w:color w:val="auto"/>
        </w:rPr>
        <w:t xml:space="preserve">Election </w:t>
      </w:r>
      <w:r w:rsidR="00CA7807" w:rsidRPr="00C433BD">
        <w:rPr>
          <w:rStyle w:val="Strong"/>
          <w:color w:val="auto"/>
        </w:rPr>
        <w:t>Commitment</w:t>
      </w:r>
      <w:r w:rsidRPr="00C433BD">
        <w:rPr>
          <w:rStyle w:val="Strong"/>
          <w:b w:val="0"/>
          <w:bCs w:val="0"/>
          <w:color w:val="auto"/>
        </w:rPr>
        <w:tab/>
      </w:r>
      <w:sdt>
        <w:sdtPr>
          <w:rPr>
            <w:rStyle w:val="Strong"/>
            <w:b w:val="0"/>
            <w:bCs w:val="0"/>
            <w:color w:val="808080"/>
          </w:rPr>
          <w:id w:val="1817443440"/>
          <w:placeholder>
            <w:docPart w:val="4B82D2C3DF294D1AA162206357D7857D"/>
          </w:placeholder>
          <w:showingPlcHdr/>
        </w:sdtPr>
        <w:sdtContent>
          <w:r w:rsidR="00F16E69" w:rsidRPr="005B2E07">
            <w:rPr>
              <w:rStyle w:val="PlaceholderText"/>
            </w:rPr>
            <w:t>If yes, please provide details.</w:t>
          </w:r>
        </w:sdtContent>
      </w:sdt>
    </w:p>
    <w:p w14:paraId="4D87A917" w14:textId="77777777" w:rsidR="00B02E1B" w:rsidRPr="00C433BD" w:rsidRDefault="00CA7807" w:rsidP="002D1442">
      <w:pPr>
        <w:pStyle w:val="BodyTextwithTab"/>
        <w:rPr>
          <w:rStyle w:val="Strong"/>
          <w:color w:val="auto"/>
        </w:rPr>
      </w:pPr>
      <w:r w:rsidRPr="00C433BD">
        <w:rPr>
          <w:rStyle w:val="Strong"/>
          <w:color w:val="auto"/>
        </w:rPr>
        <w:t xml:space="preserve">Expected demand on </w:t>
      </w:r>
    </w:p>
    <w:p w14:paraId="1FDDB235" w14:textId="61928866" w:rsidR="002D1442" w:rsidRPr="00C433BD" w:rsidRDefault="00CA7807" w:rsidP="002D1442">
      <w:pPr>
        <w:pStyle w:val="BodyTextwithTab"/>
        <w:rPr>
          <w:rStyle w:val="Strong"/>
          <w:color w:val="auto"/>
        </w:rPr>
      </w:pPr>
      <w:r w:rsidRPr="00C433BD">
        <w:rPr>
          <w:rStyle w:val="Strong"/>
          <w:color w:val="auto"/>
        </w:rPr>
        <w:t>drafting resources</w:t>
      </w:r>
      <w:r w:rsidR="002D1442" w:rsidRPr="00C433BD">
        <w:rPr>
          <w:rStyle w:val="Strong"/>
          <w:color w:val="auto"/>
        </w:rPr>
        <w:tab/>
      </w:r>
      <w:sdt>
        <w:sdtPr>
          <w:rPr>
            <w:rStyle w:val="Strong"/>
            <w:color w:val="auto"/>
          </w:rPr>
          <w:id w:val="1228424108"/>
          <w:placeholder>
            <w:docPart w:val="2C86AA3BDA3F43A7A09C77799900E0DF"/>
          </w:placeholder>
          <w:showingPlcHdr/>
          <w:dropDownList>
            <w:listItem w:value="Choose an item."/>
            <w:listItem w:displayText="1: Minor - short, simple " w:value="1: Minor - short, simple "/>
            <w:listItem w:displayText="2: Straightforward - relatively straightforward policy and drafting issues " w:value="2: Straightforward - relatively straightforward policy and drafting issues "/>
            <w:listItem w:displayText="3: Moderate - may contain some new policy and drafting issues " w:value="3: Moderate - may contain some new policy and drafting issues "/>
            <w:listItem w:displayText="4: Complex - significant drafting required; may include novel or complex drafting of new policy" w:value="4: Complex - significant drafting required; may include novel or complex drafting of new policy"/>
            <w:listItem w:displayText="5: Major - major new principal Act, re-write or otherwise numerous and complex amendments " w:value="5: Major - major new principal Act, re-write or otherwise numerous and complex amendments "/>
          </w:dropDownList>
        </w:sdtPr>
        <w:sdtContent>
          <w:r w:rsidR="007E4ADE" w:rsidRPr="005B2E07">
            <w:rPr>
              <w:rStyle w:val="PlaceholderText"/>
            </w:rPr>
            <w:t>Choose an item.</w:t>
          </w:r>
        </w:sdtContent>
      </w:sdt>
    </w:p>
    <w:p w14:paraId="7D12C6AA" w14:textId="77777777" w:rsidR="00AD54D3" w:rsidRPr="00C433BD" w:rsidRDefault="0062259F" w:rsidP="0062259F">
      <w:pPr>
        <w:pStyle w:val="BodyTextwithTab"/>
        <w:rPr>
          <w:rStyle w:val="Strong"/>
          <w:color w:val="auto"/>
        </w:rPr>
      </w:pPr>
      <w:r w:rsidRPr="00C433BD">
        <w:rPr>
          <w:rStyle w:val="Strong"/>
          <w:color w:val="auto"/>
        </w:rPr>
        <w:t>National</w:t>
      </w:r>
      <w:r w:rsidR="00DB60AB" w:rsidRPr="00C433BD">
        <w:rPr>
          <w:rStyle w:val="Strong"/>
          <w:color w:val="auto"/>
        </w:rPr>
        <w:t xml:space="preserve"> or public</w:t>
      </w:r>
    </w:p>
    <w:p w14:paraId="3E09D8D6" w14:textId="2F6F0CA5" w:rsidR="007F10EE" w:rsidRPr="00C433BD" w:rsidRDefault="0062259F" w:rsidP="0062259F">
      <w:pPr>
        <w:pStyle w:val="BodyTextwithTab"/>
        <w:rPr>
          <w:color w:val="auto"/>
        </w:rPr>
      </w:pPr>
      <w:r w:rsidRPr="00C433BD">
        <w:rPr>
          <w:rStyle w:val="Strong"/>
          <w:color w:val="auto"/>
        </w:rPr>
        <w:t>Commitment</w:t>
      </w:r>
      <w:r w:rsidRPr="00C433BD">
        <w:rPr>
          <w:rStyle w:val="Strong"/>
          <w:b w:val="0"/>
          <w:bCs w:val="0"/>
          <w:color w:val="auto"/>
        </w:rPr>
        <w:tab/>
      </w:r>
      <w:sdt>
        <w:sdtPr>
          <w:rPr>
            <w:rStyle w:val="Strong"/>
            <w:b w:val="0"/>
            <w:bCs w:val="0"/>
            <w:color w:val="auto"/>
          </w:rPr>
          <w:id w:val="1374890637"/>
          <w:placeholder>
            <w:docPart w:val="5A93C72BAAD64B1CAA7C34E87D5D60E9"/>
          </w:placeholder>
          <w:showingPlcHdr/>
        </w:sdtPr>
        <w:sdtContent>
          <w:r w:rsidR="00755887" w:rsidRPr="005B2E07">
            <w:rPr>
              <w:rStyle w:val="PlaceholderText"/>
            </w:rPr>
            <w:t xml:space="preserve">Has a </w:t>
          </w:r>
          <w:r w:rsidR="00AD54D3" w:rsidRPr="005B2E07">
            <w:rPr>
              <w:rStyle w:val="PlaceholderText"/>
            </w:rPr>
            <w:t>public</w:t>
          </w:r>
          <w:r w:rsidR="00755887" w:rsidRPr="005B2E07">
            <w:rPr>
              <w:rStyle w:val="PlaceholderText"/>
            </w:rPr>
            <w:t xml:space="preserve"> commitment</w:t>
          </w:r>
          <w:r w:rsidR="00AD54D3" w:rsidRPr="005B2E07">
            <w:rPr>
              <w:rStyle w:val="PlaceholderText"/>
            </w:rPr>
            <w:t xml:space="preserve"> or </w:t>
          </w:r>
          <w:r w:rsidR="00042EE8" w:rsidRPr="005B2E07">
            <w:rPr>
              <w:rStyle w:val="PlaceholderText"/>
            </w:rPr>
            <w:t xml:space="preserve">commitment in national </w:t>
          </w:r>
          <w:r w:rsidR="00D472F3" w:rsidRPr="005B2E07">
            <w:rPr>
              <w:rStyle w:val="PlaceholderText"/>
            </w:rPr>
            <w:t>fora</w:t>
          </w:r>
          <w:r w:rsidR="00755887" w:rsidRPr="005B2E07">
            <w:rPr>
              <w:rStyle w:val="PlaceholderText"/>
            </w:rPr>
            <w:t xml:space="preserve"> been given to introduce the legislation?</w:t>
          </w:r>
        </w:sdtContent>
      </w:sdt>
    </w:p>
    <w:p w14:paraId="7DC72828" w14:textId="46F0B3D0" w:rsidR="006857BC" w:rsidRPr="00C433BD" w:rsidRDefault="006857BC" w:rsidP="00E61CA6">
      <w:pPr>
        <w:pStyle w:val="Heading2"/>
        <w:rPr>
          <w:color w:val="auto"/>
        </w:rPr>
      </w:pPr>
      <w:r w:rsidRPr="00C433BD">
        <w:rPr>
          <w:color w:val="auto"/>
        </w:rPr>
        <w:t>Contacts</w:t>
      </w:r>
    </w:p>
    <w:p w14:paraId="3397D3BB" w14:textId="4DA9B4CA" w:rsidR="00E61CA6" w:rsidRPr="00C433BD" w:rsidRDefault="00E61CA6" w:rsidP="00E61CA6">
      <w:pPr>
        <w:pStyle w:val="BodyTextwithTab"/>
        <w:rPr>
          <w:rStyle w:val="PlaceholderText"/>
          <w:color w:val="auto"/>
        </w:rPr>
      </w:pPr>
      <w:r w:rsidRPr="00C433BD">
        <w:rPr>
          <w:rStyle w:val="Strong"/>
          <w:color w:val="auto"/>
        </w:rPr>
        <w:t>Name</w:t>
      </w:r>
      <w:r w:rsidRPr="00C433BD">
        <w:rPr>
          <w:rStyle w:val="Strong"/>
          <w:color w:val="auto"/>
        </w:rPr>
        <w:tab/>
      </w:r>
      <w:sdt>
        <w:sdtPr>
          <w:rPr>
            <w:rStyle w:val="PlaceholderText"/>
            <w:color w:val="auto"/>
          </w:rPr>
          <w:id w:val="-949002005"/>
          <w:placeholder>
            <w:docPart w:val="6983E5EB9DA94F4CBF1F3DF0327BBE1B"/>
          </w:placeholder>
          <w:temporary/>
          <w:showingPlcHdr/>
        </w:sdtPr>
        <w:sdtContent>
          <w:r w:rsidRPr="005B2E07">
            <w:rPr>
              <w:rStyle w:val="PlaceholderText"/>
            </w:rPr>
            <w:t>Name of ministerial officer</w:t>
          </w:r>
        </w:sdtContent>
      </w:sdt>
    </w:p>
    <w:p w14:paraId="66C9D12F" w14:textId="60139D22" w:rsidR="00E61CA6" w:rsidRPr="00C433BD" w:rsidRDefault="00E61CA6" w:rsidP="00E61CA6">
      <w:pPr>
        <w:pStyle w:val="BodyTextwithTab"/>
        <w:rPr>
          <w:color w:val="auto"/>
        </w:rPr>
      </w:pPr>
      <w:r w:rsidRPr="00C433BD">
        <w:rPr>
          <w:rStyle w:val="Strong"/>
          <w:color w:val="auto"/>
        </w:rPr>
        <w:t>Position</w:t>
      </w:r>
      <w:r w:rsidRPr="00C433BD">
        <w:rPr>
          <w:rStyle w:val="Strong"/>
          <w:color w:val="auto"/>
        </w:rPr>
        <w:tab/>
      </w:r>
      <w:sdt>
        <w:sdtPr>
          <w:rPr>
            <w:rStyle w:val="PlaceholderText"/>
            <w:color w:val="auto"/>
          </w:rPr>
          <w:id w:val="-639956036"/>
          <w:placeholder>
            <w:docPart w:val="C1B6F5120F3C47C381EC5956D40B8492"/>
          </w:placeholder>
          <w:temporary/>
          <w:showingPlcHdr/>
        </w:sdtPr>
        <w:sdtContent>
          <w:r w:rsidRPr="005B2E07">
            <w:rPr>
              <w:rStyle w:val="PlaceholderText"/>
            </w:rPr>
            <w:t>Position title</w:t>
          </w:r>
        </w:sdtContent>
      </w:sdt>
    </w:p>
    <w:p w14:paraId="08E6E577" w14:textId="36B49E9F" w:rsidR="00E61CA6" w:rsidRPr="00C433BD" w:rsidRDefault="00052B7F" w:rsidP="00E61CA6">
      <w:pPr>
        <w:pStyle w:val="BodyTextwithTab"/>
        <w:rPr>
          <w:color w:val="auto"/>
        </w:rPr>
      </w:pPr>
      <w:r w:rsidRPr="00C433BD">
        <w:rPr>
          <w:rStyle w:val="Strong"/>
          <w:color w:val="auto"/>
        </w:rPr>
        <w:t>Ministerial Office</w:t>
      </w:r>
      <w:r w:rsidRPr="00C433BD">
        <w:rPr>
          <w:rStyle w:val="Strong"/>
          <w:color w:val="auto"/>
        </w:rPr>
        <w:tab/>
      </w:r>
      <w:sdt>
        <w:sdtPr>
          <w:rPr>
            <w:color w:val="auto"/>
          </w:rPr>
          <w:id w:val="1239903282"/>
          <w:placeholder>
            <w:docPart w:val="5273B21842EF4A03BCC54EEA114E0C12"/>
          </w:placeholder>
          <w:temporary/>
          <w:showingPlcHdr/>
        </w:sdtPr>
        <w:sdtContent>
          <w:r w:rsidRPr="005B2E07">
            <w:rPr>
              <w:rStyle w:val="PlaceholderText"/>
            </w:rPr>
            <w:t>‘Office of the Minister for Portfolio’</w:t>
          </w:r>
        </w:sdtContent>
      </w:sdt>
    </w:p>
    <w:p w14:paraId="4FACE530" w14:textId="1BFE0932" w:rsidR="00E61CA6" w:rsidRPr="00C433BD" w:rsidRDefault="00052B7F" w:rsidP="00E61CA6">
      <w:pPr>
        <w:pStyle w:val="BodyTextwithTab"/>
        <w:rPr>
          <w:color w:val="auto"/>
        </w:rPr>
      </w:pPr>
      <w:r w:rsidRPr="00C433BD">
        <w:rPr>
          <w:rStyle w:val="Strong"/>
          <w:color w:val="auto"/>
        </w:rPr>
        <w:t>Phone</w:t>
      </w:r>
      <w:r w:rsidRPr="00C433BD">
        <w:rPr>
          <w:rStyle w:val="Strong"/>
          <w:color w:val="auto"/>
        </w:rPr>
        <w:tab/>
      </w:r>
      <w:sdt>
        <w:sdtPr>
          <w:rPr>
            <w:color w:val="auto"/>
          </w:rPr>
          <w:tag w:val="Phone"/>
          <w:id w:val="-232008333"/>
          <w:placeholder>
            <w:docPart w:val="2CC6C97C9D2144209EE61560B01E2990"/>
          </w:placeholder>
          <w:temporary/>
          <w:showingPlcHdr/>
        </w:sdtPr>
        <w:sdtContent>
          <w:r w:rsidRPr="005B2E07">
            <w:rPr>
              <w:rStyle w:val="PlaceholderText"/>
            </w:rPr>
            <w:t>Phone number</w:t>
          </w:r>
        </w:sdtContent>
      </w:sdt>
    </w:p>
    <w:p w14:paraId="7C02C83E" w14:textId="51945F39" w:rsidR="00E61CA6" w:rsidRPr="00C433BD" w:rsidRDefault="00052B7F" w:rsidP="00E61CA6">
      <w:pPr>
        <w:pStyle w:val="BodyTextwithTab"/>
        <w:rPr>
          <w:color w:val="auto"/>
        </w:rPr>
      </w:pPr>
      <w:r w:rsidRPr="00C433BD">
        <w:rPr>
          <w:rStyle w:val="Strong"/>
          <w:color w:val="auto"/>
        </w:rPr>
        <w:t>Email</w:t>
      </w:r>
      <w:r w:rsidRPr="00C433BD">
        <w:rPr>
          <w:rStyle w:val="Strong"/>
          <w:color w:val="auto"/>
        </w:rPr>
        <w:tab/>
      </w:r>
      <w:sdt>
        <w:sdtPr>
          <w:rPr>
            <w:color w:val="auto"/>
          </w:rPr>
          <w:id w:val="1272211450"/>
          <w:placeholder>
            <w:docPart w:val="62A6C8984D974D32B939570727C05D9F"/>
          </w:placeholder>
          <w:temporary/>
          <w:showingPlcHdr/>
        </w:sdtPr>
        <w:sdtContent>
          <w:r w:rsidRPr="005B2E07">
            <w:rPr>
              <w:rStyle w:val="PlaceholderText"/>
            </w:rPr>
            <w:t>Email address</w:t>
          </w:r>
        </w:sdtContent>
      </w:sdt>
    </w:p>
    <w:p w14:paraId="6550F886" w14:textId="09CB6028" w:rsidR="00E61CA6" w:rsidRPr="00C433BD" w:rsidRDefault="00E61CA6" w:rsidP="00E61CA6">
      <w:pPr>
        <w:pStyle w:val="BodyTextwithTab"/>
        <w:rPr>
          <w:color w:val="auto"/>
        </w:rPr>
      </w:pPr>
    </w:p>
    <w:p w14:paraId="3C672F84" w14:textId="1BE1E14E" w:rsidR="00052B7F" w:rsidRPr="00C433BD" w:rsidRDefault="00052B7F" w:rsidP="00052B7F">
      <w:pPr>
        <w:pStyle w:val="BodyTextwithTab"/>
        <w:rPr>
          <w:color w:val="auto"/>
        </w:rPr>
      </w:pPr>
      <w:r w:rsidRPr="00C433BD">
        <w:rPr>
          <w:rStyle w:val="Strong"/>
          <w:color w:val="auto"/>
        </w:rPr>
        <w:t>Name</w:t>
      </w:r>
      <w:r w:rsidRPr="00C433BD">
        <w:rPr>
          <w:rStyle w:val="Strong"/>
          <w:color w:val="auto"/>
        </w:rPr>
        <w:tab/>
      </w:r>
      <w:sdt>
        <w:sdtPr>
          <w:rPr>
            <w:color w:val="auto"/>
          </w:rPr>
          <w:id w:val="-1905054333"/>
          <w:placeholder>
            <w:docPart w:val="F70E12E998FE4F8FBE272D6E4FC47772"/>
          </w:placeholder>
          <w:temporary/>
          <w:showingPlcHdr/>
        </w:sdtPr>
        <w:sdtContent>
          <w:r w:rsidRPr="005B2E07">
            <w:rPr>
              <w:rStyle w:val="PlaceholderText"/>
            </w:rPr>
            <w:t>Name of department/agency officer</w:t>
          </w:r>
        </w:sdtContent>
      </w:sdt>
    </w:p>
    <w:p w14:paraId="5D96BEFB" w14:textId="393959D0" w:rsidR="00052B7F" w:rsidRPr="00C433BD" w:rsidRDefault="00052B7F" w:rsidP="00052B7F">
      <w:pPr>
        <w:pStyle w:val="BodyTextwithTab"/>
        <w:rPr>
          <w:color w:val="auto"/>
        </w:rPr>
      </w:pPr>
      <w:r w:rsidRPr="00C433BD">
        <w:rPr>
          <w:rStyle w:val="Strong"/>
          <w:color w:val="auto"/>
        </w:rPr>
        <w:t>Position</w:t>
      </w:r>
      <w:r w:rsidRPr="00C433BD">
        <w:rPr>
          <w:rStyle w:val="Strong"/>
          <w:color w:val="auto"/>
        </w:rPr>
        <w:tab/>
      </w:r>
      <w:sdt>
        <w:sdtPr>
          <w:rPr>
            <w:color w:val="auto"/>
          </w:rPr>
          <w:id w:val="743848642"/>
          <w:placeholder>
            <w:docPart w:val="6D76FCAA884743D5964E8BDA8886D3B5"/>
          </w:placeholder>
          <w:temporary/>
          <w:showingPlcHdr/>
        </w:sdtPr>
        <w:sdtContent>
          <w:r w:rsidRPr="005B2E07">
            <w:rPr>
              <w:rStyle w:val="PlaceholderText"/>
            </w:rPr>
            <w:t>Position title</w:t>
          </w:r>
        </w:sdtContent>
      </w:sdt>
    </w:p>
    <w:p w14:paraId="7B298FD4" w14:textId="20C66676" w:rsidR="00052B7F" w:rsidRPr="00C433BD" w:rsidRDefault="00052B7F" w:rsidP="00052B7F">
      <w:pPr>
        <w:pStyle w:val="BodyTextwithTab"/>
        <w:rPr>
          <w:color w:val="auto"/>
        </w:rPr>
      </w:pPr>
      <w:r w:rsidRPr="00C433BD">
        <w:rPr>
          <w:rStyle w:val="Strong"/>
          <w:color w:val="auto"/>
        </w:rPr>
        <w:t>Ministerial Office</w:t>
      </w:r>
      <w:r w:rsidRPr="00C433BD">
        <w:rPr>
          <w:rStyle w:val="Strong"/>
          <w:color w:val="auto"/>
        </w:rPr>
        <w:tab/>
      </w:r>
      <w:sdt>
        <w:sdtPr>
          <w:rPr>
            <w:color w:val="auto"/>
          </w:rPr>
          <w:id w:val="1582021408"/>
          <w:placeholder>
            <w:docPart w:val="23E2C4F4BE244BB8814DB5B15BD91F6A"/>
          </w:placeholder>
          <w:temporary/>
          <w:showingPlcHdr/>
        </w:sdtPr>
        <w:sdtContent>
          <w:r w:rsidRPr="005B2E07">
            <w:rPr>
              <w:rStyle w:val="PlaceholderText"/>
            </w:rPr>
            <w:t>Full name of lead department or agency</w:t>
          </w:r>
        </w:sdtContent>
      </w:sdt>
    </w:p>
    <w:p w14:paraId="047FA065" w14:textId="11E40164" w:rsidR="00052B7F" w:rsidRPr="00C433BD" w:rsidRDefault="00052B7F" w:rsidP="00052B7F">
      <w:pPr>
        <w:pStyle w:val="BodyTextwithTab"/>
        <w:rPr>
          <w:color w:val="auto"/>
        </w:rPr>
      </w:pPr>
      <w:r w:rsidRPr="00C433BD">
        <w:rPr>
          <w:rStyle w:val="Strong"/>
          <w:color w:val="auto"/>
        </w:rPr>
        <w:t>Phone</w:t>
      </w:r>
      <w:r w:rsidRPr="00C433BD">
        <w:rPr>
          <w:rStyle w:val="Strong"/>
          <w:color w:val="auto"/>
        </w:rPr>
        <w:tab/>
      </w:r>
      <w:sdt>
        <w:sdtPr>
          <w:rPr>
            <w:color w:val="auto"/>
          </w:rPr>
          <w:tag w:val="Phone"/>
          <w:id w:val="-2115895407"/>
          <w:placeholder>
            <w:docPart w:val="CF7457CA913F4D549CF721EF208C6268"/>
          </w:placeholder>
          <w:temporary/>
          <w:showingPlcHdr/>
        </w:sdtPr>
        <w:sdtContent>
          <w:r w:rsidRPr="005B2E07">
            <w:rPr>
              <w:rStyle w:val="PlaceholderText"/>
            </w:rPr>
            <w:t>Phone number</w:t>
          </w:r>
        </w:sdtContent>
      </w:sdt>
    </w:p>
    <w:p w14:paraId="2F38F738" w14:textId="36D1CF0F" w:rsidR="00052B7F" w:rsidRPr="00C433BD" w:rsidRDefault="00052B7F" w:rsidP="00052B7F">
      <w:pPr>
        <w:pStyle w:val="BodyTextwithTab"/>
        <w:rPr>
          <w:color w:val="auto"/>
        </w:rPr>
      </w:pPr>
      <w:r w:rsidRPr="00C433BD">
        <w:rPr>
          <w:rStyle w:val="Strong"/>
          <w:color w:val="auto"/>
        </w:rPr>
        <w:t>Email</w:t>
      </w:r>
      <w:r w:rsidRPr="00C433BD">
        <w:rPr>
          <w:rStyle w:val="Strong"/>
          <w:color w:val="auto"/>
        </w:rPr>
        <w:tab/>
      </w:r>
      <w:sdt>
        <w:sdtPr>
          <w:rPr>
            <w:color w:val="auto"/>
          </w:rPr>
          <w:id w:val="-971053772"/>
          <w:placeholder>
            <w:docPart w:val="58996EA9D13F44F7B8D39D7870A7E9E8"/>
          </w:placeholder>
          <w:temporary/>
          <w:showingPlcHdr/>
        </w:sdtPr>
        <w:sdtContent>
          <w:r w:rsidRPr="005B2E07">
            <w:rPr>
              <w:rStyle w:val="PlaceholderText"/>
            </w:rPr>
            <w:t>Email address</w:t>
          </w:r>
        </w:sdtContent>
      </w:sdt>
    </w:p>
    <w:p w14:paraId="3E43B7BA" w14:textId="2BC98DFA" w:rsidR="00101076" w:rsidRPr="00C433BD" w:rsidRDefault="00101076" w:rsidP="00101076">
      <w:pPr>
        <w:pStyle w:val="BodyText"/>
        <w:rPr>
          <w:color w:val="auto"/>
        </w:rPr>
      </w:pPr>
    </w:p>
    <w:p w14:paraId="6E5885B0" w14:textId="77777777" w:rsidR="00101076" w:rsidRPr="00C433BD" w:rsidRDefault="00101076" w:rsidP="00101076">
      <w:pPr>
        <w:pStyle w:val="BodyText"/>
        <w:rPr>
          <w:color w:val="auto"/>
        </w:rPr>
      </w:pPr>
    </w:p>
    <w:sectPr w:rsidR="00101076" w:rsidRPr="00C433BD" w:rsidSect="002B7ECB">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70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88A3FB" w14:textId="77777777" w:rsidR="0076560C" w:rsidRDefault="0076560C" w:rsidP="00921FD3">
      <w:r>
        <w:separator/>
      </w:r>
    </w:p>
  </w:endnote>
  <w:endnote w:type="continuationSeparator" w:id="0">
    <w:p w14:paraId="6B5503B0" w14:textId="77777777" w:rsidR="0076560C" w:rsidRDefault="0076560C" w:rsidP="00921FD3">
      <w:r>
        <w:continuationSeparator/>
      </w:r>
    </w:p>
  </w:endnote>
  <w:endnote w:type="continuationNotice" w:id="1">
    <w:p w14:paraId="166873E6" w14:textId="77777777" w:rsidR="0076560C" w:rsidRDefault="007656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E077D0" w14:textId="1A2D5CED" w:rsidR="00E212F1" w:rsidRDefault="00E212F1">
    <w:pPr>
      <w:pStyle w:val="Footer"/>
    </w:pPr>
    <w:r>
      <w:rPr>
        <w:noProof/>
      </w:rPr>
      <mc:AlternateContent>
        <mc:Choice Requires="wps">
          <w:drawing>
            <wp:anchor distT="0" distB="0" distL="0" distR="0" simplePos="0" relativeHeight="251658246" behindDoc="0" locked="0" layoutInCell="1" allowOverlap="1" wp14:anchorId="5952C045" wp14:editId="10E57144">
              <wp:simplePos x="635" y="635"/>
              <wp:positionH relativeFrom="page">
                <wp:align>center</wp:align>
              </wp:positionH>
              <wp:positionV relativeFrom="page">
                <wp:align>bottom</wp:align>
              </wp:positionV>
              <wp:extent cx="443865" cy="443865"/>
              <wp:effectExtent l="0" t="0" r="0" b="0"/>
              <wp:wrapNone/>
              <wp:docPr id="7" name="Text Box 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49EA4321" w14:textId="3B1E3509" w:rsidR="00E212F1" w:rsidRPr="00E212F1" w:rsidRDefault="00E212F1" w:rsidP="00E212F1">
                          <w:pPr>
                            <w:rPr>
                              <w:noProof/>
                            </w:rPr>
                          </w:pPr>
                          <w:r w:rsidRPr="00E212F1">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952C045" id="_x0000_t202" coordsize="21600,21600" o:spt="202" path="m,l,21600r21600,l21600,xe">
              <v:stroke joinstyle="miter"/>
              <v:path gradientshapeok="t" o:connecttype="rect"/>
            </v:shapetype>
            <v:shape id="Text Box 7" o:spid="_x0000_s1029" type="#_x0000_t202" alt="OFFICIAL" style="position:absolute;margin-left:0;margin-top:0;width:34.95pt;height:34.95pt;z-index:25165824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49EA4321" w14:textId="3B1E3509" w:rsidR="00E212F1" w:rsidRPr="00E212F1" w:rsidRDefault="00E212F1" w:rsidP="00E212F1">
                    <w:pPr>
                      <w:rPr>
                        <w:noProof/>
                      </w:rPr>
                    </w:pPr>
                    <w:r w:rsidRPr="00E212F1">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1CE19F" w14:textId="1891E316" w:rsidR="004F4880" w:rsidRPr="00C44E6C" w:rsidRDefault="00E212F1" w:rsidP="00DD6192">
    <w:pPr>
      <w:pStyle w:val="Footerwhiteline"/>
    </w:pPr>
    <w:r>
      <w:rPr>
        <w:noProof/>
      </w:rPr>
      <mc:AlternateContent>
        <mc:Choice Requires="wps">
          <w:drawing>
            <wp:anchor distT="0" distB="0" distL="0" distR="0" simplePos="0" relativeHeight="251658247" behindDoc="0" locked="0" layoutInCell="1" allowOverlap="1" wp14:anchorId="731E7870" wp14:editId="3DD507CF">
              <wp:simplePos x="635" y="635"/>
              <wp:positionH relativeFrom="page">
                <wp:align>center</wp:align>
              </wp:positionH>
              <wp:positionV relativeFrom="page">
                <wp:align>bottom</wp:align>
              </wp:positionV>
              <wp:extent cx="443865" cy="443865"/>
              <wp:effectExtent l="0" t="0" r="0" b="0"/>
              <wp:wrapNone/>
              <wp:docPr id="8" name="Text Box 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1E0C790F" w14:textId="5F8CF662" w:rsidR="00E212F1" w:rsidRPr="00E212F1" w:rsidRDefault="00E212F1" w:rsidP="00E212F1">
                          <w:pPr>
                            <w:rPr>
                              <w:noProof/>
                            </w:rPr>
                          </w:pPr>
                          <w:r w:rsidRPr="00E212F1">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31E7870" id="_x0000_t202" coordsize="21600,21600" o:spt="202" path="m,l,21600r21600,l21600,xe">
              <v:stroke joinstyle="miter"/>
              <v:path gradientshapeok="t" o:connecttype="rect"/>
            </v:shapetype>
            <v:shape id="Text Box 8" o:spid="_x0000_s1030" type="#_x0000_t202" alt="OFFICIAL" style="position:absolute;margin-left:0;margin-top:0;width:34.95pt;height:34.95pt;z-index:251658247;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S1ZAshACAAAq&#10;BAAADgAAAAAAAAAAAAAAAAAuAgAAZHJzL2Uyb0RvYy54bWxQSwECLQAUAAYACAAAACEAN+3R+NkA&#10;AAADAQAADwAAAAAAAAAAAAAAAABqBAAAZHJzL2Rvd25yZXYueG1sUEsFBgAAAAAEAAQA8wAAAHAF&#10;AAAAAA==&#10;" filled="f" stroked="f">
              <v:textbox style="mso-fit-shape-to-text:t" inset="0,0,0,15pt">
                <w:txbxContent>
                  <w:p w14:paraId="1E0C790F" w14:textId="5F8CF662" w:rsidR="00E212F1" w:rsidRPr="00E212F1" w:rsidRDefault="00E212F1" w:rsidP="00E212F1">
                    <w:pPr>
                      <w:rPr>
                        <w:noProof/>
                      </w:rPr>
                    </w:pPr>
                    <w:r w:rsidRPr="00E212F1">
                      <w:rPr>
                        <w:noProof/>
                      </w:rPr>
                      <w:t>OFFICIAL</w:t>
                    </w:r>
                  </w:p>
                </w:txbxContent>
              </v:textbox>
              <w10:wrap anchorx="page" anchory="page"/>
            </v:shape>
          </w:pict>
        </mc:Fallback>
      </mc:AlternateContent>
    </w:r>
    <w:r w:rsidR="007D5D62" w:rsidRPr="000A155C">
      <w:ptab w:relativeTo="margin" w:alignment="right" w:leader="none"/>
    </w:r>
    <w:r w:rsidR="007D5D62" w:rsidRPr="000A155C">
      <w:fldChar w:fldCharType="begin"/>
    </w:r>
    <w:r w:rsidR="007D5D62" w:rsidRPr="000A155C">
      <w:instrText xml:space="preserve"> PAGE   \* MERGEFORMAT </w:instrText>
    </w:r>
    <w:r w:rsidR="007D5D62" w:rsidRPr="000A155C">
      <w:fldChar w:fldCharType="separate"/>
    </w:r>
    <w:r w:rsidR="007D5D62">
      <w:t>1</w:t>
    </w:r>
    <w:r w:rsidR="007D5D62" w:rsidRPr="000A155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924035" w14:textId="0B41AB83" w:rsidR="005F3C7E" w:rsidRPr="000C2807" w:rsidRDefault="00E212F1" w:rsidP="005F3C7E">
    <w:pPr>
      <w:pStyle w:val="Footerwhiteline"/>
    </w:pPr>
    <w:r>
      <w:rPr>
        <w:noProof/>
      </w:rPr>
      <mc:AlternateContent>
        <mc:Choice Requires="wps">
          <w:drawing>
            <wp:anchor distT="0" distB="0" distL="0" distR="0" simplePos="0" relativeHeight="251658245" behindDoc="0" locked="0" layoutInCell="1" allowOverlap="1" wp14:anchorId="715D7C9B" wp14:editId="6434B026">
              <wp:simplePos x="635" y="635"/>
              <wp:positionH relativeFrom="page">
                <wp:align>center</wp:align>
              </wp:positionH>
              <wp:positionV relativeFrom="page">
                <wp:align>bottom</wp:align>
              </wp:positionV>
              <wp:extent cx="443865" cy="443865"/>
              <wp:effectExtent l="0" t="0" r="0"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DAC7F0B" w14:textId="5D92CFA4" w:rsidR="00E212F1" w:rsidRPr="00E212F1" w:rsidRDefault="00E212F1" w:rsidP="00E212F1">
                          <w:pPr>
                            <w:rPr>
                              <w:noProof/>
                            </w:rPr>
                          </w:pPr>
                          <w:r w:rsidRPr="00E212F1">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15D7C9B" id="_x0000_t202" coordsize="21600,21600" o:spt="202" path="m,l,21600r21600,l21600,xe">
              <v:stroke joinstyle="miter"/>
              <v:path gradientshapeok="t" o:connecttype="rect"/>
            </v:shapetype>
            <v:shape id="Text Box 6" o:spid="_x0000_s1032" type="#_x0000_t202" alt="OFFICIAL" style="position:absolute;margin-left:0;margin-top:0;width:34.95pt;height:34.95pt;z-index:251658245;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dXvPxACAAAq&#10;BAAADgAAAAAAAAAAAAAAAAAuAgAAZHJzL2Uyb0RvYy54bWxQSwECLQAUAAYACAAAACEAN+3R+NkA&#10;AAADAQAADwAAAAAAAAAAAAAAAABqBAAAZHJzL2Rvd25yZXYueG1sUEsFBgAAAAAEAAQA8wAAAHAF&#10;AAAAAA==&#10;" filled="f" stroked="f">
              <v:textbox style="mso-fit-shape-to-text:t" inset="0,0,0,15pt">
                <w:txbxContent>
                  <w:p w14:paraId="7DAC7F0B" w14:textId="5D92CFA4" w:rsidR="00E212F1" w:rsidRPr="00E212F1" w:rsidRDefault="00E212F1" w:rsidP="00E212F1">
                    <w:pPr>
                      <w:rPr>
                        <w:noProof/>
                      </w:rPr>
                    </w:pPr>
                    <w:r w:rsidRPr="00E212F1">
                      <w:rPr>
                        <w:noProof/>
                      </w:rPr>
                      <w:t>OFFICIAL</w:t>
                    </w:r>
                  </w:p>
                </w:txbxContent>
              </v:textbox>
              <w10:wrap anchorx="page" anchory="page"/>
            </v:shape>
          </w:pict>
        </mc:Fallback>
      </mc:AlternateContent>
    </w:r>
  </w:p>
  <w:p w14:paraId="08B62C24" w14:textId="4F5AA86D" w:rsidR="004F043F" w:rsidRPr="00AA57D6" w:rsidRDefault="007D5D62" w:rsidP="00C44E6C">
    <w:pPr>
      <w:pStyle w:val="Footer"/>
    </w:pPr>
    <w:r w:rsidRPr="000A155C">
      <w:ptab w:relativeTo="margin" w:alignment="right" w:leader="none"/>
    </w:r>
    <w:r w:rsidRPr="000A155C">
      <w:fldChar w:fldCharType="begin"/>
    </w:r>
    <w:r w:rsidRPr="000A155C">
      <w:instrText xml:space="preserve"> PAGE   \* MERGEFORMAT </w:instrText>
    </w:r>
    <w:r w:rsidRPr="000A155C">
      <w:fldChar w:fldCharType="separate"/>
    </w:r>
    <w:r>
      <w:t>1</w:t>
    </w:r>
    <w:r w:rsidRPr="000A155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E7B621" w14:textId="77777777" w:rsidR="0076560C" w:rsidRDefault="0076560C" w:rsidP="00921FD3">
      <w:r>
        <w:separator/>
      </w:r>
    </w:p>
  </w:footnote>
  <w:footnote w:type="continuationSeparator" w:id="0">
    <w:p w14:paraId="09F75CDB" w14:textId="77777777" w:rsidR="0076560C" w:rsidRDefault="0076560C" w:rsidP="00921FD3">
      <w:r>
        <w:continuationSeparator/>
      </w:r>
    </w:p>
  </w:footnote>
  <w:footnote w:type="continuationNotice" w:id="1">
    <w:p w14:paraId="52369AEA" w14:textId="77777777" w:rsidR="0076560C" w:rsidRDefault="0076560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BCC478" w14:textId="702373B3" w:rsidR="00E212F1" w:rsidRDefault="00E212F1">
    <w:pPr>
      <w:pStyle w:val="Header"/>
    </w:pPr>
    <w:r>
      <w:rPr>
        <w:noProof/>
      </w:rPr>
      <mc:AlternateContent>
        <mc:Choice Requires="wps">
          <w:drawing>
            <wp:anchor distT="0" distB="0" distL="0" distR="0" simplePos="0" relativeHeight="251658243" behindDoc="0" locked="0" layoutInCell="1" allowOverlap="1" wp14:anchorId="1B1AA074" wp14:editId="53C37199">
              <wp:simplePos x="635" y="635"/>
              <wp:positionH relativeFrom="page">
                <wp:align>center</wp:align>
              </wp:positionH>
              <wp:positionV relativeFrom="page">
                <wp:align>top</wp:align>
              </wp:positionV>
              <wp:extent cx="443865" cy="443865"/>
              <wp:effectExtent l="0" t="0" r="0" b="9525"/>
              <wp:wrapNone/>
              <wp:docPr id="4" name="Text Box 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71C2B5C" w14:textId="0EB869E7" w:rsidR="00E212F1" w:rsidRPr="00E212F1" w:rsidRDefault="00E212F1" w:rsidP="00E212F1">
                          <w:pPr>
                            <w:rPr>
                              <w:noProof/>
                            </w:rPr>
                          </w:pPr>
                          <w:r w:rsidRPr="00E212F1">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B1AA074" id="_x0000_t202" coordsize="21600,21600" o:spt="202" path="m,l,21600r21600,l21600,xe">
              <v:stroke joinstyle="miter"/>
              <v:path gradientshapeok="t" o:connecttype="rect"/>
            </v:shapetype>
            <v:shape id="Text Box 4" o:spid="_x0000_s1027"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771C2B5C" w14:textId="0EB869E7" w:rsidR="00E212F1" w:rsidRPr="00E212F1" w:rsidRDefault="00E212F1" w:rsidP="00E212F1">
                    <w:pPr>
                      <w:rPr>
                        <w:noProof/>
                      </w:rPr>
                    </w:pPr>
                    <w:r w:rsidRPr="00E212F1">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1D335C" w14:textId="25759A2D" w:rsidR="00E212F1" w:rsidRDefault="00E212F1">
    <w:pPr>
      <w:pStyle w:val="Header"/>
    </w:pPr>
    <w:r>
      <w:rPr>
        <w:noProof/>
      </w:rPr>
      <mc:AlternateContent>
        <mc:Choice Requires="wps">
          <w:drawing>
            <wp:anchor distT="0" distB="0" distL="0" distR="0" simplePos="0" relativeHeight="251658244" behindDoc="0" locked="0" layoutInCell="1" allowOverlap="1" wp14:anchorId="2BA86699" wp14:editId="3150B289">
              <wp:simplePos x="635" y="635"/>
              <wp:positionH relativeFrom="page">
                <wp:align>center</wp:align>
              </wp:positionH>
              <wp:positionV relativeFrom="page">
                <wp:align>top</wp:align>
              </wp:positionV>
              <wp:extent cx="443865" cy="443865"/>
              <wp:effectExtent l="0" t="0" r="0" b="9525"/>
              <wp:wrapNone/>
              <wp:docPr id="5"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63649E5F" w14:textId="261C936E" w:rsidR="00E212F1" w:rsidRPr="00E212F1" w:rsidRDefault="00E212F1" w:rsidP="00E212F1">
                          <w:pPr>
                            <w:rPr>
                              <w:noProof/>
                            </w:rPr>
                          </w:pPr>
                          <w:r w:rsidRPr="00E212F1">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BA86699" id="_x0000_t202" coordsize="21600,21600" o:spt="202" path="m,l,21600r21600,l21600,xe">
              <v:stroke joinstyle="miter"/>
              <v:path gradientshapeok="t" o:connecttype="rect"/>
            </v:shapetype>
            <v:shape id="Text Box 5" o:spid="_x0000_s1028" type="#_x0000_t202" alt="OFFICIAL" style="position:absolute;margin-left:0;margin-top:0;width:34.95pt;height:34.95pt;z-index:25165824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" filled="f" stroked="f">
              <v:textbox style="mso-fit-shape-to-text:t" inset="0,15pt,0,0">
                <w:txbxContent>
                  <w:p w14:paraId="63649E5F" w14:textId="261C936E" w:rsidR="00E212F1" w:rsidRPr="00E212F1" w:rsidRDefault="00E212F1" w:rsidP="00E212F1">
                    <w:pPr>
                      <w:rPr>
                        <w:noProof/>
                      </w:rPr>
                    </w:pPr>
                    <w:r w:rsidRPr="00E212F1">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DD2865" w14:textId="51467BB2" w:rsidR="004F043F" w:rsidRDefault="00E212F1" w:rsidP="004F043F">
    <w:pPr>
      <w:pStyle w:val="Header"/>
    </w:pPr>
    <w:r>
      <w:rPr>
        <w:noProof/>
      </w:rPr>
      <mc:AlternateContent>
        <mc:Choice Requires="wps">
          <w:drawing>
            <wp:anchor distT="0" distB="0" distL="0" distR="0" simplePos="0" relativeHeight="251658242" behindDoc="0" locked="0" layoutInCell="1" allowOverlap="1" wp14:anchorId="1804428B" wp14:editId="73021D30">
              <wp:simplePos x="635" y="635"/>
              <wp:positionH relativeFrom="page">
                <wp:align>center</wp:align>
              </wp:positionH>
              <wp:positionV relativeFrom="page">
                <wp:align>top</wp:align>
              </wp:positionV>
              <wp:extent cx="443865" cy="443865"/>
              <wp:effectExtent l="0" t="0" r="0" b="9525"/>
              <wp:wrapNone/>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B409279" w14:textId="77402616" w:rsidR="00E212F1" w:rsidRPr="00E212F1" w:rsidRDefault="00E212F1" w:rsidP="00E212F1">
                          <w:pPr>
                            <w:rPr>
                              <w:noProof/>
                            </w:rPr>
                          </w:pPr>
                          <w:r w:rsidRPr="00E212F1">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804428B" id="_x0000_t202" coordsize="21600,21600" o:spt="202" path="m,l,21600r21600,l21600,xe">
              <v:stroke joinstyle="miter"/>
              <v:path gradientshapeok="t" o:connecttype="rect"/>
            </v:shapetype>
            <v:shape id="Text Box 2" o:spid="_x0000_s1031" type="#_x0000_t202" alt="OFFICIAL" style="position:absolute;margin-left:0;margin-top:0;width:34.95pt;height:34.95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2DwIAACo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541FbUyzbKD6kQjehjYD06uG2pkIwI+C09001Qk&#10;YXyiRRvoSg6jxVkN/sff/DGfWKAoZx3Jp+SW9M2Z+WaJnai0ZMxv86ucTn5y7ybDHtp7IFHO6X84&#10;mcyYh2YytYf2lcS9ig9RSFhJz5UcJ/MeBx3T55BqtUpJJConcGO3TsbSEbyI7Ev/Krwb4Ufi7REm&#10;bYniHQtDbrwZ3OqAxEWiKEI7AEnUxgMJMpE8fp6o+F/PKev8xZc/A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atDLYPAgAAKgQA&#10;AA4AAAAAAAAAAAAAAAAALgIAAGRycy9lMm9Eb2MueG1sUEsBAi0AFAAGAAgAAAAhANQeDUfYAAAA&#10;AwEAAA8AAAAAAAAAAAAAAAAAaQQAAGRycy9kb3ducmV2LnhtbFBLBQYAAAAABAAEAPMAAABuBQAA&#10;AAA=&#10;" filled="f" stroked="f">
              <v:textbox style="mso-fit-shape-to-text:t" inset="0,15pt,0,0">
                <w:txbxContent>
                  <w:p w14:paraId="7B409279" w14:textId="77402616" w:rsidR="00E212F1" w:rsidRPr="00E212F1" w:rsidRDefault="00E212F1" w:rsidP="00E212F1">
                    <w:pPr>
                      <w:rPr>
                        <w:noProof/>
                      </w:rPr>
                    </w:pPr>
                    <w:r w:rsidRPr="00E212F1">
                      <w:rPr>
                        <w:noProof/>
                      </w:rPr>
                      <w:t>OFFICIAL</w:t>
                    </w:r>
                  </w:p>
                </w:txbxContent>
              </v:textbox>
              <w10:wrap anchorx="page" anchory="page"/>
            </v:shape>
          </w:pict>
        </mc:Fallback>
      </mc:AlternateContent>
    </w:r>
    <w:r w:rsidR="0080630B">
      <w:rPr>
        <w:noProof/>
      </w:rPr>
      <w:drawing>
        <wp:anchor distT="0" distB="0" distL="114300" distR="114300" simplePos="0" relativeHeight="251658241" behindDoc="0" locked="0" layoutInCell="1" allowOverlap="1" wp14:anchorId="5FB6A712" wp14:editId="690BBC54">
          <wp:simplePos x="0" y="0"/>
          <wp:positionH relativeFrom="column">
            <wp:align>right</wp:align>
          </wp:positionH>
          <wp:positionV relativeFrom="page">
            <wp:posOffset>540385</wp:posOffset>
          </wp:positionV>
          <wp:extent cx="666000" cy="720000"/>
          <wp:effectExtent l="0" t="0" r="1270" b="4445"/>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4F043F">
      <w:rPr>
        <w:noProof/>
      </w:rPr>
      <mc:AlternateContent>
        <mc:Choice Requires="wps">
          <w:drawing>
            <wp:anchor distT="0" distB="0" distL="114300" distR="114300" simplePos="0" relativeHeight="251658240" behindDoc="1" locked="0" layoutInCell="1" allowOverlap="1" wp14:anchorId="2DA45C7E" wp14:editId="69DC3387">
              <wp:simplePos x="0" y="0"/>
              <wp:positionH relativeFrom="page">
                <wp:align>center</wp:align>
              </wp:positionH>
              <wp:positionV relativeFrom="page">
                <wp:align>top</wp:align>
              </wp:positionV>
              <wp:extent cx="7560000" cy="1800000"/>
              <wp:effectExtent l="0" t="0" r="3175" b="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80000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adec="http://schemas.microsoft.com/office/drawing/2017/decorative" xmlns:pic="http://schemas.openxmlformats.org/drawingml/2006/picture" xmlns:a14="http://schemas.microsoft.com/office/drawing/2010/main">
          <w:pict>
            <v:rect id="Rectangle 3" style="position:absolute;margin-left:0;margin-top:0;width:595.3pt;height:141.75pt;z-index:-251658240;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alt="&quot;&quot;" o:spid="_x0000_s1026" fillcolor="#cbedfd [3205]" stroked="f" strokeweight="1pt" w14:anchorId="0A58FCA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">
              <w10:wrap anchorx="page" anchory="page"/>
            </v:rect>
          </w:pict>
        </mc:Fallback>
      </mc:AlternateContent>
    </w:r>
  </w:p>
  <w:p w14:paraId="0D637673" w14:textId="0394FE2B" w:rsidR="005E0D17" w:rsidRDefault="00DD6192" w:rsidP="005E4E2B">
    <w:pPr>
      <w:pStyle w:val="DescriptorGrey"/>
    </w:pPr>
    <w:r>
      <w:t>The Cabinet Office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3" w15:restartNumberingAfterBreak="0">
    <w:nsid w:val="1F216524"/>
    <w:multiLevelType w:val="hybridMultilevel"/>
    <w:tmpl w:val="CD724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2001122"/>
    <w:multiLevelType w:val="hybridMultilevel"/>
    <w:tmpl w:val="0004D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A3C6FA3"/>
    <w:multiLevelType w:val="hybridMultilevel"/>
    <w:tmpl w:val="3190A8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7" w15:restartNumberingAfterBreak="0">
    <w:nsid w:val="39A1252A"/>
    <w:multiLevelType w:val="hybridMultilevel"/>
    <w:tmpl w:val="EE00FE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3B36253"/>
    <w:multiLevelType w:val="hybridMultilevel"/>
    <w:tmpl w:val="9F54D69C"/>
    <w:lvl w:ilvl="0" w:tplc="0C090001">
      <w:start w:val="1"/>
      <w:numFmt w:val="bullet"/>
      <w:lvlText w:val=""/>
      <w:lvlJc w:val="left"/>
      <w:pPr>
        <w:ind w:left="938" w:hanging="360"/>
      </w:pPr>
      <w:rPr>
        <w:rFonts w:ascii="Symbol" w:hAnsi="Symbol" w:hint="default"/>
      </w:rPr>
    </w:lvl>
    <w:lvl w:ilvl="1" w:tplc="0C090003" w:tentative="1">
      <w:start w:val="1"/>
      <w:numFmt w:val="bullet"/>
      <w:lvlText w:val="o"/>
      <w:lvlJc w:val="left"/>
      <w:pPr>
        <w:ind w:left="1658" w:hanging="360"/>
      </w:pPr>
      <w:rPr>
        <w:rFonts w:ascii="Courier New" w:hAnsi="Courier New" w:cs="Courier New" w:hint="default"/>
      </w:rPr>
    </w:lvl>
    <w:lvl w:ilvl="2" w:tplc="0C090005" w:tentative="1">
      <w:start w:val="1"/>
      <w:numFmt w:val="bullet"/>
      <w:lvlText w:val=""/>
      <w:lvlJc w:val="left"/>
      <w:pPr>
        <w:ind w:left="2378" w:hanging="360"/>
      </w:pPr>
      <w:rPr>
        <w:rFonts w:ascii="Wingdings" w:hAnsi="Wingdings" w:hint="default"/>
      </w:rPr>
    </w:lvl>
    <w:lvl w:ilvl="3" w:tplc="0C090001" w:tentative="1">
      <w:start w:val="1"/>
      <w:numFmt w:val="bullet"/>
      <w:lvlText w:val=""/>
      <w:lvlJc w:val="left"/>
      <w:pPr>
        <w:ind w:left="3098" w:hanging="360"/>
      </w:pPr>
      <w:rPr>
        <w:rFonts w:ascii="Symbol" w:hAnsi="Symbol" w:hint="default"/>
      </w:rPr>
    </w:lvl>
    <w:lvl w:ilvl="4" w:tplc="0C090003" w:tentative="1">
      <w:start w:val="1"/>
      <w:numFmt w:val="bullet"/>
      <w:lvlText w:val="o"/>
      <w:lvlJc w:val="left"/>
      <w:pPr>
        <w:ind w:left="3818" w:hanging="360"/>
      </w:pPr>
      <w:rPr>
        <w:rFonts w:ascii="Courier New" w:hAnsi="Courier New" w:cs="Courier New" w:hint="default"/>
      </w:rPr>
    </w:lvl>
    <w:lvl w:ilvl="5" w:tplc="0C090005" w:tentative="1">
      <w:start w:val="1"/>
      <w:numFmt w:val="bullet"/>
      <w:lvlText w:val=""/>
      <w:lvlJc w:val="left"/>
      <w:pPr>
        <w:ind w:left="4538" w:hanging="360"/>
      </w:pPr>
      <w:rPr>
        <w:rFonts w:ascii="Wingdings" w:hAnsi="Wingdings" w:hint="default"/>
      </w:rPr>
    </w:lvl>
    <w:lvl w:ilvl="6" w:tplc="0C090001" w:tentative="1">
      <w:start w:val="1"/>
      <w:numFmt w:val="bullet"/>
      <w:lvlText w:val=""/>
      <w:lvlJc w:val="left"/>
      <w:pPr>
        <w:ind w:left="5258" w:hanging="360"/>
      </w:pPr>
      <w:rPr>
        <w:rFonts w:ascii="Symbol" w:hAnsi="Symbol" w:hint="default"/>
      </w:rPr>
    </w:lvl>
    <w:lvl w:ilvl="7" w:tplc="0C090003" w:tentative="1">
      <w:start w:val="1"/>
      <w:numFmt w:val="bullet"/>
      <w:lvlText w:val="o"/>
      <w:lvlJc w:val="left"/>
      <w:pPr>
        <w:ind w:left="5978" w:hanging="360"/>
      </w:pPr>
      <w:rPr>
        <w:rFonts w:ascii="Courier New" w:hAnsi="Courier New" w:cs="Courier New" w:hint="default"/>
      </w:rPr>
    </w:lvl>
    <w:lvl w:ilvl="8" w:tplc="0C090005" w:tentative="1">
      <w:start w:val="1"/>
      <w:numFmt w:val="bullet"/>
      <w:lvlText w:val=""/>
      <w:lvlJc w:val="left"/>
      <w:pPr>
        <w:ind w:left="6698" w:hanging="360"/>
      </w:pPr>
      <w:rPr>
        <w:rFonts w:ascii="Wingdings" w:hAnsi="Wingdings" w:hint="default"/>
      </w:rPr>
    </w:lvl>
  </w:abstractNum>
  <w:abstractNum w:abstractNumId="9"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1" w15:restartNumberingAfterBreak="0">
    <w:nsid w:val="60420B02"/>
    <w:multiLevelType w:val="hybridMultilevel"/>
    <w:tmpl w:val="E71CAD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84571911">
    <w:abstractNumId w:val="9"/>
  </w:num>
  <w:num w:numId="2" w16cid:durableId="1425228846">
    <w:abstractNumId w:val="10"/>
  </w:num>
  <w:num w:numId="3" w16cid:durableId="359622795">
    <w:abstractNumId w:val="6"/>
  </w:num>
  <w:num w:numId="4" w16cid:durableId="1692950529">
    <w:abstractNumId w:val="0"/>
  </w:num>
  <w:num w:numId="5" w16cid:durableId="935291275">
    <w:abstractNumId w:val="2"/>
  </w:num>
  <w:num w:numId="6" w16cid:durableId="201989202">
    <w:abstractNumId w:val="1"/>
  </w:num>
  <w:num w:numId="7" w16cid:durableId="792676547">
    <w:abstractNumId w:val="1"/>
    <w:lvlOverride w:ilvl="0">
      <w:startOverride w:val="1"/>
    </w:lvlOverride>
  </w:num>
  <w:num w:numId="8" w16cid:durableId="676924583">
    <w:abstractNumId w:val="0"/>
    <w:lvlOverride w:ilvl="0">
      <w:startOverride w:val="1"/>
    </w:lvlOverride>
  </w:num>
  <w:num w:numId="9" w16cid:durableId="646593607">
    <w:abstractNumId w:val="2"/>
    <w:lvlOverride w:ilvl="0">
      <w:startOverride w:val="1"/>
    </w:lvlOverride>
  </w:num>
  <w:num w:numId="10" w16cid:durableId="747533311">
    <w:abstractNumId w:val="9"/>
  </w:num>
  <w:num w:numId="11" w16cid:durableId="487288188">
    <w:abstractNumId w:val="1"/>
  </w:num>
  <w:num w:numId="12" w16cid:durableId="1647318252">
    <w:abstractNumId w:val="10"/>
  </w:num>
  <w:num w:numId="13" w16cid:durableId="581446870">
    <w:abstractNumId w:val="6"/>
  </w:num>
  <w:num w:numId="14" w16cid:durableId="1912154542">
    <w:abstractNumId w:val="0"/>
  </w:num>
  <w:num w:numId="15" w16cid:durableId="1021541925">
    <w:abstractNumId w:val="2"/>
  </w:num>
  <w:num w:numId="16" w16cid:durableId="1047604827">
    <w:abstractNumId w:val="10"/>
  </w:num>
  <w:num w:numId="17" w16cid:durableId="1196502040">
    <w:abstractNumId w:val="6"/>
  </w:num>
  <w:num w:numId="18" w16cid:durableId="1414006487">
    <w:abstractNumId w:val="9"/>
  </w:num>
  <w:num w:numId="19" w16cid:durableId="920485670">
    <w:abstractNumId w:val="0"/>
  </w:num>
  <w:num w:numId="20" w16cid:durableId="1476951939">
    <w:abstractNumId w:val="2"/>
  </w:num>
  <w:num w:numId="21" w16cid:durableId="1892378594">
    <w:abstractNumId w:val="1"/>
  </w:num>
  <w:num w:numId="22" w16cid:durableId="990133938">
    <w:abstractNumId w:val="9"/>
    <w:lvlOverride w:ilvl="0">
      <w:startOverride w:val="1"/>
    </w:lvlOverride>
  </w:num>
  <w:num w:numId="23" w16cid:durableId="1351756777">
    <w:abstractNumId w:val="10"/>
    <w:lvlOverride w:ilvl="0">
      <w:startOverride w:val="1"/>
    </w:lvlOverride>
  </w:num>
  <w:num w:numId="24" w16cid:durableId="2058359286">
    <w:abstractNumId w:val="6"/>
    <w:lvlOverride w:ilvl="0">
      <w:startOverride w:val="1"/>
    </w:lvlOverride>
  </w:num>
  <w:num w:numId="25" w16cid:durableId="40325099">
    <w:abstractNumId w:val="10"/>
  </w:num>
  <w:num w:numId="26" w16cid:durableId="743380964">
    <w:abstractNumId w:val="6"/>
  </w:num>
  <w:num w:numId="27" w16cid:durableId="383021023">
    <w:abstractNumId w:val="9"/>
  </w:num>
  <w:num w:numId="28" w16cid:durableId="1048338985">
    <w:abstractNumId w:val="0"/>
  </w:num>
  <w:num w:numId="29" w16cid:durableId="2041926892">
    <w:abstractNumId w:val="2"/>
  </w:num>
  <w:num w:numId="30" w16cid:durableId="78524020">
    <w:abstractNumId w:val="1"/>
  </w:num>
  <w:num w:numId="31" w16cid:durableId="1773358488">
    <w:abstractNumId w:val="10"/>
  </w:num>
  <w:num w:numId="32" w16cid:durableId="132991806">
    <w:abstractNumId w:val="6"/>
  </w:num>
  <w:num w:numId="33" w16cid:durableId="269826695">
    <w:abstractNumId w:val="9"/>
  </w:num>
  <w:num w:numId="34" w16cid:durableId="253519499">
    <w:abstractNumId w:val="0"/>
  </w:num>
  <w:num w:numId="35" w16cid:durableId="994648967">
    <w:abstractNumId w:val="2"/>
  </w:num>
  <w:num w:numId="36" w16cid:durableId="130053563">
    <w:abstractNumId w:val="1"/>
  </w:num>
  <w:num w:numId="37" w16cid:durableId="1499342092">
    <w:abstractNumId w:val="9"/>
  </w:num>
  <w:num w:numId="38" w16cid:durableId="23791099">
    <w:abstractNumId w:val="1"/>
  </w:num>
  <w:num w:numId="39" w16cid:durableId="429741805">
    <w:abstractNumId w:val="7"/>
  </w:num>
  <w:num w:numId="40" w16cid:durableId="1342078375">
    <w:abstractNumId w:val="8"/>
  </w:num>
  <w:num w:numId="41" w16cid:durableId="589697535">
    <w:abstractNumId w:val="3"/>
  </w:num>
  <w:num w:numId="42" w16cid:durableId="1847479773">
    <w:abstractNumId w:val="11"/>
  </w:num>
  <w:num w:numId="43" w16cid:durableId="2008046668">
    <w:abstractNumId w:val="5"/>
  </w:num>
  <w:num w:numId="44" w16cid:durableId="889419911">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formsDesig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defaultTableStyle w:val="ListTable3-Accent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9F8"/>
    <w:rsid w:val="0000193A"/>
    <w:rsid w:val="00002C93"/>
    <w:rsid w:val="000100A3"/>
    <w:rsid w:val="00025382"/>
    <w:rsid w:val="00030C2E"/>
    <w:rsid w:val="000319D3"/>
    <w:rsid w:val="000369F8"/>
    <w:rsid w:val="00042EE8"/>
    <w:rsid w:val="00046ACD"/>
    <w:rsid w:val="00052B7F"/>
    <w:rsid w:val="0005359F"/>
    <w:rsid w:val="0006046C"/>
    <w:rsid w:val="00064C2E"/>
    <w:rsid w:val="00066EF5"/>
    <w:rsid w:val="00071E2A"/>
    <w:rsid w:val="00076C3E"/>
    <w:rsid w:val="00081FBB"/>
    <w:rsid w:val="00085EB8"/>
    <w:rsid w:val="000903C2"/>
    <w:rsid w:val="000A4E4F"/>
    <w:rsid w:val="000B16A3"/>
    <w:rsid w:val="000B440B"/>
    <w:rsid w:val="000C5D52"/>
    <w:rsid w:val="000D1B21"/>
    <w:rsid w:val="000D333B"/>
    <w:rsid w:val="000D5CAC"/>
    <w:rsid w:val="000D6B77"/>
    <w:rsid w:val="000E0434"/>
    <w:rsid w:val="000E76A1"/>
    <w:rsid w:val="000F4028"/>
    <w:rsid w:val="000F48F6"/>
    <w:rsid w:val="0010057F"/>
    <w:rsid w:val="00101076"/>
    <w:rsid w:val="00101AD6"/>
    <w:rsid w:val="001054F6"/>
    <w:rsid w:val="00106F17"/>
    <w:rsid w:val="001106A0"/>
    <w:rsid w:val="00111775"/>
    <w:rsid w:val="00112C3A"/>
    <w:rsid w:val="00115B22"/>
    <w:rsid w:val="0013204F"/>
    <w:rsid w:val="0013421B"/>
    <w:rsid w:val="0014157C"/>
    <w:rsid w:val="001419CE"/>
    <w:rsid w:val="001476EF"/>
    <w:rsid w:val="00150CAE"/>
    <w:rsid w:val="001521F6"/>
    <w:rsid w:val="001728CA"/>
    <w:rsid w:val="001828F1"/>
    <w:rsid w:val="001A4D76"/>
    <w:rsid w:val="001A628B"/>
    <w:rsid w:val="001B0ED2"/>
    <w:rsid w:val="001B1209"/>
    <w:rsid w:val="001D050B"/>
    <w:rsid w:val="001D4C98"/>
    <w:rsid w:val="001D7397"/>
    <w:rsid w:val="001D754D"/>
    <w:rsid w:val="001E04AA"/>
    <w:rsid w:val="001E0611"/>
    <w:rsid w:val="001E0762"/>
    <w:rsid w:val="001E5091"/>
    <w:rsid w:val="001E56D5"/>
    <w:rsid w:val="001F422F"/>
    <w:rsid w:val="00216B6C"/>
    <w:rsid w:val="002239F7"/>
    <w:rsid w:val="0022483C"/>
    <w:rsid w:val="00224DDA"/>
    <w:rsid w:val="00225FB2"/>
    <w:rsid w:val="00233115"/>
    <w:rsid w:val="00234CE9"/>
    <w:rsid w:val="00237926"/>
    <w:rsid w:val="002409AB"/>
    <w:rsid w:val="002457FB"/>
    <w:rsid w:val="0026319C"/>
    <w:rsid w:val="0027180B"/>
    <w:rsid w:val="00271F9E"/>
    <w:rsid w:val="0027645B"/>
    <w:rsid w:val="002902A8"/>
    <w:rsid w:val="00293749"/>
    <w:rsid w:val="002B648D"/>
    <w:rsid w:val="002B7ECB"/>
    <w:rsid w:val="002C3FB9"/>
    <w:rsid w:val="002D06D6"/>
    <w:rsid w:val="002D1442"/>
    <w:rsid w:val="002E2D98"/>
    <w:rsid w:val="002E34BF"/>
    <w:rsid w:val="002E7121"/>
    <w:rsid w:val="002F075E"/>
    <w:rsid w:val="002F0A87"/>
    <w:rsid w:val="002F7AC0"/>
    <w:rsid w:val="00301EA0"/>
    <w:rsid w:val="00305D69"/>
    <w:rsid w:val="0030678B"/>
    <w:rsid w:val="00320A84"/>
    <w:rsid w:val="00340CA0"/>
    <w:rsid w:val="003445D2"/>
    <w:rsid w:val="003452CC"/>
    <w:rsid w:val="0035137B"/>
    <w:rsid w:val="00353985"/>
    <w:rsid w:val="00364F93"/>
    <w:rsid w:val="00373938"/>
    <w:rsid w:val="003800D9"/>
    <w:rsid w:val="003A24D9"/>
    <w:rsid w:val="003A44F5"/>
    <w:rsid w:val="003B19B3"/>
    <w:rsid w:val="003B520B"/>
    <w:rsid w:val="003C0C07"/>
    <w:rsid w:val="003C3E43"/>
    <w:rsid w:val="003C4B69"/>
    <w:rsid w:val="003D080D"/>
    <w:rsid w:val="003E1C01"/>
    <w:rsid w:val="003E3743"/>
    <w:rsid w:val="003F443B"/>
    <w:rsid w:val="003F5577"/>
    <w:rsid w:val="00403322"/>
    <w:rsid w:val="00404B96"/>
    <w:rsid w:val="00414BBA"/>
    <w:rsid w:val="0043431C"/>
    <w:rsid w:val="00465479"/>
    <w:rsid w:val="00473FB7"/>
    <w:rsid w:val="00482BB0"/>
    <w:rsid w:val="00482E74"/>
    <w:rsid w:val="00487B99"/>
    <w:rsid w:val="004A4836"/>
    <w:rsid w:val="004A6EA8"/>
    <w:rsid w:val="004A7EA0"/>
    <w:rsid w:val="004B34A7"/>
    <w:rsid w:val="004C0152"/>
    <w:rsid w:val="004C02EC"/>
    <w:rsid w:val="004C1A21"/>
    <w:rsid w:val="004C1FE7"/>
    <w:rsid w:val="004C35B2"/>
    <w:rsid w:val="004C7A44"/>
    <w:rsid w:val="004D469B"/>
    <w:rsid w:val="004D6E70"/>
    <w:rsid w:val="004D6E7D"/>
    <w:rsid w:val="004E2606"/>
    <w:rsid w:val="004E3EF5"/>
    <w:rsid w:val="004F0149"/>
    <w:rsid w:val="004F043F"/>
    <w:rsid w:val="004F4880"/>
    <w:rsid w:val="004F668A"/>
    <w:rsid w:val="004F6D4C"/>
    <w:rsid w:val="004F77CB"/>
    <w:rsid w:val="00500B67"/>
    <w:rsid w:val="0051606F"/>
    <w:rsid w:val="00520735"/>
    <w:rsid w:val="005218C6"/>
    <w:rsid w:val="00523368"/>
    <w:rsid w:val="00526AB3"/>
    <w:rsid w:val="005277BC"/>
    <w:rsid w:val="0053100A"/>
    <w:rsid w:val="0053238E"/>
    <w:rsid w:val="005352F5"/>
    <w:rsid w:val="00541876"/>
    <w:rsid w:val="00544B20"/>
    <w:rsid w:val="00544E33"/>
    <w:rsid w:val="00550F70"/>
    <w:rsid w:val="00552857"/>
    <w:rsid w:val="00554C24"/>
    <w:rsid w:val="005668BE"/>
    <w:rsid w:val="0057167A"/>
    <w:rsid w:val="005717F7"/>
    <w:rsid w:val="00586CF7"/>
    <w:rsid w:val="00587F9E"/>
    <w:rsid w:val="0059207E"/>
    <w:rsid w:val="00594DAC"/>
    <w:rsid w:val="005A0F5B"/>
    <w:rsid w:val="005A1041"/>
    <w:rsid w:val="005A1CD9"/>
    <w:rsid w:val="005A26FA"/>
    <w:rsid w:val="005A3365"/>
    <w:rsid w:val="005A3D3C"/>
    <w:rsid w:val="005A4D28"/>
    <w:rsid w:val="005A7D08"/>
    <w:rsid w:val="005B2A18"/>
    <w:rsid w:val="005B2E07"/>
    <w:rsid w:val="005B2F8C"/>
    <w:rsid w:val="005C5152"/>
    <w:rsid w:val="005C7C60"/>
    <w:rsid w:val="005D28D4"/>
    <w:rsid w:val="005D66AB"/>
    <w:rsid w:val="005E0D17"/>
    <w:rsid w:val="005E4E2B"/>
    <w:rsid w:val="005E5EC0"/>
    <w:rsid w:val="005E758E"/>
    <w:rsid w:val="005F1786"/>
    <w:rsid w:val="005F252B"/>
    <w:rsid w:val="005F3C7E"/>
    <w:rsid w:val="005F4E21"/>
    <w:rsid w:val="005F5889"/>
    <w:rsid w:val="00601810"/>
    <w:rsid w:val="00606D4B"/>
    <w:rsid w:val="0061342B"/>
    <w:rsid w:val="0062259F"/>
    <w:rsid w:val="00625D9E"/>
    <w:rsid w:val="00626394"/>
    <w:rsid w:val="006269DD"/>
    <w:rsid w:val="00632C87"/>
    <w:rsid w:val="0064583F"/>
    <w:rsid w:val="00675B76"/>
    <w:rsid w:val="0067638B"/>
    <w:rsid w:val="00680773"/>
    <w:rsid w:val="006857BC"/>
    <w:rsid w:val="0068656A"/>
    <w:rsid w:val="00695693"/>
    <w:rsid w:val="006A513A"/>
    <w:rsid w:val="006A53BA"/>
    <w:rsid w:val="006B0A08"/>
    <w:rsid w:val="006B1868"/>
    <w:rsid w:val="006B2C92"/>
    <w:rsid w:val="006C4799"/>
    <w:rsid w:val="006C7793"/>
    <w:rsid w:val="006D7C83"/>
    <w:rsid w:val="006E4A18"/>
    <w:rsid w:val="006E76C9"/>
    <w:rsid w:val="006E79DB"/>
    <w:rsid w:val="006F06FB"/>
    <w:rsid w:val="006F2758"/>
    <w:rsid w:val="00702A63"/>
    <w:rsid w:val="00717C4E"/>
    <w:rsid w:val="0072008C"/>
    <w:rsid w:val="00722AFB"/>
    <w:rsid w:val="00727C53"/>
    <w:rsid w:val="00731C9D"/>
    <w:rsid w:val="00742F66"/>
    <w:rsid w:val="00744D71"/>
    <w:rsid w:val="00755887"/>
    <w:rsid w:val="00761179"/>
    <w:rsid w:val="0076385B"/>
    <w:rsid w:val="00763C24"/>
    <w:rsid w:val="0076560C"/>
    <w:rsid w:val="007772E3"/>
    <w:rsid w:val="00783174"/>
    <w:rsid w:val="00785F0A"/>
    <w:rsid w:val="00790147"/>
    <w:rsid w:val="007A2961"/>
    <w:rsid w:val="007A40B2"/>
    <w:rsid w:val="007A7FA3"/>
    <w:rsid w:val="007B1280"/>
    <w:rsid w:val="007B75E6"/>
    <w:rsid w:val="007D5D62"/>
    <w:rsid w:val="007E0123"/>
    <w:rsid w:val="007E20D5"/>
    <w:rsid w:val="007E4ADE"/>
    <w:rsid w:val="007E51BF"/>
    <w:rsid w:val="007F10EE"/>
    <w:rsid w:val="007F3527"/>
    <w:rsid w:val="0080066A"/>
    <w:rsid w:val="00802606"/>
    <w:rsid w:val="0080630B"/>
    <w:rsid w:val="00814E0A"/>
    <w:rsid w:val="00827089"/>
    <w:rsid w:val="008274FF"/>
    <w:rsid w:val="00830290"/>
    <w:rsid w:val="00841CCB"/>
    <w:rsid w:val="0084309C"/>
    <w:rsid w:val="008433D6"/>
    <w:rsid w:val="00843A4A"/>
    <w:rsid w:val="00852196"/>
    <w:rsid w:val="0085370B"/>
    <w:rsid w:val="00864B67"/>
    <w:rsid w:val="0088171F"/>
    <w:rsid w:val="00885FBB"/>
    <w:rsid w:val="008862FB"/>
    <w:rsid w:val="00894241"/>
    <w:rsid w:val="0089425F"/>
    <w:rsid w:val="008A0204"/>
    <w:rsid w:val="008A55FD"/>
    <w:rsid w:val="008B0346"/>
    <w:rsid w:val="008D190F"/>
    <w:rsid w:val="008D5F35"/>
    <w:rsid w:val="008E1C43"/>
    <w:rsid w:val="008E262F"/>
    <w:rsid w:val="008F2510"/>
    <w:rsid w:val="008F329F"/>
    <w:rsid w:val="008F671A"/>
    <w:rsid w:val="009022C6"/>
    <w:rsid w:val="00905970"/>
    <w:rsid w:val="00905E8F"/>
    <w:rsid w:val="00912537"/>
    <w:rsid w:val="00917BAE"/>
    <w:rsid w:val="00921F68"/>
    <w:rsid w:val="00921FD3"/>
    <w:rsid w:val="009220D7"/>
    <w:rsid w:val="00922A9D"/>
    <w:rsid w:val="00925F48"/>
    <w:rsid w:val="00926AFB"/>
    <w:rsid w:val="009402CE"/>
    <w:rsid w:val="00940A26"/>
    <w:rsid w:val="00942939"/>
    <w:rsid w:val="0094494F"/>
    <w:rsid w:val="00946C9F"/>
    <w:rsid w:val="00950BDC"/>
    <w:rsid w:val="00952CA9"/>
    <w:rsid w:val="00957BDD"/>
    <w:rsid w:val="00966A53"/>
    <w:rsid w:val="00983DB2"/>
    <w:rsid w:val="00986B43"/>
    <w:rsid w:val="00994AF2"/>
    <w:rsid w:val="009977D9"/>
    <w:rsid w:val="009A1B26"/>
    <w:rsid w:val="009A31A2"/>
    <w:rsid w:val="009A5A0A"/>
    <w:rsid w:val="009A7F04"/>
    <w:rsid w:val="009B0C2F"/>
    <w:rsid w:val="009B30B2"/>
    <w:rsid w:val="009B72E1"/>
    <w:rsid w:val="009C6050"/>
    <w:rsid w:val="009D6F3B"/>
    <w:rsid w:val="009E09F6"/>
    <w:rsid w:val="009E7243"/>
    <w:rsid w:val="009F15C2"/>
    <w:rsid w:val="009F2296"/>
    <w:rsid w:val="00A00987"/>
    <w:rsid w:val="00A00CBC"/>
    <w:rsid w:val="00A010F0"/>
    <w:rsid w:val="00A05561"/>
    <w:rsid w:val="00A20D01"/>
    <w:rsid w:val="00A22C5B"/>
    <w:rsid w:val="00A230FB"/>
    <w:rsid w:val="00A263B1"/>
    <w:rsid w:val="00A47B2F"/>
    <w:rsid w:val="00A65014"/>
    <w:rsid w:val="00A679C0"/>
    <w:rsid w:val="00A723E3"/>
    <w:rsid w:val="00A76F2B"/>
    <w:rsid w:val="00A8511E"/>
    <w:rsid w:val="00A87C16"/>
    <w:rsid w:val="00A96109"/>
    <w:rsid w:val="00A96CAA"/>
    <w:rsid w:val="00AA2944"/>
    <w:rsid w:val="00AA57D6"/>
    <w:rsid w:val="00AA591D"/>
    <w:rsid w:val="00AB13DD"/>
    <w:rsid w:val="00AB27C8"/>
    <w:rsid w:val="00AC5770"/>
    <w:rsid w:val="00AC5A0A"/>
    <w:rsid w:val="00AC5BD1"/>
    <w:rsid w:val="00AC6D1B"/>
    <w:rsid w:val="00AD047F"/>
    <w:rsid w:val="00AD053A"/>
    <w:rsid w:val="00AD3B53"/>
    <w:rsid w:val="00AD54D3"/>
    <w:rsid w:val="00AE08BE"/>
    <w:rsid w:val="00AF2D30"/>
    <w:rsid w:val="00AF32C7"/>
    <w:rsid w:val="00AF3631"/>
    <w:rsid w:val="00B02E1B"/>
    <w:rsid w:val="00B06944"/>
    <w:rsid w:val="00B11302"/>
    <w:rsid w:val="00B16033"/>
    <w:rsid w:val="00B16D73"/>
    <w:rsid w:val="00B17909"/>
    <w:rsid w:val="00B31150"/>
    <w:rsid w:val="00B45C9B"/>
    <w:rsid w:val="00B4618E"/>
    <w:rsid w:val="00B71669"/>
    <w:rsid w:val="00B74C84"/>
    <w:rsid w:val="00B80503"/>
    <w:rsid w:val="00B83F17"/>
    <w:rsid w:val="00B85FC7"/>
    <w:rsid w:val="00B866D8"/>
    <w:rsid w:val="00B869CE"/>
    <w:rsid w:val="00BA4775"/>
    <w:rsid w:val="00BB00A2"/>
    <w:rsid w:val="00BB5E56"/>
    <w:rsid w:val="00BB78E9"/>
    <w:rsid w:val="00BC080B"/>
    <w:rsid w:val="00BC2680"/>
    <w:rsid w:val="00BC6ADB"/>
    <w:rsid w:val="00BD28ED"/>
    <w:rsid w:val="00BD5B4B"/>
    <w:rsid w:val="00BE02CE"/>
    <w:rsid w:val="00BE3F7B"/>
    <w:rsid w:val="00C01891"/>
    <w:rsid w:val="00C034CA"/>
    <w:rsid w:val="00C05735"/>
    <w:rsid w:val="00C07569"/>
    <w:rsid w:val="00C12988"/>
    <w:rsid w:val="00C1506D"/>
    <w:rsid w:val="00C21CF3"/>
    <w:rsid w:val="00C23777"/>
    <w:rsid w:val="00C317B2"/>
    <w:rsid w:val="00C31BE6"/>
    <w:rsid w:val="00C42788"/>
    <w:rsid w:val="00C433BD"/>
    <w:rsid w:val="00C4424E"/>
    <w:rsid w:val="00C44E6C"/>
    <w:rsid w:val="00C471CC"/>
    <w:rsid w:val="00C509DC"/>
    <w:rsid w:val="00C515B8"/>
    <w:rsid w:val="00C53291"/>
    <w:rsid w:val="00C572B1"/>
    <w:rsid w:val="00C61FB6"/>
    <w:rsid w:val="00C6293D"/>
    <w:rsid w:val="00C62FCD"/>
    <w:rsid w:val="00C649CD"/>
    <w:rsid w:val="00C64F4B"/>
    <w:rsid w:val="00C82201"/>
    <w:rsid w:val="00C8237C"/>
    <w:rsid w:val="00C845D6"/>
    <w:rsid w:val="00C854AC"/>
    <w:rsid w:val="00C95A6A"/>
    <w:rsid w:val="00CA0DAF"/>
    <w:rsid w:val="00CA1B22"/>
    <w:rsid w:val="00CA1B37"/>
    <w:rsid w:val="00CA23DA"/>
    <w:rsid w:val="00CA4083"/>
    <w:rsid w:val="00CA6491"/>
    <w:rsid w:val="00CA74B5"/>
    <w:rsid w:val="00CA7807"/>
    <w:rsid w:val="00CB67F0"/>
    <w:rsid w:val="00CB6E31"/>
    <w:rsid w:val="00CC23CE"/>
    <w:rsid w:val="00CC400B"/>
    <w:rsid w:val="00CD2A69"/>
    <w:rsid w:val="00CE00DA"/>
    <w:rsid w:val="00CE1AFB"/>
    <w:rsid w:val="00CE4E8A"/>
    <w:rsid w:val="00CE600E"/>
    <w:rsid w:val="00CF2F5A"/>
    <w:rsid w:val="00CF517A"/>
    <w:rsid w:val="00D015E0"/>
    <w:rsid w:val="00D01B74"/>
    <w:rsid w:val="00D1583E"/>
    <w:rsid w:val="00D16E49"/>
    <w:rsid w:val="00D20F63"/>
    <w:rsid w:val="00D2763E"/>
    <w:rsid w:val="00D3139F"/>
    <w:rsid w:val="00D34C32"/>
    <w:rsid w:val="00D4026B"/>
    <w:rsid w:val="00D42CE7"/>
    <w:rsid w:val="00D472F3"/>
    <w:rsid w:val="00D507EE"/>
    <w:rsid w:val="00D51B8A"/>
    <w:rsid w:val="00D66163"/>
    <w:rsid w:val="00D74A13"/>
    <w:rsid w:val="00D75179"/>
    <w:rsid w:val="00D847B1"/>
    <w:rsid w:val="00D87EC4"/>
    <w:rsid w:val="00D92425"/>
    <w:rsid w:val="00DA0CFA"/>
    <w:rsid w:val="00DB2EA7"/>
    <w:rsid w:val="00DB30BF"/>
    <w:rsid w:val="00DB60AB"/>
    <w:rsid w:val="00DB7BED"/>
    <w:rsid w:val="00DD3473"/>
    <w:rsid w:val="00DD502A"/>
    <w:rsid w:val="00DD6192"/>
    <w:rsid w:val="00DD749F"/>
    <w:rsid w:val="00DE1884"/>
    <w:rsid w:val="00DE5CC1"/>
    <w:rsid w:val="00DF4166"/>
    <w:rsid w:val="00DF48E2"/>
    <w:rsid w:val="00DF5B0A"/>
    <w:rsid w:val="00DF6328"/>
    <w:rsid w:val="00E03AED"/>
    <w:rsid w:val="00E03D68"/>
    <w:rsid w:val="00E058A9"/>
    <w:rsid w:val="00E17FB4"/>
    <w:rsid w:val="00E212F1"/>
    <w:rsid w:val="00E2529A"/>
    <w:rsid w:val="00E54A4A"/>
    <w:rsid w:val="00E56242"/>
    <w:rsid w:val="00E61CA6"/>
    <w:rsid w:val="00E62233"/>
    <w:rsid w:val="00E731A0"/>
    <w:rsid w:val="00E96776"/>
    <w:rsid w:val="00E97EB0"/>
    <w:rsid w:val="00EA016D"/>
    <w:rsid w:val="00EA0BD8"/>
    <w:rsid w:val="00EC72BA"/>
    <w:rsid w:val="00ED7794"/>
    <w:rsid w:val="00ED7F40"/>
    <w:rsid w:val="00EF08CA"/>
    <w:rsid w:val="00EF1C2A"/>
    <w:rsid w:val="00EF4B6C"/>
    <w:rsid w:val="00EF66A8"/>
    <w:rsid w:val="00F1403D"/>
    <w:rsid w:val="00F16E69"/>
    <w:rsid w:val="00F2157A"/>
    <w:rsid w:val="00F245B4"/>
    <w:rsid w:val="00F24CA2"/>
    <w:rsid w:val="00F31DA7"/>
    <w:rsid w:val="00F31FB3"/>
    <w:rsid w:val="00F3338E"/>
    <w:rsid w:val="00F33644"/>
    <w:rsid w:val="00F35372"/>
    <w:rsid w:val="00F418C8"/>
    <w:rsid w:val="00F5504A"/>
    <w:rsid w:val="00F5529E"/>
    <w:rsid w:val="00F62B06"/>
    <w:rsid w:val="00F66BA5"/>
    <w:rsid w:val="00F730FF"/>
    <w:rsid w:val="00F763D3"/>
    <w:rsid w:val="00F817D0"/>
    <w:rsid w:val="00F81FBD"/>
    <w:rsid w:val="00F92961"/>
    <w:rsid w:val="00F96C9F"/>
    <w:rsid w:val="00FA0FC5"/>
    <w:rsid w:val="00FA2EED"/>
    <w:rsid w:val="00FA6A7B"/>
    <w:rsid w:val="00FC792C"/>
    <w:rsid w:val="00FD06A7"/>
    <w:rsid w:val="00FD213B"/>
    <w:rsid w:val="00FD3B1E"/>
    <w:rsid w:val="00FD3DA3"/>
    <w:rsid w:val="00FE3150"/>
    <w:rsid w:val="00FF2E33"/>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9507D7"/>
  <w15:chartTrackingRefBased/>
  <w15:docId w15:val="{73DC9BE2-BBE8-41B2-9BCD-8E788631E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uiPriority="0"/>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uiPriority="0"/>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A010F0"/>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1D7397"/>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1D7397"/>
    <w:pPr>
      <w:keepNext/>
      <w:keepLines/>
      <w:pBdr>
        <w:top w:val="single" w:sz="4" w:space="8" w:color="22272B" w:themeColor="text1"/>
      </w:pBdr>
      <w:suppressAutoHyphens/>
      <w:spacing w:before="240" w:after="240" w:line="240" w:lineRule="auto"/>
      <w:outlineLvl w:val="1"/>
    </w:pPr>
    <w:rPr>
      <w:color w:val="22272B" w:themeColor="text1"/>
      <w:sz w:val="28"/>
    </w:rPr>
  </w:style>
  <w:style w:type="paragraph" w:styleId="Heading3">
    <w:name w:val="heading 3"/>
    <w:next w:val="BodyText"/>
    <w:link w:val="Heading3Char"/>
    <w:uiPriority w:val="9"/>
    <w:qFormat/>
    <w:rsid w:val="008E1C43"/>
    <w:pPr>
      <w:keepNext/>
      <w:keepLines/>
      <w:suppressAutoHyphens/>
      <w:spacing w:before="120" w:after="120" w:line="240" w:lineRule="auto"/>
      <w:outlineLvl w:val="2"/>
    </w:pPr>
    <w:rPr>
      <w:rFonts w:asciiTheme="majorHAnsi" w:hAnsiTheme="majorHAnsi"/>
      <w:color w:val="22272B" w:themeColor="text1"/>
      <w:sz w:val="26"/>
    </w:rPr>
  </w:style>
  <w:style w:type="paragraph" w:styleId="Heading4">
    <w:name w:val="heading 4"/>
    <w:next w:val="BodyText"/>
    <w:link w:val="Heading4Char"/>
    <w:uiPriority w:val="9"/>
    <w:rsid w:val="008E1C43"/>
    <w:pPr>
      <w:keepNext/>
      <w:keepLines/>
      <w:suppressAutoHyphens/>
      <w:spacing w:before="12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rsid w:val="008E1C43"/>
    <w:pPr>
      <w:keepNext/>
      <w:keepLines/>
      <w:suppressAutoHyphens/>
      <w:spacing w:before="12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E62233"/>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E62233"/>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622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E62233"/>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E62233"/>
    <w:pPr>
      <w:spacing w:after="100"/>
    </w:pPr>
  </w:style>
  <w:style w:type="paragraph" w:styleId="TOC2">
    <w:name w:val="toc 2"/>
    <w:basedOn w:val="Normal"/>
    <w:next w:val="Normal"/>
    <w:uiPriority w:val="39"/>
    <w:semiHidden/>
    <w:rsid w:val="00E62233"/>
    <w:pPr>
      <w:spacing w:after="100"/>
      <w:ind w:left="220"/>
    </w:pPr>
  </w:style>
  <w:style w:type="paragraph" w:styleId="TOC3">
    <w:name w:val="toc 3"/>
    <w:basedOn w:val="Normal"/>
    <w:next w:val="Normal"/>
    <w:uiPriority w:val="39"/>
    <w:semiHidden/>
    <w:rsid w:val="00E62233"/>
    <w:pPr>
      <w:spacing w:after="100"/>
      <w:ind w:left="440"/>
    </w:pPr>
  </w:style>
  <w:style w:type="paragraph" w:styleId="TOC4">
    <w:name w:val="toc 4"/>
    <w:basedOn w:val="Normal"/>
    <w:next w:val="Normal"/>
    <w:uiPriority w:val="39"/>
    <w:semiHidden/>
    <w:rsid w:val="00E62233"/>
    <w:pPr>
      <w:spacing w:after="100"/>
      <w:ind w:left="660"/>
    </w:pPr>
  </w:style>
  <w:style w:type="paragraph" w:styleId="TOC5">
    <w:name w:val="toc 5"/>
    <w:basedOn w:val="Normal"/>
    <w:next w:val="Normal"/>
    <w:uiPriority w:val="39"/>
    <w:semiHidden/>
    <w:rsid w:val="00E62233"/>
    <w:pPr>
      <w:spacing w:after="100"/>
      <w:ind w:left="880"/>
    </w:pPr>
  </w:style>
  <w:style w:type="paragraph" w:styleId="TOC6">
    <w:name w:val="toc 6"/>
    <w:basedOn w:val="Normal"/>
    <w:next w:val="Normal"/>
    <w:uiPriority w:val="39"/>
    <w:semiHidden/>
    <w:rsid w:val="00E62233"/>
    <w:pPr>
      <w:spacing w:after="100"/>
      <w:ind w:left="1100"/>
    </w:pPr>
  </w:style>
  <w:style w:type="paragraph" w:styleId="TOC7">
    <w:name w:val="toc 7"/>
    <w:basedOn w:val="Normal"/>
    <w:next w:val="Normal"/>
    <w:uiPriority w:val="39"/>
    <w:semiHidden/>
    <w:rsid w:val="00E62233"/>
    <w:pPr>
      <w:spacing w:after="100"/>
      <w:ind w:left="1320"/>
    </w:pPr>
  </w:style>
  <w:style w:type="paragraph" w:styleId="TOC8">
    <w:name w:val="toc 8"/>
    <w:basedOn w:val="Normal"/>
    <w:next w:val="Normal"/>
    <w:uiPriority w:val="39"/>
    <w:semiHidden/>
    <w:rsid w:val="00E62233"/>
    <w:pPr>
      <w:spacing w:after="100"/>
      <w:ind w:left="1540"/>
    </w:pPr>
  </w:style>
  <w:style w:type="paragraph" w:styleId="TOC9">
    <w:name w:val="toc 9"/>
    <w:basedOn w:val="Normal"/>
    <w:next w:val="Normal"/>
    <w:uiPriority w:val="39"/>
    <w:semiHidden/>
    <w:rsid w:val="00E62233"/>
    <w:pPr>
      <w:spacing w:after="100"/>
      <w:ind w:left="1760"/>
    </w:pPr>
  </w:style>
  <w:style w:type="character" w:customStyle="1" w:styleId="Heading1Char">
    <w:name w:val="Heading 1 Char"/>
    <w:basedOn w:val="DefaultParagraphFont"/>
    <w:link w:val="Heading1"/>
    <w:uiPriority w:val="9"/>
    <w:rsid w:val="001D7397"/>
    <w:rPr>
      <w:color w:val="22272B" w:themeColor="text1"/>
      <w:sz w:val="36"/>
    </w:rPr>
  </w:style>
  <w:style w:type="paragraph" w:styleId="TOCHeading">
    <w:name w:val="TOC Heading"/>
    <w:basedOn w:val="Heading1"/>
    <w:next w:val="Normal"/>
    <w:uiPriority w:val="39"/>
    <w:semiHidden/>
    <w:rsid w:val="00E62233"/>
    <w:pPr>
      <w:outlineLvl w:val="9"/>
    </w:pPr>
  </w:style>
  <w:style w:type="paragraph" w:styleId="Index1">
    <w:name w:val="index 1"/>
    <w:basedOn w:val="Normal"/>
    <w:next w:val="Normal"/>
    <w:uiPriority w:val="99"/>
    <w:semiHidden/>
    <w:rsid w:val="00E62233"/>
    <w:pPr>
      <w:ind w:left="220" w:hanging="220"/>
    </w:pPr>
  </w:style>
  <w:style w:type="paragraph" w:styleId="Index2">
    <w:name w:val="index 2"/>
    <w:basedOn w:val="Normal"/>
    <w:next w:val="Normal"/>
    <w:uiPriority w:val="99"/>
    <w:semiHidden/>
    <w:rsid w:val="00E62233"/>
    <w:pPr>
      <w:ind w:left="440" w:hanging="220"/>
    </w:pPr>
  </w:style>
  <w:style w:type="paragraph" w:styleId="Index3">
    <w:name w:val="index 3"/>
    <w:basedOn w:val="Normal"/>
    <w:next w:val="Normal"/>
    <w:uiPriority w:val="99"/>
    <w:semiHidden/>
    <w:rsid w:val="00E62233"/>
    <w:pPr>
      <w:ind w:left="660" w:hanging="220"/>
    </w:pPr>
  </w:style>
  <w:style w:type="paragraph" w:styleId="Index4">
    <w:name w:val="index 4"/>
    <w:basedOn w:val="Normal"/>
    <w:next w:val="Normal"/>
    <w:uiPriority w:val="99"/>
    <w:semiHidden/>
    <w:rsid w:val="00E62233"/>
    <w:pPr>
      <w:ind w:left="880" w:hanging="220"/>
    </w:pPr>
  </w:style>
  <w:style w:type="paragraph" w:styleId="Index5">
    <w:name w:val="index 5"/>
    <w:basedOn w:val="Normal"/>
    <w:next w:val="Normal"/>
    <w:uiPriority w:val="99"/>
    <w:semiHidden/>
    <w:rsid w:val="00E62233"/>
    <w:pPr>
      <w:ind w:left="1100" w:hanging="220"/>
    </w:pPr>
  </w:style>
  <w:style w:type="paragraph" w:styleId="Index6">
    <w:name w:val="index 6"/>
    <w:basedOn w:val="Normal"/>
    <w:next w:val="Normal"/>
    <w:uiPriority w:val="99"/>
    <w:semiHidden/>
    <w:rsid w:val="00E62233"/>
    <w:pPr>
      <w:ind w:left="1320" w:hanging="220"/>
    </w:pPr>
  </w:style>
  <w:style w:type="paragraph" w:styleId="Index7">
    <w:name w:val="index 7"/>
    <w:basedOn w:val="Normal"/>
    <w:next w:val="Normal"/>
    <w:uiPriority w:val="99"/>
    <w:semiHidden/>
    <w:rsid w:val="00E62233"/>
    <w:pPr>
      <w:ind w:left="1540" w:hanging="220"/>
    </w:pPr>
  </w:style>
  <w:style w:type="paragraph" w:styleId="Index8">
    <w:name w:val="index 8"/>
    <w:basedOn w:val="Normal"/>
    <w:next w:val="Normal"/>
    <w:uiPriority w:val="99"/>
    <w:semiHidden/>
    <w:rsid w:val="00E62233"/>
    <w:pPr>
      <w:ind w:left="1760" w:hanging="220"/>
    </w:pPr>
  </w:style>
  <w:style w:type="paragraph" w:styleId="Index9">
    <w:name w:val="index 9"/>
    <w:basedOn w:val="Normal"/>
    <w:next w:val="Normal"/>
    <w:uiPriority w:val="99"/>
    <w:semiHidden/>
    <w:rsid w:val="00E62233"/>
    <w:pPr>
      <w:ind w:left="1980" w:hanging="220"/>
    </w:pPr>
  </w:style>
  <w:style w:type="paragraph" w:styleId="Header">
    <w:name w:val="header"/>
    <w:link w:val="HeaderChar"/>
    <w:uiPriority w:val="99"/>
    <w:rsid w:val="00675B76"/>
    <w:pPr>
      <w:suppressAutoHyphens/>
      <w:spacing w:after="240" w:line="240" w:lineRule="auto"/>
    </w:pPr>
    <w:rPr>
      <w:color w:val="146CFD" w:themeColor="accent3"/>
      <w:sz w:val="18"/>
    </w:rPr>
  </w:style>
  <w:style w:type="character" w:customStyle="1" w:styleId="HeaderChar">
    <w:name w:val="Header Char"/>
    <w:basedOn w:val="DefaultParagraphFont"/>
    <w:link w:val="Header"/>
    <w:uiPriority w:val="99"/>
    <w:rsid w:val="00675B76"/>
    <w:rPr>
      <w:color w:val="146CFD" w:themeColor="accent3"/>
      <w:sz w:val="18"/>
    </w:rPr>
  </w:style>
  <w:style w:type="paragraph" w:styleId="Footer">
    <w:name w:val="footer"/>
    <w:link w:val="FooterChar"/>
    <w:uiPriority w:val="99"/>
    <w:rsid w:val="00E62233"/>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C44E6C"/>
    <w:rPr>
      <w:color w:val="22272B" w:themeColor="text1"/>
      <w:sz w:val="18"/>
    </w:rPr>
  </w:style>
  <w:style w:type="character" w:styleId="PlaceholderText">
    <w:name w:val="Placeholder Text"/>
    <w:basedOn w:val="DefaultParagraphFont"/>
    <w:uiPriority w:val="99"/>
    <w:semiHidden/>
    <w:rsid w:val="00E62233"/>
    <w:rPr>
      <w:color w:val="808080"/>
    </w:rPr>
  </w:style>
  <w:style w:type="paragraph" w:customStyle="1" w:styleId="DocumentType">
    <w:name w:val="Document Type"/>
    <w:next w:val="Heading1"/>
    <w:uiPriority w:val="2"/>
    <w:qFormat/>
    <w:rsid w:val="002B7ECB"/>
    <w:pPr>
      <w:suppressAutoHyphens/>
      <w:spacing w:after="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E62233"/>
    <w:rPr>
      <w:i/>
      <w:iCs/>
    </w:rPr>
  </w:style>
  <w:style w:type="character" w:styleId="Strong">
    <w:name w:val="Strong"/>
    <w:aliases w:val="Bold"/>
    <w:basedOn w:val="DefaultParagraphFont"/>
    <w:uiPriority w:val="22"/>
    <w:qFormat/>
    <w:rsid w:val="00E62233"/>
    <w:rPr>
      <w:b/>
      <w:bCs/>
    </w:rPr>
  </w:style>
  <w:style w:type="paragraph" w:styleId="ListBullet">
    <w:name w:val="List Bullet"/>
    <w:uiPriority w:val="10"/>
    <w:qFormat/>
    <w:rsid w:val="00CA6491"/>
    <w:pPr>
      <w:numPr>
        <w:numId w:val="37"/>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1F422F"/>
    <w:pPr>
      <w:numPr>
        <w:numId w:val="38"/>
      </w:numPr>
      <w:suppressAutoHyphens/>
      <w:spacing w:before="120" w:after="120" w:line="240" w:lineRule="auto"/>
    </w:pPr>
    <w:rPr>
      <w:color w:val="22272B" w:themeColor="text1"/>
    </w:rPr>
  </w:style>
  <w:style w:type="paragraph" w:styleId="FootnoteText">
    <w:name w:val="footnote text"/>
    <w:link w:val="FootnoteTextChar"/>
    <w:uiPriority w:val="99"/>
    <w:semiHidden/>
    <w:rsid w:val="00E62233"/>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E62233"/>
    <w:rPr>
      <w:color w:val="22272B" w:themeColor="text1"/>
      <w:sz w:val="20"/>
      <w:szCs w:val="20"/>
    </w:rPr>
  </w:style>
  <w:style w:type="character" w:styleId="FootnoteReference">
    <w:name w:val="footnote reference"/>
    <w:basedOn w:val="DefaultParagraphFont"/>
    <w:uiPriority w:val="99"/>
    <w:semiHidden/>
    <w:rsid w:val="00E62233"/>
    <w:rPr>
      <w:vertAlign w:val="superscript"/>
    </w:rPr>
  </w:style>
  <w:style w:type="paragraph" w:styleId="BodyText">
    <w:name w:val="Body Text"/>
    <w:link w:val="BodyTextChar"/>
    <w:qFormat/>
    <w:rsid w:val="003E1C0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3E1C01"/>
    <w:rPr>
      <w:color w:val="22272B" w:themeColor="text1"/>
    </w:rPr>
  </w:style>
  <w:style w:type="character" w:customStyle="1" w:styleId="Heading2Char">
    <w:name w:val="Heading 2 Char"/>
    <w:basedOn w:val="DefaultParagraphFont"/>
    <w:link w:val="Heading2"/>
    <w:uiPriority w:val="9"/>
    <w:rsid w:val="001D7397"/>
    <w:rPr>
      <w:color w:val="22272B" w:themeColor="text1"/>
      <w:sz w:val="28"/>
    </w:rPr>
  </w:style>
  <w:style w:type="character" w:customStyle="1" w:styleId="Heading3Char">
    <w:name w:val="Heading 3 Char"/>
    <w:basedOn w:val="DefaultParagraphFont"/>
    <w:link w:val="Heading3"/>
    <w:uiPriority w:val="9"/>
    <w:rsid w:val="008E1C43"/>
    <w:rPr>
      <w:rFonts w:asciiTheme="majorHAnsi" w:hAnsiTheme="majorHAnsi"/>
      <w:color w:val="22272B" w:themeColor="text1"/>
      <w:sz w:val="26"/>
    </w:rPr>
  </w:style>
  <w:style w:type="character" w:customStyle="1" w:styleId="Heading4Char">
    <w:name w:val="Heading 4 Char"/>
    <w:basedOn w:val="DefaultParagraphFont"/>
    <w:link w:val="Heading4"/>
    <w:uiPriority w:val="9"/>
    <w:rsid w:val="008E1C43"/>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8E1C43"/>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E62233"/>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E62233"/>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E62233"/>
    <w:rPr>
      <w:color w:val="22272B" w:themeColor="text1"/>
      <w:u w:val="single"/>
    </w:rPr>
  </w:style>
  <w:style w:type="paragraph" w:styleId="ListBullet2">
    <w:name w:val="List Bullet 2"/>
    <w:uiPriority w:val="10"/>
    <w:qFormat/>
    <w:rsid w:val="00E62233"/>
    <w:pPr>
      <w:numPr>
        <w:numId w:val="3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E62233"/>
    <w:pPr>
      <w:numPr>
        <w:numId w:val="32"/>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E62233"/>
  </w:style>
  <w:style w:type="paragraph" w:styleId="ListNumber3">
    <w:name w:val="List Number 3"/>
    <w:uiPriority w:val="10"/>
    <w:qFormat/>
    <w:rsid w:val="00CA6491"/>
    <w:pPr>
      <w:numPr>
        <w:numId w:val="35"/>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E62233"/>
    <w:pPr>
      <w:numPr>
        <w:numId w:val="34"/>
      </w:numPr>
      <w:suppressAutoHyphens/>
      <w:spacing w:before="120" w:after="120" w:line="240" w:lineRule="auto"/>
    </w:pPr>
    <w:rPr>
      <w:rFonts w:eastAsia="Arial" w:cs="Times New Roman"/>
      <w:color w:val="22272B" w:themeColor="text1"/>
      <w:szCs w:val="24"/>
      <w:lang w:eastAsia="en-US"/>
    </w:rPr>
  </w:style>
  <w:style w:type="paragraph" w:customStyle="1" w:styleId="TitleTintBox">
    <w:name w:val="Title Tint Box"/>
    <w:next w:val="BodyText"/>
    <w:uiPriority w:val="2"/>
    <w:qFormat/>
    <w:rsid w:val="00E731A0"/>
    <w:pPr>
      <w:spacing w:after="240" w:line="240" w:lineRule="auto"/>
      <w:ind w:left="-851" w:right="-851"/>
    </w:pPr>
    <w:rPr>
      <w:color w:val="22272B" w:themeColor="text1"/>
      <w:sz w:val="36"/>
    </w:rPr>
  </w:style>
  <w:style w:type="table" w:styleId="TableGridLight">
    <w:name w:val="Grid Table Light"/>
    <w:basedOn w:val="TableNormal"/>
    <w:uiPriority w:val="40"/>
    <w:rsid w:val="00E62233"/>
    <w:pPr>
      <w:spacing w:after="0" w:line="240" w:lineRule="auto"/>
    </w:pPr>
    <w:tblPr>
      <w:tblCellMar>
        <w:top w:w="113" w:type="dxa"/>
        <w:left w:w="0" w:type="dxa"/>
        <w:bottom w:w="57" w:type="dxa"/>
        <w:right w:w="57" w:type="dxa"/>
      </w:tblCellMar>
    </w:tblPr>
    <w:tblStylePr w:type="firstRow">
      <w:tblPr/>
      <w:trPr>
        <w:tblHeader/>
      </w:trPr>
    </w:tblStylePr>
  </w:style>
  <w:style w:type="character" w:styleId="CommentReference">
    <w:name w:val="annotation reference"/>
    <w:basedOn w:val="DefaultParagraphFont"/>
    <w:semiHidden/>
    <w:rsid w:val="00E62233"/>
    <w:rPr>
      <w:sz w:val="16"/>
      <w:szCs w:val="16"/>
    </w:rPr>
  </w:style>
  <w:style w:type="paragraph" w:styleId="CommentText">
    <w:name w:val="annotation text"/>
    <w:basedOn w:val="Normal"/>
    <w:link w:val="CommentTextChar"/>
    <w:semiHidden/>
    <w:rsid w:val="00E62233"/>
  </w:style>
  <w:style w:type="character" w:customStyle="1" w:styleId="CommentTextChar">
    <w:name w:val="Comment Text Char"/>
    <w:basedOn w:val="DefaultParagraphFont"/>
    <w:link w:val="CommentText"/>
    <w:semiHidden/>
    <w:rsid w:val="00E62233"/>
    <w:rPr>
      <w:color w:val="22272B" w:themeColor="text1"/>
      <w:sz w:val="20"/>
      <w:szCs w:val="20"/>
    </w:rPr>
  </w:style>
  <w:style w:type="paragraph" w:styleId="CommentSubject">
    <w:name w:val="annotation subject"/>
    <w:basedOn w:val="CommentText"/>
    <w:next w:val="CommentText"/>
    <w:link w:val="CommentSubjectChar"/>
    <w:uiPriority w:val="99"/>
    <w:semiHidden/>
    <w:rsid w:val="00E62233"/>
    <w:rPr>
      <w:b/>
      <w:bCs/>
    </w:rPr>
  </w:style>
  <w:style w:type="character" w:customStyle="1" w:styleId="CommentSubjectChar">
    <w:name w:val="Comment Subject Char"/>
    <w:basedOn w:val="CommentTextChar"/>
    <w:link w:val="CommentSubject"/>
    <w:uiPriority w:val="99"/>
    <w:semiHidden/>
    <w:rsid w:val="00E62233"/>
    <w:rPr>
      <w:b/>
      <w:bCs/>
      <w:color w:val="22272B" w:themeColor="text1"/>
      <w:sz w:val="20"/>
      <w:szCs w:val="20"/>
    </w:rPr>
  </w:style>
  <w:style w:type="paragraph" w:styleId="BalloonText">
    <w:name w:val="Balloon Text"/>
    <w:basedOn w:val="Normal"/>
    <w:link w:val="BalloonTextChar"/>
    <w:uiPriority w:val="99"/>
    <w:semiHidden/>
    <w:rsid w:val="00E6223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2233"/>
    <w:rPr>
      <w:rFonts w:ascii="Segoe UI" w:hAnsi="Segoe UI" w:cs="Segoe UI"/>
      <w:color w:val="22272B" w:themeColor="text1"/>
      <w:sz w:val="18"/>
      <w:szCs w:val="18"/>
    </w:rPr>
  </w:style>
  <w:style w:type="paragraph" w:customStyle="1" w:styleId="BodyTextwithTab">
    <w:name w:val="Body Text with Tab"/>
    <w:qFormat/>
    <w:rsid w:val="002B7ECB"/>
    <w:pPr>
      <w:tabs>
        <w:tab w:val="left" w:pos="2552"/>
      </w:tabs>
      <w:suppressAutoHyphens/>
      <w:spacing w:before="120" w:after="120" w:line="240" w:lineRule="auto"/>
      <w:ind w:left="2552" w:hanging="2552"/>
    </w:pPr>
    <w:rPr>
      <w:color w:val="22272B" w:themeColor="text1"/>
    </w:rPr>
  </w:style>
  <w:style w:type="paragraph" w:customStyle="1" w:styleId="DescriptorGrey">
    <w:name w:val="Descriptor Grey"/>
    <w:next w:val="Header"/>
    <w:uiPriority w:val="1"/>
    <w:qFormat/>
    <w:rsid w:val="005E4E2B"/>
    <w:pPr>
      <w:suppressAutoHyphens/>
      <w:spacing w:after="0" w:line="240" w:lineRule="auto"/>
      <w:contextualSpacing/>
    </w:pPr>
    <w:rPr>
      <w:rFonts w:asciiTheme="majorHAnsi" w:hAnsiTheme="majorHAnsi"/>
      <w:color w:val="22272B" w:themeColor="text1"/>
      <w:sz w:val="28"/>
    </w:rPr>
  </w:style>
  <w:style w:type="paragraph" w:customStyle="1" w:styleId="Footerwhiteline">
    <w:name w:val="Footer white line"/>
    <w:next w:val="Footer"/>
    <w:uiPriority w:val="99"/>
    <w:rsid w:val="00CA6491"/>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A010F0"/>
    <w:rPr>
      <w:b/>
      <w:bCs w:val="0"/>
      <w:i/>
      <w:iCs w:val="0"/>
    </w:rPr>
  </w:style>
  <w:style w:type="table" w:styleId="ListTable3">
    <w:name w:val="List Table 3"/>
    <w:basedOn w:val="TableNormal"/>
    <w:uiPriority w:val="48"/>
    <w:rsid w:val="008E1C43"/>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rPr>
        <w:tblHeader/>
      </w:trPr>
      <w:tcPr>
        <w:shd w:val="clear" w:color="auto" w:fill="22272B" w:themeFill="text1"/>
      </w:tcPr>
    </w:tblStylePr>
    <w:tblStylePr w:type="lastRow">
      <w:rPr>
        <w:b w:val="0"/>
        <w:bCs/>
      </w:rPr>
      <w:tblPr/>
      <w:tcPr>
        <w:tcBorders>
          <w:top w:val="double" w:sz="4" w:space="0" w:color="22272B" w:themeColor="tex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3-Accent1">
    <w:name w:val="List Table 3 Accent 1"/>
    <w:basedOn w:val="TableNormal"/>
    <w:uiPriority w:val="48"/>
    <w:rsid w:val="00A96109"/>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A96109"/>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table" w:styleId="ListTable3-Accent3">
    <w:name w:val="List Table 3 Accent 3"/>
    <w:basedOn w:val="TableNormal"/>
    <w:uiPriority w:val="48"/>
    <w:rsid w:val="00A96109"/>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4">
    <w:name w:val="List Table 3 Accent 4"/>
    <w:basedOn w:val="TableNormal"/>
    <w:uiPriority w:val="48"/>
    <w:rsid w:val="00A96109"/>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5">
    <w:name w:val="List Table 3 Accent 5"/>
    <w:basedOn w:val="TableNormal"/>
    <w:uiPriority w:val="48"/>
    <w:rsid w:val="006D7C83"/>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A96109"/>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character" w:styleId="UnresolvedMention">
    <w:name w:val="Unresolved Mention"/>
    <w:basedOn w:val="DefaultParagraphFont"/>
    <w:uiPriority w:val="99"/>
    <w:semiHidden/>
    <w:unhideWhenUsed/>
    <w:rsid w:val="001E5091"/>
    <w:rPr>
      <w:color w:val="605E5C"/>
      <w:shd w:val="clear" w:color="auto" w:fill="E1DFDD"/>
    </w:rPr>
  </w:style>
  <w:style w:type="paragraph" w:customStyle="1" w:styleId="Tabletext">
    <w:name w:val="Table text"/>
    <w:basedOn w:val="BodyText"/>
    <w:qFormat/>
    <w:rsid w:val="00A00987"/>
    <w:pPr>
      <w:tabs>
        <w:tab w:val="clear" w:pos="357"/>
        <w:tab w:val="clear" w:pos="714"/>
        <w:tab w:val="clear" w:pos="2552"/>
      </w:tabs>
      <w:suppressAutoHyphens w:val="0"/>
      <w:spacing w:before="60" w:after="60" w:line="260" w:lineRule="atLeast"/>
    </w:pPr>
    <w:rPr>
      <w:rFonts w:ascii="Arial" w:eastAsia="Times New Roman" w:hAnsi="Arial" w:cs="Times New Roman"/>
      <w:color w:val="auto"/>
      <w:sz w:val="20"/>
      <w:szCs w:val="20"/>
      <w:lang w:eastAsia="en-US"/>
    </w:rPr>
  </w:style>
  <w:style w:type="paragraph" w:customStyle="1" w:styleId="Coremessagetext">
    <w:name w:val="Core message text"/>
    <w:basedOn w:val="BodyText"/>
    <w:rsid w:val="00A00987"/>
    <w:pPr>
      <w:tabs>
        <w:tab w:val="clear" w:pos="357"/>
        <w:tab w:val="clear" w:pos="714"/>
        <w:tab w:val="clear" w:pos="2552"/>
      </w:tabs>
      <w:suppressAutoHyphens w:val="0"/>
      <w:spacing w:before="80" w:after="80" w:line="280" w:lineRule="exact"/>
    </w:pPr>
    <w:rPr>
      <w:rFonts w:ascii="Arial" w:eastAsia="Times New Roman" w:hAnsi="Arial" w:cs="Times New Roman"/>
      <w:color w:val="auto"/>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sign\AppData\Roaming\Microsoft\Templates\DPC-Stationary-Template-July-202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80B47E9D9074B219DAD120CA4EDAAFC"/>
        <w:category>
          <w:name w:val="General"/>
          <w:gallery w:val="placeholder"/>
        </w:category>
        <w:types>
          <w:type w:val="bbPlcHdr"/>
        </w:types>
        <w:behaviors>
          <w:behavior w:val="content"/>
        </w:behaviors>
        <w:guid w:val="{4E403791-7A93-4192-834A-B2F33859A880}"/>
      </w:docPartPr>
      <w:docPartBody>
        <w:p w:rsidR="00513FFE" w:rsidRDefault="0028679B" w:rsidP="0028679B">
          <w:pPr>
            <w:pStyle w:val="480B47E9D9074B219DAD120CA4EDAAFC4"/>
          </w:pPr>
          <w:r w:rsidRPr="00E17FB4">
            <w:rPr>
              <w:rStyle w:val="PlaceholderText"/>
            </w:rPr>
            <w:t>Choose an item</w:t>
          </w:r>
          <w:r w:rsidRPr="00C433BD">
            <w:rPr>
              <w:color w:val="auto"/>
            </w:rPr>
            <w:t>.</w:t>
          </w:r>
        </w:p>
      </w:docPartBody>
    </w:docPart>
    <w:docPart>
      <w:docPartPr>
        <w:name w:val="634B56C5C40641CCAE8B43C641F32E3B"/>
        <w:category>
          <w:name w:val="General"/>
          <w:gallery w:val="placeholder"/>
        </w:category>
        <w:types>
          <w:type w:val="bbPlcHdr"/>
        </w:types>
        <w:behaviors>
          <w:behavior w:val="content"/>
        </w:behaviors>
        <w:guid w:val="{2B079047-4939-43C4-A0F6-4EB53237C446}"/>
      </w:docPartPr>
      <w:docPartBody>
        <w:p w:rsidR="00513FFE" w:rsidRDefault="0028679B" w:rsidP="0028679B">
          <w:pPr>
            <w:pStyle w:val="634B56C5C40641CCAE8B43C641F32E3B4"/>
          </w:pPr>
          <w:r w:rsidRPr="00E17FB4">
            <w:rPr>
              <w:rStyle w:val="PlaceholderText"/>
            </w:rPr>
            <w:t>Enter the name of the sponsoring minister/s and their relevant portfolio, for example, ‘The Hon. First name Surname, MP/MLC Minister for Portfolio' For joint proposals list the lead minister first. Write ‘Not applicable’ for departmental or agency proposals.</w:t>
          </w:r>
        </w:p>
      </w:docPartBody>
    </w:docPart>
    <w:docPart>
      <w:docPartPr>
        <w:name w:val="F6B272B14F2C44BF8FDAE2567ECAFF53"/>
        <w:category>
          <w:name w:val="General"/>
          <w:gallery w:val="placeholder"/>
        </w:category>
        <w:types>
          <w:type w:val="bbPlcHdr"/>
        </w:types>
        <w:behaviors>
          <w:behavior w:val="content"/>
        </w:behaviors>
        <w:guid w:val="{CE00F2C4-D249-46E2-B075-C09809322374}"/>
      </w:docPartPr>
      <w:docPartBody>
        <w:p w:rsidR="00513FFE" w:rsidRDefault="0028679B" w:rsidP="0028679B">
          <w:pPr>
            <w:pStyle w:val="F6B272B14F2C44BF8FDAE2567ECAFF534"/>
          </w:pPr>
          <w:r w:rsidRPr="00CE1AFB">
            <w:rPr>
              <w:rStyle w:val="PlaceholderText"/>
            </w:rPr>
            <w:t>Enter the name of the government cluster/s, agency and business area the proposal originates, for example, ‘Department of Premier and Cabinet’.</w:t>
          </w:r>
        </w:p>
      </w:docPartBody>
    </w:docPart>
    <w:docPart>
      <w:docPartPr>
        <w:name w:val="7D1614192B21473FAF79E2F99137F31C"/>
        <w:category>
          <w:name w:val="General"/>
          <w:gallery w:val="placeholder"/>
        </w:category>
        <w:types>
          <w:type w:val="bbPlcHdr"/>
        </w:types>
        <w:behaviors>
          <w:behavior w:val="content"/>
        </w:behaviors>
        <w:guid w:val="{336C7B8B-0696-455A-B66E-B8D326228705}"/>
      </w:docPartPr>
      <w:docPartBody>
        <w:p w:rsidR="00513FFE" w:rsidRDefault="0028679B" w:rsidP="0028679B">
          <w:pPr>
            <w:pStyle w:val="7D1614192B21473FAF79E2F99137F31C4"/>
          </w:pPr>
          <w:r w:rsidRPr="00CE1AFB">
            <w:rPr>
              <w:rStyle w:val="PlaceholderText"/>
            </w:rPr>
            <w:t>Concisely explain the main purpose of the proposal, what objectives will this proposal achieve, what benefits will it have for the State and the people of NSW, the reason Cabinet or Cabinet Committee consideration is required, and any other relevant information such as the sensitivity of the matter.</w:t>
          </w:r>
        </w:p>
      </w:docPartBody>
    </w:docPart>
    <w:docPart>
      <w:docPartPr>
        <w:name w:val="C388826F1DE940D6ABED8C5834E0C568"/>
        <w:category>
          <w:name w:val="General"/>
          <w:gallery w:val="placeholder"/>
        </w:category>
        <w:types>
          <w:type w:val="bbPlcHdr"/>
        </w:types>
        <w:behaviors>
          <w:behavior w:val="content"/>
        </w:behaviors>
        <w:guid w:val="{24DADC64-351F-4D64-9621-93ECCD9F52C5}"/>
      </w:docPartPr>
      <w:docPartBody>
        <w:p w:rsidR="00513FFE" w:rsidRDefault="0028679B" w:rsidP="0028679B">
          <w:pPr>
            <w:pStyle w:val="C388826F1DE940D6ABED8C5834E0C5684"/>
          </w:pPr>
          <w:r w:rsidRPr="00CE1AFB">
            <w:rPr>
              <w:rStyle w:val="PlaceholderText"/>
            </w:rPr>
            <w:t>Select ‘Yes’ or ‘No’ as appropriate for the proposal.</w:t>
          </w:r>
        </w:p>
      </w:docPartBody>
    </w:docPart>
    <w:docPart>
      <w:docPartPr>
        <w:name w:val="B4AF3872CFAC4FDE8D89BA14453AAB95"/>
        <w:category>
          <w:name w:val="General"/>
          <w:gallery w:val="placeholder"/>
        </w:category>
        <w:types>
          <w:type w:val="bbPlcHdr"/>
        </w:types>
        <w:behaviors>
          <w:behavior w:val="content"/>
        </w:behaviors>
        <w:guid w:val="{0854F9D9-A1F2-42D8-815E-77EC3CD17F5E}"/>
      </w:docPartPr>
      <w:docPartBody>
        <w:p w:rsidR="00513FFE" w:rsidRDefault="0028679B" w:rsidP="0028679B">
          <w:pPr>
            <w:pStyle w:val="B4AF3872CFAC4FDE8D89BA14453AAB954"/>
          </w:pPr>
          <w:r w:rsidRPr="00CE1AFB">
            <w:rPr>
              <w:rStyle w:val="PlaceholderText"/>
            </w:rPr>
            <w:t>Select ‘Yes’ or ‘No’ as appropriate for the proposal.</w:t>
          </w:r>
        </w:p>
      </w:docPartBody>
    </w:docPart>
    <w:docPart>
      <w:docPartPr>
        <w:name w:val="1009215E43AA4139BEDE924AD9599829"/>
        <w:category>
          <w:name w:val="General"/>
          <w:gallery w:val="placeholder"/>
        </w:category>
        <w:types>
          <w:type w:val="bbPlcHdr"/>
        </w:types>
        <w:behaviors>
          <w:behavior w:val="content"/>
        </w:behaviors>
        <w:guid w:val="{78F7968A-3993-46C3-8844-E9E8BEC5746D}"/>
      </w:docPartPr>
      <w:docPartBody>
        <w:p w:rsidR="00513FFE" w:rsidRDefault="0028679B" w:rsidP="0028679B">
          <w:pPr>
            <w:pStyle w:val="1009215E43AA4139BEDE924AD95998294"/>
          </w:pPr>
          <w:r w:rsidRPr="00CE1AFB">
            <w:rPr>
              <w:rStyle w:val="PlaceholderText"/>
            </w:rPr>
            <w:t>Select the appropriate option for the proposal</w:t>
          </w:r>
        </w:p>
      </w:docPartBody>
    </w:docPart>
    <w:docPart>
      <w:docPartPr>
        <w:name w:val="664F9E8DFDEA41C78D590DAC99E8E68A"/>
        <w:category>
          <w:name w:val="General"/>
          <w:gallery w:val="placeholder"/>
        </w:category>
        <w:types>
          <w:type w:val="bbPlcHdr"/>
        </w:types>
        <w:behaviors>
          <w:behavior w:val="content"/>
        </w:behaviors>
        <w:guid w:val="{D25CDEC2-EFEB-429C-8BAE-3A34F8187AE7}"/>
      </w:docPartPr>
      <w:docPartBody>
        <w:p w:rsidR="00513FFE" w:rsidRDefault="0028679B" w:rsidP="0028679B">
          <w:pPr>
            <w:pStyle w:val="664F9E8DFDEA41C78D590DAC99E8E68A4"/>
          </w:pPr>
          <w:r w:rsidRPr="00CE1AFB">
            <w:rPr>
              <w:rStyle w:val="PlaceholderText"/>
            </w:rPr>
            <w:t>Enter the critical date a decision is required and briefly outline the reason. If there is no critical date then write ‘Not applicable’.</w:t>
          </w:r>
        </w:p>
      </w:docPartBody>
    </w:docPart>
    <w:docPart>
      <w:docPartPr>
        <w:name w:val="DFD89822A7F3416CA50CE66393C6CBDF"/>
        <w:category>
          <w:name w:val="General"/>
          <w:gallery w:val="placeholder"/>
        </w:category>
        <w:types>
          <w:type w:val="bbPlcHdr"/>
        </w:types>
        <w:behaviors>
          <w:behavior w:val="content"/>
        </w:behaviors>
        <w:guid w:val="{B1D5EBC6-6360-46C2-B541-F17BF237FF79}"/>
      </w:docPartPr>
      <w:docPartBody>
        <w:p w:rsidR="00513FFE" w:rsidRDefault="0028679B" w:rsidP="0028679B">
          <w:pPr>
            <w:pStyle w:val="DFD89822A7F3416CA50CE66393C6CBDF4"/>
          </w:pPr>
          <w:r w:rsidRPr="00CE1AFB">
            <w:rPr>
              <w:rStyle w:val="PlaceholderText"/>
            </w:rPr>
            <w:t>Select the preferred forum meeting date the proposal should be scheduled for consideration.</w:t>
          </w:r>
        </w:p>
      </w:docPartBody>
    </w:docPart>
    <w:docPart>
      <w:docPartPr>
        <w:name w:val="D6F9BB76593C4BAFAB0864E78E9A724F"/>
        <w:category>
          <w:name w:val="General"/>
          <w:gallery w:val="placeholder"/>
        </w:category>
        <w:types>
          <w:type w:val="bbPlcHdr"/>
        </w:types>
        <w:behaviors>
          <w:behavior w:val="content"/>
        </w:behaviors>
        <w:guid w:val="{B8B89EB6-67A0-4878-92D4-9E3FEF99892D}"/>
      </w:docPartPr>
      <w:docPartBody>
        <w:p w:rsidR="00513FFE" w:rsidRDefault="0028679B" w:rsidP="0028679B">
          <w:pPr>
            <w:pStyle w:val="D6F9BB76593C4BAFAB0864E78E9A724F4"/>
          </w:pPr>
          <w:r w:rsidRPr="00CE1AFB">
            <w:rPr>
              <w:rStyle w:val="PlaceholderText"/>
            </w:rPr>
            <w:t>Select ‘Yes’ or ‘No’ as appropriate.</w:t>
          </w:r>
        </w:p>
      </w:docPartBody>
    </w:docPart>
    <w:docPart>
      <w:docPartPr>
        <w:name w:val="F5D5356F25D545439F8116CAF1EA5743"/>
        <w:category>
          <w:name w:val="General"/>
          <w:gallery w:val="placeholder"/>
        </w:category>
        <w:types>
          <w:type w:val="bbPlcHdr"/>
        </w:types>
        <w:behaviors>
          <w:behavior w:val="content"/>
        </w:behaviors>
        <w:guid w:val="{D34B06D7-BE9F-495D-ADD8-828841841860}"/>
      </w:docPartPr>
      <w:docPartBody>
        <w:p w:rsidR="00513FFE" w:rsidRDefault="0028679B" w:rsidP="0028679B">
          <w:pPr>
            <w:pStyle w:val="F5D5356F25D545439F8116CAF1EA57434"/>
          </w:pPr>
          <w:r w:rsidRPr="00CE1AFB">
            <w:rPr>
              <w:rStyle w:val="PlaceholderText"/>
              <w:b/>
              <w:bCs/>
            </w:rPr>
            <w:t>If ‘Yes’</w:t>
          </w:r>
          <w:r w:rsidRPr="00CE1AFB">
            <w:rPr>
              <w:rStyle w:val="PlaceholderText"/>
            </w:rPr>
            <w:t xml:space="preserve">, identify the relevant government commitment or statutory requirement. Briefly explain how the proposal will contribute to delivery of them and how this will be monitored and reported. </w:t>
          </w:r>
          <w:r w:rsidRPr="00CE1AFB">
            <w:rPr>
              <w:rStyle w:val="PlaceholderText"/>
              <w:b/>
              <w:bCs/>
            </w:rPr>
            <w:t>If ‘No’</w:t>
          </w:r>
          <w:r w:rsidRPr="00CE1AFB">
            <w:rPr>
              <w:rStyle w:val="PlaceholderText"/>
            </w:rPr>
            <w:t>, write ‘Not applicable’.</w:t>
          </w:r>
        </w:p>
      </w:docPartBody>
    </w:docPart>
    <w:docPart>
      <w:docPartPr>
        <w:name w:val="2ED11CE2C6D344F680996A235E193214"/>
        <w:category>
          <w:name w:val="General"/>
          <w:gallery w:val="placeholder"/>
        </w:category>
        <w:types>
          <w:type w:val="bbPlcHdr"/>
        </w:types>
        <w:behaviors>
          <w:behavior w:val="content"/>
        </w:behaviors>
        <w:guid w:val="{6EBE9BF4-421D-419E-9F4F-239F46141C83}"/>
      </w:docPartPr>
      <w:docPartBody>
        <w:p w:rsidR="00513FFE" w:rsidRDefault="0028679B" w:rsidP="0028679B">
          <w:pPr>
            <w:pStyle w:val="2ED11CE2C6D344F680996A235E1932144"/>
          </w:pPr>
          <w:r w:rsidRPr="00CE1AFB">
            <w:rPr>
              <w:rStyle w:val="PlaceholderText"/>
            </w:rPr>
            <w:t>Briefly explain any key milestones for developing the Submission. Outline any risks that may impact on the development of the Submission and how they will be mitigated.</w:t>
          </w:r>
        </w:p>
      </w:docPartBody>
    </w:docPart>
    <w:docPart>
      <w:docPartPr>
        <w:name w:val="7011AFA739894ADBA67583D84A068045"/>
        <w:category>
          <w:name w:val="General"/>
          <w:gallery w:val="placeholder"/>
        </w:category>
        <w:types>
          <w:type w:val="bbPlcHdr"/>
        </w:types>
        <w:behaviors>
          <w:behavior w:val="content"/>
        </w:behaviors>
        <w:guid w:val="{2127E7BC-B683-424F-9172-DFA9C6BA4C51}"/>
      </w:docPartPr>
      <w:docPartBody>
        <w:p w:rsidR="00513FFE" w:rsidRDefault="0028679B" w:rsidP="0028679B">
          <w:pPr>
            <w:pStyle w:val="7011AFA739894ADBA67583D84A0680454"/>
          </w:pPr>
          <w:r w:rsidRPr="005277BC">
            <w:rPr>
              <w:rStyle w:val="PlaceholderText"/>
            </w:rPr>
            <w:t>Identify</w:t>
          </w:r>
          <w:r w:rsidRPr="00C433BD">
            <w:rPr>
              <w:color w:val="auto"/>
            </w:rPr>
            <w:t xml:space="preserve"> </w:t>
          </w:r>
          <w:r w:rsidRPr="005277BC">
            <w:rPr>
              <w:rStyle w:val="PlaceholderText"/>
            </w:rPr>
            <w:t>NSW departments and agencies and any external stakeholders that will be consulted in developing the Submission and the proposed timeframes for consultation.</w:t>
          </w:r>
        </w:p>
      </w:docPartBody>
    </w:docPart>
    <w:docPart>
      <w:docPartPr>
        <w:name w:val="6983E5EB9DA94F4CBF1F3DF0327BBE1B"/>
        <w:category>
          <w:name w:val="General"/>
          <w:gallery w:val="placeholder"/>
        </w:category>
        <w:types>
          <w:type w:val="bbPlcHdr"/>
        </w:types>
        <w:behaviors>
          <w:behavior w:val="content"/>
        </w:behaviors>
        <w:guid w:val="{57212837-2D3E-4024-9E14-B56B83FE827D}"/>
      </w:docPartPr>
      <w:docPartBody>
        <w:p w:rsidR="00513FFE" w:rsidRDefault="0028679B" w:rsidP="0028679B">
          <w:pPr>
            <w:pStyle w:val="6983E5EB9DA94F4CBF1F3DF0327BBE1B2"/>
          </w:pPr>
          <w:r w:rsidRPr="005B2E07">
            <w:rPr>
              <w:rStyle w:val="PlaceholderText"/>
            </w:rPr>
            <w:t>Name of ministerial officer</w:t>
          </w:r>
        </w:p>
      </w:docPartBody>
    </w:docPart>
    <w:docPart>
      <w:docPartPr>
        <w:name w:val="C1B6F5120F3C47C381EC5956D40B8492"/>
        <w:category>
          <w:name w:val="General"/>
          <w:gallery w:val="placeholder"/>
        </w:category>
        <w:types>
          <w:type w:val="bbPlcHdr"/>
        </w:types>
        <w:behaviors>
          <w:behavior w:val="content"/>
        </w:behaviors>
        <w:guid w:val="{90FCD6F1-976B-4036-A55B-2B0B4C7A52C6}"/>
      </w:docPartPr>
      <w:docPartBody>
        <w:p w:rsidR="00513FFE" w:rsidRDefault="0028679B" w:rsidP="0028679B">
          <w:pPr>
            <w:pStyle w:val="C1B6F5120F3C47C381EC5956D40B84921"/>
          </w:pPr>
          <w:r w:rsidRPr="005B2E07">
            <w:rPr>
              <w:rStyle w:val="PlaceholderText"/>
            </w:rPr>
            <w:t>Position title</w:t>
          </w:r>
        </w:p>
      </w:docPartBody>
    </w:docPart>
    <w:docPart>
      <w:docPartPr>
        <w:name w:val="5273B21842EF4A03BCC54EEA114E0C12"/>
        <w:category>
          <w:name w:val="General"/>
          <w:gallery w:val="placeholder"/>
        </w:category>
        <w:types>
          <w:type w:val="bbPlcHdr"/>
        </w:types>
        <w:behaviors>
          <w:behavior w:val="content"/>
        </w:behaviors>
        <w:guid w:val="{DF039F29-A482-422A-A6E9-C119C8307AC9}"/>
      </w:docPartPr>
      <w:docPartBody>
        <w:p w:rsidR="00513FFE" w:rsidRDefault="0028679B" w:rsidP="0028679B">
          <w:pPr>
            <w:pStyle w:val="5273B21842EF4A03BCC54EEA114E0C121"/>
          </w:pPr>
          <w:r w:rsidRPr="005B2E07">
            <w:rPr>
              <w:rStyle w:val="PlaceholderText"/>
            </w:rPr>
            <w:t>‘Office of the Minister for Portfolio’</w:t>
          </w:r>
        </w:p>
      </w:docPartBody>
    </w:docPart>
    <w:docPart>
      <w:docPartPr>
        <w:name w:val="2CC6C97C9D2144209EE61560B01E2990"/>
        <w:category>
          <w:name w:val="General"/>
          <w:gallery w:val="placeholder"/>
        </w:category>
        <w:types>
          <w:type w:val="bbPlcHdr"/>
        </w:types>
        <w:behaviors>
          <w:behavior w:val="content"/>
        </w:behaviors>
        <w:guid w:val="{A0133E53-A164-4FB9-A557-92C261033F08}"/>
      </w:docPartPr>
      <w:docPartBody>
        <w:p w:rsidR="00513FFE" w:rsidRDefault="0028679B" w:rsidP="0028679B">
          <w:pPr>
            <w:pStyle w:val="2CC6C97C9D2144209EE61560B01E29901"/>
          </w:pPr>
          <w:r w:rsidRPr="005B2E07">
            <w:rPr>
              <w:rStyle w:val="PlaceholderText"/>
            </w:rPr>
            <w:t>Phone number</w:t>
          </w:r>
        </w:p>
      </w:docPartBody>
    </w:docPart>
    <w:docPart>
      <w:docPartPr>
        <w:name w:val="62A6C8984D974D32B939570727C05D9F"/>
        <w:category>
          <w:name w:val="General"/>
          <w:gallery w:val="placeholder"/>
        </w:category>
        <w:types>
          <w:type w:val="bbPlcHdr"/>
        </w:types>
        <w:behaviors>
          <w:behavior w:val="content"/>
        </w:behaviors>
        <w:guid w:val="{28396640-0940-4051-A3BB-DD00FCE46A8A}"/>
      </w:docPartPr>
      <w:docPartBody>
        <w:p w:rsidR="00513FFE" w:rsidRDefault="0028679B" w:rsidP="0028679B">
          <w:pPr>
            <w:pStyle w:val="62A6C8984D974D32B939570727C05D9F1"/>
          </w:pPr>
          <w:r w:rsidRPr="005B2E07">
            <w:rPr>
              <w:rStyle w:val="PlaceholderText"/>
            </w:rPr>
            <w:t>Email address</w:t>
          </w:r>
        </w:p>
      </w:docPartBody>
    </w:docPart>
    <w:docPart>
      <w:docPartPr>
        <w:name w:val="F70E12E998FE4F8FBE272D6E4FC47772"/>
        <w:category>
          <w:name w:val="General"/>
          <w:gallery w:val="placeholder"/>
        </w:category>
        <w:types>
          <w:type w:val="bbPlcHdr"/>
        </w:types>
        <w:behaviors>
          <w:behavior w:val="content"/>
        </w:behaviors>
        <w:guid w:val="{0D1EEBB7-A892-4E0C-A7CD-060777866C2D}"/>
      </w:docPartPr>
      <w:docPartBody>
        <w:p w:rsidR="00513FFE" w:rsidRDefault="0028679B" w:rsidP="0028679B">
          <w:pPr>
            <w:pStyle w:val="F70E12E998FE4F8FBE272D6E4FC477721"/>
          </w:pPr>
          <w:r w:rsidRPr="005B2E07">
            <w:rPr>
              <w:rStyle w:val="PlaceholderText"/>
            </w:rPr>
            <w:t>Name of department/agency officer</w:t>
          </w:r>
        </w:p>
      </w:docPartBody>
    </w:docPart>
    <w:docPart>
      <w:docPartPr>
        <w:name w:val="6D76FCAA884743D5964E8BDA8886D3B5"/>
        <w:category>
          <w:name w:val="General"/>
          <w:gallery w:val="placeholder"/>
        </w:category>
        <w:types>
          <w:type w:val="bbPlcHdr"/>
        </w:types>
        <w:behaviors>
          <w:behavior w:val="content"/>
        </w:behaviors>
        <w:guid w:val="{A9A032B1-8B7F-4415-8446-E79771912A3A}"/>
      </w:docPartPr>
      <w:docPartBody>
        <w:p w:rsidR="00513FFE" w:rsidRDefault="0028679B" w:rsidP="0028679B">
          <w:pPr>
            <w:pStyle w:val="6D76FCAA884743D5964E8BDA8886D3B51"/>
          </w:pPr>
          <w:r w:rsidRPr="005B2E07">
            <w:rPr>
              <w:rStyle w:val="PlaceholderText"/>
            </w:rPr>
            <w:t>Position title</w:t>
          </w:r>
        </w:p>
      </w:docPartBody>
    </w:docPart>
    <w:docPart>
      <w:docPartPr>
        <w:name w:val="CF7457CA913F4D549CF721EF208C6268"/>
        <w:category>
          <w:name w:val="General"/>
          <w:gallery w:val="placeholder"/>
        </w:category>
        <w:types>
          <w:type w:val="bbPlcHdr"/>
        </w:types>
        <w:behaviors>
          <w:behavior w:val="content"/>
        </w:behaviors>
        <w:guid w:val="{413FBDB7-3C0A-4A40-AA18-336A02911C37}"/>
      </w:docPartPr>
      <w:docPartBody>
        <w:p w:rsidR="00513FFE" w:rsidRDefault="0028679B" w:rsidP="0028679B">
          <w:pPr>
            <w:pStyle w:val="CF7457CA913F4D549CF721EF208C62681"/>
          </w:pPr>
          <w:r w:rsidRPr="005B2E07">
            <w:rPr>
              <w:rStyle w:val="PlaceholderText"/>
            </w:rPr>
            <w:t>Phone number</w:t>
          </w:r>
        </w:p>
      </w:docPartBody>
    </w:docPart>
    <w:docPart>
      <w:docPartPr>
        <w:name w:val="58996EA9D13F44F7B8D39D7870A7E9E8"/>
        <w:category>
          <w:name w:val="General"/>
          <w:gallery w:val="placeholder"/>
        </w:category>
        <w:types>
          <w:type w:val="bbPlcHdr"/>
        </w:types>
        <w:behaviors>
          <w:behavior w:val="content"/>
        </w:behaviors>
        <w:guid w:val="{35760AE7-E43E-49D1-ACA2-8EABB4E1CBC0}"/>
      </w:docPartPr>
      <w:docPartBody>
        <w:p w:rsidR="00513FFE" w:rsidRDefault="0028679B" w:rsidP="0028679B">
          <w:pPr>
            <w:pStyle w:val="58996EA9D13F44F7B8D39D7870A7E9E81"/>
          </w:pPr>
          <w:r w:rsidRPr="005B2E07">
            <w:rPr>
              <w:rStyle w:val="PlaceholderText"/>
            </w:rPr>
            <w:t>Email address</w:t>
          </w:r>
        </w:p>
      </w:docPartBody>
    </w:docPart>
    <w:docPart>
      <w:docPartPr>
        <w:name w:val="23E2C4F4BE244BB8814DB5B15BD91F6A"/>
        <w:category>
          <w:name w:val="General"/>
          <w:gallery w:val="placeholder"/>
        </w:category>
        <w:types>
          <w:type w:val="bbPlcHdr"/>
        </w:types>
        <w:behaviors>
          <w:behavior w:val="content"/>
        </w:behaviors>
        <w:guid w:val="{AD707794-8715-4DEB-A5B2-DD05642210B3}"/>
      </w:docPartPr>
      <w:docPartBody>
        <w:p w:rsidR="00513FFE" w:rsidRDefault="0028679B" w:rsidP="0028679B">
          <w:pPr>
            <w:pStyle w:val="23E2C4F4BE244BB8814DB5B15BD91F6A1"/>
          </w:pPr>
          <w:r w:rsidRPr="005B2E07">
            <w:rPr>
              <w:rStyle w:val="PlaceholderText"/>
            </w:rPr>
            <w:t>Full name of lead department or agency</w:t>
          </w:r>
        </w:p>
      </w:docPartBody>
    </w:docPart>
    <w:docPart>
      <w:docPartPr>
        <w:name w:val="CF45D3D4B89A447698F0E784B8F25F07"/>
        <w:category>
          <w:name w:val="General"/>
          <w:gallery w:val="placeholder"/>
        </w:category>
        <w:types>
          <w:type w:val="bbPlcHdr"/>
        </w:types>
        <w:behaviors>
          <w:behavior w:val="content"/>
        </w:behaviors>
        <w:guid w:val="{84F61C28-75B6-410B-ACDF-E36F0CD874DB}"/>
      </w:docPartPr>
      <w:docPartBody>
        <w:p w:rsidR="00D44016" w:rsidRDefault="0028679B">
          <w:pPr>
            <w:pStyle w:val="CF45D3D4B89A447698F0E784B8F25F07"/>
          </w:pPr>
          <w:r w:rsidRPr="00D75179">
            <w:t>Enter a concise title that captures the subject matter of the proposal in no more than 15 words</w:t>
          </w:r>
        </w:p>
      </w:docPartBody>
    </w:docPart>
    <w:docPart>
      <w:docPartPr>
        <w:name w:val="5814880582CF43E1AD1CFF449550FD03"/>
        <w:category>
          <w:name w:val="General"/>
          <w:gallery w:val="placeholder"/>
        </w:category>
        <w:types>
          <w:type w:val="bbPlcHdr"/>
        </w:types>
        <w:behaviors>
          <w:behavior w:val="content"/>
        </w:behaviors>
        <w:guid w:val="{7EF9B31A-F518-40E4-A29A-A5B98F76BBA8}"/>
      </w:docPartPr>
      <w:docPartBody>
        <w:p w:rsidR="00D44016" w:rsidRDefault="0028679B" w:rsidP="0028679B">
          <w:pPr>
            <w:pStyle w:val="5814880582CF43E1AD1CFF449550FD033"/>
          </w:pPr>
          <w:r w:rsidRPr="00DD749F">
            <w:rPr>
              <w:rStyle w:val="PlaceholderText"/>
            </w:rPr>
            <w:t>Choose an item</w:t>
          </w:r>
        </w:p>
      </w:docPartBody>
    </w:docPart>
    <w:docPart>
      <w:docPartPr>
        <w:name w:val="AE3D34A09DEB48A8865CDF55A6982CB3"/>
        <w:category>
          <w:name w:val="General"/>
          <w:gallery w:val="placeholder"/>
        </w:category>
        <w:types>
          <w:type w:val="bbPlcHdr"/>
        </w:types>
        <w:behaviors>
          <w:behavior w:val="content"/>
        </w:behaviors>
        <w:guid w:val="{4C235FB6-A184-49CB-9796-9DACCC87511C}"/>
      </w:docPartPr>
      <w:docPartBody>
        <w:p w:rsidR="00D44016" w:rsidRDefault="0028679B" w:rsidP="0028679B">
          <w:pPr>
            <w:pStyle w:val="AE3D34A09DEB48A8865CDF55A6982CB34"/>
          </w:pPr>
          <w:r w:rsidRPr="00E17FB4">
            <w:rPr>
              <w:rStyle w:val="PlaceholderText"/>
            </w:rPr>
            <w:t>Choose an item</w:t>
          </w:r>
        </w:p>
      </w:docPartBody>
    </w:docPart>
    <w:docPart>
      <w:docPartPr>
        <w:name w:val="2C86AA3BDA3F43A7A09C77799900E0DF"/>
        <w:category>
          <w:name w:val="General"/>
          <w:gallery w:val="placeholder"/>
        </w:category>
        <w:types>
          <w:type w:val="bbPlcHdr"/>
        </w:types>
        <w:behaviors>
          <w:behavior w:val="content"/>
        </w:behaviors>
        <w:guid w:val="{32EF1B32-B44A-4D91-A6ED-81739C3AB390}"/>
      </w:docPartPr>
      <w:docPartBody>
        <w:p w:rsidR="00D44016" w:rsidRDefault="0028679B" w:rsidP="0028679B">
          <w:pPr>
            <w:pStyle w:val="2C86AA3BDA3F43A7A09C77799900E0DF4"/>
          </w:pPr>
          <w:r w:rsidRPr="005B2E07">
            <w:rPr>
              <w:rStyle w:val="PlaceholderText"/>
            </w:rPr>
            <w:t>Choose an item.</w:t>
          </w:r>
        </w:p>
      </w:docPartBody>
    </w:docPart>
    <w:docPart>
      <w:docPartPr>
        <w:name w:val="C944EAF3206147E8972EE6C0208222B1"/>
        <w:category>
          <w:name w:val="General"/>
          <w:gallery w:val="placeholder"/>
        </w:category>
        <w:types>
          <w:type w:val="bbPlcHdr"/>
        </w:types>
        <w:behaviors>
          <w:behavior w:val="content"/>
        </w:behaviors>
        <w:guid w:val="{FA2B2E5B-CB8F-4EF8-BDBC-5B30D479866D}"/>
      </w:docPartPr>
      <w:docPartBody>
        <w:p w:rsidR="00D44016" w:rsidRDefault="0028679B" w:rsidP="0028679B">
          <w:pPr>
            <w:pStyle w:val="C944EAF3206147E8972EE6C0208222B14"/>
          </w:pPr>
          <w:r w:rsidRPr="005B2E07">
            <w:rPr>
              <w:rStyle w:val="PlaceholderText"/>
            </w:rPr>
            <w:t>Click or tap to enter a date.</w:t>
          </w:r>
        </w:p>
      </w:docPartBody>
    </w:docPart>
    <w:docPart>
      <w:docPartPr>
        <w:name w:val="4B82D2C3DF294D1AA162206357D7857D"/>
        <w:category>
          <w:name w:val="General"/>
          <w:gallery w:val="placeholder"/>
        </w:category>
        <w:types>
          <w:type w:val="bbPlcHdr"/>
        </w:types>
        <w:behaviors>
          <w:behavior w:val="content"/>
        </w:behaviors>
        <w:guid w:val="{BE8A310F-8773-412B-BC5B-2BEF090E7624}"/>
      </w:docPartPr>
      <w:docPartBody>
        <w:p w:rsidR="00D44016" w:rsidRDefault="0028679B" w:rsidP="0028679B">
          <w:pPr>
            <w:pStyle w:val="4B82D2C3DF294D1AA162206357D7857D4"/>
          </w:pPr>
          <w:r w:rsidRPr="005B2E07">
            <w:rPr>
              <w:rStyle w:val="PlaceholderText"/>
            </w:rPr>
            <w:t>If yes, please provide details.</w:t>
          </w:r>
        </w:p>
      </w:docPartBody>
    </w:docPart>
    <w:docPart>
      <w:docPartPr>
        <w:name w:val="5A93C72BAAD64B1CAA7C34E87D5D60E9"/>
        <w:category>
          <w:name w:val="General"/>
          <w:gallery w:val="placeholder"/>
        </w:category>
        <w:types>
          <w:type w:val="bbPlcHdr"/>
        </w:types>
        <w:behaviors>
          <w:behavior w:val="content"/>
        </w:behaviors>
        <w:guid w:val="{241887C4-03D1-48F5-B543-10D0CB33D6C6}"/>
      </w:docPartPr>
      <w:docPartBody>
        <w:p w:rsidR="00D44016" w:rsidRDefault="0028679B" w:rsidP="0028679B">
          <w:pPr>
            <w:pStyle w:val="5A93C72BAAD64B1CAA7C34E87D5D60E93"/>
          </w:pPr>
          <w:r w:rsidRPr="005B2E07">
            <w:rPr>
              <w:rStyle w:val="PlaceholderText"/>
            </w:rPr>
            <w:t>Has a public commitment or commitment in national fora been given to introduce the legislation?</w:t>
          </w:r>
        </w:p>
      </w:docPartBody>
    </w:docPart>
    <w:docPart>
      <w:docPartPr>
        <w:name w:val="ED2F35B230B64F03A0F99A6DEE080672"/>
        <w:category>
          <w:name w:val="General"/>
          <w:gallery w:val="placeholder"/>
        </w:category>
        <w:types>
          <w:type w:val="bbPlcHdr"/>
        </w:types>
        <w:behaviors>
          <w:behavior w:val="content"/>
        </w:behaviors>
        <w:guid w:val="{95D499CB-B504-49DF-B5F4-91653BAD0E3C}"/>
      </w:docPartPr>
      <w:docPartBody>
        <w:p w:rsidR="00D44016" w:rsidRDefault="0028679B" w:rsidP="0028679B">
          <w:pPr>
            <w:pStyle w:val="ED2F35B230B64F03A0F99A6DEE0806723"/>
          </w:pPr>
          <w:r w:rsidRPr="00DD749F">
            <w:rPr>
              <w:rStyle w:val="PlaceholderText"/>
            </w:rPr>
            <w:t>Please briefly summarise any assumptions behind the timing of the measure and the approach to implementation. This is to help ERC understand the proposed start date, the duration of the measure and any assumed rates of take up. Please also outline the assumptions behind any savings or offsets.</w:t>
          </w:r>
          <w:r w:rsidRPr="00C433BD">
            <w:rPr>
              <w:rStyle w:val="PlaceholderText"/>
              <w:color w:val="auto"/>
            </w:rPr>
            <w:t xml:space="preserve"> </w:t>
          </w:r>
        </w:p>
      </w:docPartBody>
    </w:docPart>
    <w:docPart>
      <w:docPartPr>
        <w:name w:val="393A768E744149DCB5FC419AADFBE96F"/>
        <w:category>
          <w:name w:val="General"/>
          <w:gallery w:val="placeholder"/>
        </w:category>
        <w:types>
          <w:type w:val="bbPlcHdr"/>
        </w:types>
        <w:behaviors>
          <w:behavior w:val="content"/>
        </w:behaviors>
        <w:guid w:val="{AFD82DBF-2AC4-4589-B0FA-546632873AB7}"/>
      </w:docPartPr>
      <w:docPartBody>
        <w:p w:rsidR="003800D9" w:rsidRDefault="0028679B" w:rsidP="0028679B">
          <w:pPr>
            <w:pStyle w:val="393A768E744149DCB5FC419AADFBE96F3"/>
          </w:pPr>
          <w:r w:rsidRPr="005B2E07">
            <w:rPr>
              <w:rStyle w:val="PlaceholderText"/>
            </w:rPr>
            <w:t>Click or tap to enter a preferred</w:t>
          </w:r>
          <w:r w:rsidRPr="005B2E07">
            <w:rPr>
              <w:color w:val="808080"/>
            </w:rPr>
            <w:t xml:space="preserve"> </w:t>
          </w:r>
          <w:r w:rsidRPr="005B2E07">
            <w:rPr>
              <w:rStyle w:val="PlaceholderText"/>
            </w:rPr>
            <w:t>Cabinet Committee on Legislation  date.</w:t>
          </w:r>
        </w:p>
      </w:docPartBody>
    </w:docPart>
    <w:docPart>
      <w:docPartPr>
        <w:name w:val="434F6BF0A0C04C508FE01D5867B32CFE"/>
        <w:category>
          <w:name w:val="General"/>
          <w:gallery w:val="placeholder"/>
        </w:category>
        <w:types>
          <w:type w:val="bbPlcHdr"/>
        </w:types>
        <w:behaviors>
          <w:behavior w:val="content"/>
        </w:behaviors>
        <w:guid w:val="{FBA92851-8FD4-4F85-9E45-8A326BC905D1}"/>
      </w:docPartPr>
      <w:docPartBody>
        <w:p w:rsidR="0028679B" w:rsidRPr="00BA4775" w:rsidRDefault="0028679B">
          <w:pPr>
            <w:pStyle w:val="BodyTextwithTab"/>
            <w:rPr>
              <w:rStyle w:val="PlaceholderText"/>
            </w:rPr>
          </w:pPr>
          <w:r w:rsidRPr="00BA4775">
            <w:rPr>
              <w:rStyle w:val="PlaceholderText"/>
            </w:rPr>
            <w:t>This should also be drafted as though it could be used to describe the measure in the Budget</w:t>
          </w:r>
        </w:p>
        <w:p w:rsidR="007F23EA" w:rsidRDefault="0028679B" w:rsidP="0028679B">
          <w:pPr>
            <w:pStyle w:val="434F6BF0A0C04C508FE01D5867B32CFE"/>
          </w:pPr>
          <w:r w:rsidRPr="00BA4775">
            <w:rPr>
              <w:rStyle w:val="PlaceholderText"/>
            </w:rPr>
            <w:t>Papers (if approved). One to two paragraphs maximum.</w:t>
          </w:r>
        </w:p>
      </w:docPartBody>
    </w:docPart>
    <w:docPart>
      <w:docPartPr>
        <w:name w:val="A91222F6A39D4EBCA535378ACCB39FD9"/>
        <w:category>
          <w:name w:val="General"/>
          <w:gallery w:val="placeholder"/>
        </w:category>
        <w:types>
          <w:type w:val="bbPlcHdr"/>
        </w:types>
        <w:behaviors>
          <w:behavior w:val="content"/>
        </w:behaviors>
        <w:guid w:val="{E180E607-0F72-4B21-BE51-FBF917EC82ED}"/>
      </w:docPartPr>
      <w:docPartBody>
        <w:p w:rsidR="0028679B" w:rsidRPr="00BA4775" w:rsidRDefault="0028679B" w:rsidP="0028679B">
          <w:pPr>
            <w:pStyle w:val="BodyTextwithTab"/>
            <w:numPr>
              <w:ilvl w:val="0"/>
              <w:numId w:val="1"/>
            </w:numPr>
            <w:rPr>
              <w:rStyle w:val="PlaceholderText"/>
              <w:color w:val="auto"/>
            </w:rPr>
          </w:pPr>
          <w:r w:rsidRPr="00BA4775">
            <w:rPr>
              <w:rStyle w:val="PlaceholderText"/>
            </w:rPr>
            <w:t>This submission has / has not met business case and assurance requirements OR This submission does not meet the materiality threshold for a full business case.</w:t>
          </w:r>
        </w:p>
        <w:p w:rsidR="007F23EA" w:rsidRDefault="0028679B" w:rsidP="0028679B">
          <w:pPr>
            <w:pStyle w:val="A91222F6A39D4EBCA535378ACCB39FD9"/>
          </w:pPr>
          <w:r w:rsidRPr="00BA4775">
            <w:rPr>
              <w:rStyle w:val="PlaceholderText"/>
            </w:rPr>
            <w:t>Benefit Cost Ratio: x.x / unknown / not applicable because proposal is under $10 million</w:t>
          </w:r>
        </w:p>
      </w:docPartBody>
    </w:docPart>
    <w:docPart>
      <w:docPartPr>
        <w:name w:val="4ADDA2C4DB694FB797C60B268886A024"/>
        <w:category>
          <w:name w:val="General"/>
          <w:gallery w:val="placeholder"/>
        </w:category>
        <w:types>
          <w:type w:val="bbPlcHdr"/>
        </w:types>
        <w:behaviors>
          <w:behavior w:val="content"/>
        </w:behaviors>
        <w:guid w:val="{E40C5BB0-DCCD-46F7-96C5-A97955DCACE7}"/>
      </w:docPartPr>
      <w:docPartBody>
        <w:p w:rsidR="007F23EA" w:rsidRDefault="0028679B" w:rsidP="0028679B">
          <w:pPr>
            <w:pStyle w:val="4ADDA2C4DB694FB797C60B268886A024"/>
          </w:pPr>
          <w:r w:rsidRPr="00DD749F">
            <w:rPr>
              <w:rStyle w:val="PlaceholderText"/>
            </w:rPr>
            <w:t>Please briefly summarise any risks to implementation to this proposal.</w:t>
          </w:r>
        </w:p>
      </w:docPartBody>
    </w:docPart>
    <w:docPart>
      <w:docPartPr>
        <w:name w:val="15259BD61F1D497BA1CFDEC322E6E8A7"/>
        <w:category>
          <w:name w:val="General"/>
          <w:gallery w:val="placeholder"/>
        </w:category>
        <w:types>
          <w:type w:val="bbPlcHdr"/>
        </w:types>
        <w:behaviors>
          <w:behavior w:val="content"/>
        </w:behaviors>
        <w:guid w:val="{682F2353-D974-4746-8DE3-08605AEDBEC7}"/>
      </w:docPartPr>
      <w:docPartBody>
        <w:p w:rsidR="007F23EA" w:rsidRDefault="0028679B" w:rsidP="0028679B">
          <w:pPr>
            <w:pStyle w:val="15259BD61F1D497BA1CFDEC322E6E8A7"/>
          </w:pPr>
          <w:r>
            <w:rPr>
              <w:rStyle w:val="PlaceholderText"/>
            </w:rPr>
            <w:t>Please briefly summarise any key stakeholders impacted by this proposal and any consultation undertaken or planned.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001122"/>
    <w:multiLevelType w:val="hybridMultilevel"/>
    <w:tmpl w:val="0004D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6583919">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07C"/>
    <w:rsid w:val="000141B3"/>
    <w:rsid w:val="00030110"/>
    <w:rsid w:val="00045C69"/>
    <w:rsid w:val="00050BD3"/>
    <w:rsid w:val="00065BE3"/>
    <w:rsid w:val="00072E3A"/>
    <w:rsid w:val="00075AA6"/>
    <w:rsid w:val="000904C9"/>
    <w:rsid w:val="000A24B3"/>
    <w:rsid w:val="000C68ED"/>
    <w:rsid w:val="000F20C1"/>
    <w:rsid w:val="00172C85"/>
    <w:rsid w:val="00176A88"/>
    <w:rsid w:val="00196334"/>
    <w:rsid w:val="00215A3A"/>
    <w:rsid w:val="002369F9"/>
    <w:rsid w:val="00271331"/>
    <w:rsid w:val="0028679B"/>
    <w:rsid w:val="002B6B7E"/>
    <w:rsid w:val="002C2DC6"/>
    <w:rsid w:val="002C3236"/>
    <w:rsid w:val="002D53B0"/>
    <w:rsid w:val="002F6472"/>
    <w:rsid w:val="00306F65"/>
    <w:rsid w:val="00316EA5"/>
    <w:rsid w:val="00353240"/>
    <w:rsid w:val="003538CF"/>
    <w:rsid w:val="003800D9"/>
    <w:rsid w:val="00382808"/>
    <w:rsid w:val="00386098"/>
    <w:rsid w:val="00391072"/>
    <w:rsid w:val="00395CC3"/>
    <w:rsid w:val="003B514B"/>
    <w:rsid w:val="003C2406"/>
    <w:rsid w:val="003C6C11"/>
    <w:rsid w:val="003D4806"/>
    <w:rsid w:val="003D66D2"/>
    <w:rsid w:val="003E4608"/>
    <w:rsid w:val="003E6906"/>
    <w:rsid w:val="00400804"/>
    <w:rsid w:val="004476C2"/>
    <w:rsid w:val="00456FBA"/>
    <w:rsid w:val="004A44F3"/>
    <w:rsid w:val="004C207C"/>
    <w:rsid w:val="00513FFE"/>
    <w:rsid w:val="005306FB"/>
    <w:rsid w:val="00550973"/>
    <w:rsid w:val="005D3D5C"/>
    <w:rsid w:val="00612EB1"/>
    <w:rsid w:val="0064107E"/>
    <w:rsid w:val="006669C4"/>
    <w:rsid w:val="00683F2D"/>
    <w:rsid w:val="006D1AB0"/>
    <w:rsid w:val="006E321C"/>
    <w:rsid w:val="006E53FF"/>
    <w:rsid w:val="006F1DE1"/>
    <w:rsid w:val="00706192"/>
    <w:rsid w:val="00750540"/>
    <w:rsid w:val="00786B25"/>
    <w:rsid w:val="007B5210"/>
    <w:rsid w:val="007D5EE8"/>
    <w:rsid w:val="007E4425"/>
    <w:rsid w:val="007F23EA"/>
    <w:rsid w:val="00825C64"/>
    <w:rsid w:val="008317EF"/>
    <w:rsid w:val="0084420A"/>
    <w:rsid w:val="008522FA"/>
    <w:rsid w:val="008816BA"/>
    <w:rsid w:val="008C3308"/>
    <w:rsid w:val="00901E3E"/>
    <w:rsid w:val="009032AA"/>
    <w:rsid w:val="00903556"/>
    <w:rsid w:val="00943D05"/>
    <w:rsid w:val="0099286A"/>
    <w:rsid w:val="009A356E"/>
    <w:rsid w:val="009A7FF2"/>
    <w:rsid w:val="009B76CE"/>
    <w:rsid w:val="009C012F"/>
    <w:rsid w:val="009E08D9"/>
    <w:rsid w:val="009E1DA7"/>
    <w:rsid w:val="00A13093"/>
    <w:rsid w:val="00A2282A"/>
    <w:rsid w:val="00A37588"/>
    <w:rsid w:val="00A41A4C"/>
    <w:rsid w:val="00A556C6"/>
    <w:rsid w:val="00A724E3"/>
    <w:rsid w:val="00AA7376"/>
    <w:rsid w:val="00AD776B"/>
    <w:rsid w:val="00B339FB"/>
    <w:rsid w:val="00B35279"/>
    <w:rsid w:val="00B5027B"/>
    <w:rsid w:val="00B504BE"/>
    <w:rsid w:val="00B60C53"/>
    <w:rsid w:val="00B7469C"/>
    <w:rsid w:val="00B869CE"/>
    <w:rsid w:val="00BA472A"/>
    <w:rsid w:val="00C82D48"/>
    <w:rsid w:val="00C85435"/>
    <w:rsid w:val="00C92FE7"/>
    <w:rsid w:val="00CA69C6"/>
    <w:rsid w:val="00CE7E2A"/>
    <w:rsid w:val="00CF11E4"/>
    <w:rsid w:val="00D44016"/>
    <w:rsid w:val="00D614F5"/>
    <w:rsid w:val="00D6407A"/>
    <w:rsid w:val="00D92502"/>
    <w:rsid w:val="00D942B0"/>
    <w:rsid w:val="00DB31DB"/>
    <w:rsid w:val="00DC42F9"/>
    <w:rsid w:val="00DD158E"/>
    <w:rsid w:val="00DD4C0D"/>
    <w:rsid w:val="00DE125F"/>
    <w:rsid w:val="00DF569A"/>
    <w:rsid w:val="00E27E9A"/>
    <w:rsid w:val="00E42FC4"/>
    <w:rsid w:val="00E60281"/>
    <w:rsid w:val="00E96597"/>
    <w:rsid w:val="00EC3C15"/>
    <w:rsid w:val="00EE0BFC"/>
    <w:rsid w:val="00EE1E3D"/>
    <w:rsid w:val="00EF0C76"/>
    <w:rsid w:val="00F02E90"/>
    <w:rsid w:val="00F05381"/>
    <w:rsid w:val="00F1781D"/>
    <w:rsid w:val="00F210B0"/>
    <w:rsid w:val="00F21176"/>
    <w:rsid w:val="00F83C1E"/>
    <w:rsid w:val="00F87E01"/>
    <w:rsid w:val="00F91CF0"/>
    <w:rsid w:val="00FA4FA0"/>
    <w:rsid w:val="00FA5541"/>
    <w:rsid w:val="00FC5E54"/>
    <w:rsid w:val="00FD57CF"/>
    <w:rsid w:val="00FE7AD4"/>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decimalSymbol w:val="."/>
  <w:listSeparator w:val=","/>
  <w14:docId w14:val="066D6902"/>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07C"/>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679B"/>
    <w:rPr>
      <w:color w:val="808080"/>
    </w:rPr>
  </w:style>
  <w:style w:type="paragraph" w:styleId="BodyText">
    <w:name w:val="Body Text"/>
    <w:link w:val="BodyTextChar"/>
    <w:qFormat/>
    <w:rsid w:val="00B35279"/>
    <w:pPr>
      <w:tabs>
        <w:tab w:val="left" w:pos="357"/>
        <w:tab w:val="left" w:pos="714"/>
        <w:tab w:val="left" w:pos="2552"/>
      </w:tabs>
      <w:suppressAutoHyphens/>
      <w:spacing w:before="120" w:after="120" w:line="240" w:lineRule="auto"/>
    </w:pPr>
    <w:rPr>
      <w:color w:val="000000" w:themeColor="text1"/>
    </w:rPr>
  </w:style>
  <w:style w:type="character" w:customStyle="1" w:styleId="BodyTextChar">
    <w:name w:val="Body Text Char"/>
    <w:basedOn w:val="DefaultParagraphFont"/>
    <w:link w:val="BodyText"/>
    <w:rsid w:val="00B35279"/>
    <w:rPr>
      <w:color w:val="000000" w:themeColor="text1"/>
    </w:rPr>
  </w:style>
  <w:style w:type="character" w:styleId="Strong">
    <w:name w:val="Strong"/>
    <w:aliases w:val="Bold"/>
    <w:basedOn w:val="DefaultParagraphFont"/>
    <w:uiPriority w:val="22"/>
    <w:qFormat/>
    <w:rsid w:val="0028679B"/>
    <w:rPr>
      <w:b/>
      <w:bCs/>
    </w:rPr>
  </w:style>
  <w:style w:type="paragraph" w:customStyle="1" w:styleId="CF45D3D4B89A447698F0E784B8F25F07">
    <w:name w:val="CF45D3D4B89A447698F0E784B8F25F07"/>
    <w:rPr>
      <w:lang w:eastAsia="en-AU"/>
    </w:rPr>
  </w:style>
  <w:style w:type="paragraph" w:customStyle="1" w:styleId="480B47E9D9074B219DAD120CA4EDAAFC4">
    <w:name w:val="480B47E9D9074B219DAD120CA4EDAAFC4"/>
    <w:rsid w:val="0028679B"/>
    <w:pPr>
      <w:tabs>
        <w:tab w:val="left" w:pos="2552"/>
      </w:tabs>
      <w:suppressAutoHyphens/>
      <w:spacing w:before="120" w:after="120" w:line="240" w:lineRule="auto"/>
      <w:ind w:left="2552" w:hanging="2552"/>
    </w:pPr>
    <w:rPr>
      <w:color w:val="000000" w:themeColor="text1"/>
    </w:rPr>
  </w:style>
  <w:style w:type="paragraph" w:customStyle="1" w:styleId="634B56C5C40641CCAE8B43C641F32E3B4">
    <w:name w:val="634B56C5C40641CCAE8B43C641F32E3B4"/>
    <w:rsid w:val="0028679B"/>
    <w:pPr>
      <w:tabs>
        <w:tab w:val="left" w:pos="2552"/>
      </w:tabs>
      <w:suppressAutoHyphens/>
      <w:spacing w:before="120" w:after="120" w:line="240" w:lineRule="auto"/>
      <w:ind w:left="2552" w:hanging="2552"/>
    </w:pPr>
    <w:rPr>
      <w:color w:val="000000" w:themeColor="text1"/>
    </w:rPr>
  </w:style>
  <w:style w:type="paragraph" w:customStyle="1" w:styleId="F6B272B14F2C44BF8FDAE2567ECAFF534">
    <w:name w:val="F6B272B14F2C44BF8FDAE2567ECAFF534"/>
    <w:rsid w:val="0028679B"/>
    <w:pPr>
      <w:tabs>
        <w:tab w:val="left" w:pos="2552"/>
      </w:tabs>
      <w:suppressAutoHyphens/>
      <w:spacing w:before="120" w:after="120" w:line="240" w:lineRule="auto"/>
      <w:ind w:left="2552" w:hanging="2552"/>
    </w:pPr>
    <w:rPr>
      <w:color w:val="000000" w:themeColor="text1"/>
    </w:rPr>
  </w:style>
  <w:style w:type="paragraph" w:customStyle="1" w:styleId="7D1614192B21473FAF79E2F99137F31C4">
    <w:name w:val="7D1614192B21473FAF79E2F99137F31C4"/>
    <w:rsid w:val="0028679B"/>
    <w:pPr>
      <w:tabs>
        <w:tab w:val="left" w:pos="2552"/>
      </w:tabs>
      <w:suppressAutoHyphens/>
      <w:spacing w:before="120" w:after="120" w:line="240" w:lineRule="auto"/>
      <w:ind w:left="2552" w:hanging="2552"/>
    </w:pPr>
    <w:rPr>
      <w:color w:val="000000" w:themeColor="text1"/>
    </w:rPr>
  </w:style>
  <w:style w:type="paragraph" w:customStyle="1" w:styleId="C388826F1DE940D6ABED8C5834E0C5684">
    <w:name w:val="C388826F1DE940D6ABED8C5834E0C5684"/>
    <w:rsid w:val="0028679B"/>
    <w:pPr>
      <w:tabs>
        <w:tab w:val="left" w:pos="2552"/>
      </w:tabs>
      <w:suppressAutoHyphens/>
      <w:spacing w:before="120" w:after="120" w:line="240" w:lineRule="auto"/>
      <w:ind w:left="2552" w:hanging="2552"/>
    </w:pPr>
    <w:rPr>
      <w:color w:val="000000" w:themeColor="text1"/>
    </w:rPr>
  </w:style>
  <w:style w:type="paragraph" w:customStyle="1" w:styleId="B4AF3872CFAC4FDE8D89BA14453AAB954">
    <w:name w:val="B4AF3872CFAC4FDE8D89BA14453AAB954"/>
    <w:rsid w:val="0028679B"/>
    <w:pPr>
      <w:tabs>
        <w:tab w:val="left" w:pos="2552"/>
      </w:tabs>
      <w:suppressAutoHyphens/>
      <w:spacing w:before="120" w:after="120" w:line="240" w:lineRule="auto"/>
      <w:ind w:left="2552" w:hanging="2552"/>
    </w:pPr>
    <w:rPr>
      <w:color w:val="000000" w:themeColor="text1"/>
    </w:rPr>
  </w:style>
  <w:style w:type="paragraph" w:customStyle="1" w:styleId="1009215E43AA4139BEDE924AD95998294">
    <w:name w:val="1009215E43AA4139BEDE924AD95998294"/>
    <w:rsid w:val="0028679B"/>
    <w:pPr>
      <w:tabs>
        <w:tab w:val="left" w:pos="2552"/>
      </w:tabs>
      <w:suppressAutoHyphens/>
      <w:spacing w:before="120" w:after="120" w:line="240" w:lineRule="auto"/>
      <w:ind w:left="2552" w:hanging="2552"/>
    </w:pPr>
    <w:rPr>
      <w:color w:val="000000" w:themeColor="text1"/>
    </w:rPr>
  </w:style>
  <w:style w:type="paragraph" w:customStyle="1" w:styleId="664F9E8DFDEA41C78D590DAC99E8E68A4">
    <w:name w:val="664F9E8DFDEA41C78D590DAC99E8E68A4"/>
    <w:rsid w:val="0028679B"/>
    <w:pPr>
      <w:tabs>
        <w:tab w:val="left" w:pos="2552"/>
      </w:tabs>
      <w:suppressAutoHyphens/>
      <w:spacing w:before="120" w:after="120" w:line="240" w:lineRule="auto"/>
      <w:ind w:left="2552" w:hanging="2552"/>
    </w:pPr>
    <w:rPr>
      <w:color w:val="000000" w:themeColor="text1"/>
    </w:rPr>
  </w:style>
  <w:style w:type="paragraph" w:customStyle="1" w:styleId="DFD89822A7F3416CA50CE66393C6CBDF4">
    <w:name w:val="DFD89822A7F3416CA50CE66393C6CBDF4"/>
    <w:rsid w:val="0028679B"/>
    <w:pPr>
      <w:tabs>
        <w:tab w:val="left" w:pos="2552"/>
      </w:tabs>
      <w:suppressAutoHyphens/>
      <w:spacing w:before="120" w:after="120" w:line="240" w:lineRule="auto"/>
      <w:ind w:left="2552" w:hanging="2552"/>
    </w:pPr>
    <w:rPr>
      <w:color w:val="000000" w:themeColor="text1"/>
    </w:rPr>
  </w:style>
  <w:style w:type="paragraph" w:customStyle="1" w:styleId="D6F9BB76593C4BAFAB0864E78E9A724F4">
    <w:name w:val="D6F9BB76593C4BAFAB0864E78E9A724F4"/>
    <w:rsid w:val="0028679B"/>
    <w:pPr>
      <w:tabs>
        <w:tab w:val="left" w:pos="357"/>
        <w:tab w:val="left" w:pos="714"/>
        <w:tab w:val="left" w:pos="2552"/>
      </w:tabs>
      <w:suppressAutoHyphens/>
      <w:spacing w:before="120" w:after="120" w:line="240" w:lineRule="auto"/>
    </w:pPr>
    <w:rPr>
      <w:color w:val="000000" w:themeColor="text1"/>
    </w:rPr>
  </w:style>
  <w:style w:type="paragraph" w:customStyle="1" w:styleId="F5D5356F25D545439F8116CAF1EA57434">
    <w:name w:val="F5D5356F25D545439F8116CAF1EA57434"/>
    <w:rsid w:val="0028679B"/>
    <w:pPr>
      <w:tabs>
        <w:tab w:val="left" w:pos="357"/>
        <w:tab w:val="left" w:pos="714"/>
        <w:tab w:val="left" w:pos="2552"/>
      </w:tabs>
      <w:suppressAutoHyphens/>
      <w:spacing w:before="120" w:after="120" w:line="240" w:lineRule="auto"/>
    </w:pPr>
    <w:rPr>
      <w:color w:val="000000" w:themeColor="text1"/>
    </w:rPr>
  </w:style>
  <w:style w:type="paragraph" w:customStyle="1" w:styleId="2ED11CE2C6D344F680996A235E1932144">
    <w:name w:val="2ED11CE2C6D344F680996A235E1932144"/>
    <w:rsid w:val="0028679B"/>
    <w:pPr>
      <w:tabs>
        <w:tab w:val="left" w:pos="357"/>
        <w:tab w:val="left" w:pos="714"/>
        <w:tab w:val="left" w:pos="2552"/>
      </w:tabs>
      <w:suppressAutoHyphens/>
      <w:spacing w:before="120" w:after="120" w:line="240" w:lineRule="auto"/>
    </w:pPr>
    <w:rPr>
      <w:color w:val="000000" w:themeColor="text1"/>
    </w:rPr>
  </w:style>
  <w:style w:type="paragraph" w:customStyle="1" w:styleId="7011AFA739894ADBA67583D84A0680454">
    <w:name w:val="7011AFA739894ADBA67583D84A0680454"/>
    <w:rsid w:val="0028679B"/>
    <w:pPr>
      <w:tabs>
        <w:tab w:val="left" w:pos="357"/>
        <w:tab w:val="left" w:pos="714"/>
        <w:tab w:val="left" w:pos="2552"/>
      </w:tabs>
      <w:suppressAutoHyphens/>
      <w:spacing w:before="120" w:after="120" w:line="240" w:lineRule="auto"/>
    </w:pPr>
    <w:rPr>
      <w:color w:val="000000" w:themeColor="text1"/>
    </w:rPr>
  </w:style>
  <w:style w:type="paragraph" w:customStyle="1" w:styleId="BodyTextwithTab">
    <w:name w:val="Body Text with Tab"/>
    <w:qFormat/>
    <w:rsid w:val="0028679B"/>
    <w:pPr>
      <w:tabs>
        <w:tab w:val="left" w:pos="2552"/>
      </w:tabs>
      <w:suppressAutoHyphens/>
      <w:spacing w:before="120" w:after="120" w:line="240" w:lineRule="auto"/>
      <w:ind w:left="2552" w:hanging="2552"/>
    </w:pPr>
    <w:rPr>
      <w:color w:val="000000" w:themeColor="text1"/>
    </w:rPr>
  </w:style>
  <w:style w:type="paragraph" w:customStyle="1" w:styleId="434F6BF0A0C04C508FE01D5867B32CFE">
    <w:name w:val="434F6BF0A0C04C508FE01D5867B32CFE"/>
    <w:rsid w:val="0028679B"/>
    <w:pPr>
      <w:tabs>
        <w:tab w:val="left" w:pos="2552"/>
      </w:tabs>
      <w:suppressAutoHyphens/>
      <w:spacing w:before="120" w:after="120" w:line="240" w:lineRule="auto"/>
      <w:ind w:left="2552" w:hanging="2552"/>
    </w:pPr>
    <w:rPr>
      <w:color w:val="000000" w:themeColor="text1"/>
    </w:rPr>
  </w:style>
  <w:style w:type="paragraph" w:customStyle="1" w:styleId="A91222F6A39D4EBCA535378ACCB39FD9">
    <w:name w:val="A91222F6A39D4EBCA535378ACCB39FD9"/>
    <w:rsid w:val="0028679B"/>
    <w:pPr>
      <w:tabs>
        <w:tab w:val="left" w:pos="2552"/>
      </w:tabs>
      <w:suppressAutoHyphens/>
      <w:spacing w:before="120" w:after="120" w:line="240" w:lineRule="auto"/>
      <w:ind w:left="2552" w:hanging="2552"/>
    </w:pPr>
    <w:rPr>
      <w:color w:val="000000" w:themeColor="text1"/>
    </w:rPr>
  </w:style>
  <w:style w:type="paragraph" w:customStyle="1" w:styleId="5814880582CF43E1AD1CFF449550FD033">
    <w:name w:val="5814880582CF43E1AD1CFF449550FD033"/>
    <w:rsid w:val="0028679B"/>
    <w:pPr>
      <w:tabs>
        <w:tab w:val="left" w:pos="2552"/>
      </w:tabs>
      <w:suppressAutoHyphens/>
      <w:spacing w:before="120" w:after="120" w:line="240" w:lineRule="auto"/>
      <w:ind w:left="2552" w:hanging="2552"/>
    </w:pPr>
    <w:rPr>
      <w:color w:val="000000" w:themeColor="text1"/>
    </w:rPr>
  </w:style>
  <w:style w:type="paragraph" w:customStyle="1" w:styleId="AE3D34A09DEB48A8865CDF55A6982CB34">
    <w:name w:val="AE3D34A09DEB48A8865CDF55A6982CB34"/>
    <w:rsid w:val="0028679B"/>
    <w:pPr>
      <w:tabs>
        <w:tab w:val="left" w:pos="2552"/>
      </w:tabs>
      <w:suppressAutoHyphens/>
      <w:spacing w:before="120" w:after="120" w:line="240" w:lineRule="auto"/>
      <w:ind w:left="2552" w:hanging="2552"/>
    </w:pPr>
    <w:rPr>
      <w:color w:val="000000" w:themeColor="text1"/>
    </w:rPr>
  </w:style>
  <w:style w:type="paragraph" w:customStyle="1" w:styleId="ED2F35B230B64F03A0F99A6DEE0806723">
    <w:name w:val="ED2F35B230B64F03A0F99A6DEE0806723"/>
    <w:rsid w:val="0028679B"/>
    <w:pPr>
      <w:tabs>
        <w:tab w:val="left" w:pos="2552"/>
      </w:tabs>
      <w:suppressAutoHyphens/>
      <w:spacing w:before="120" w:after="120" w:line="240" w:lineRule="auto"/>
      <w:ind w:left="2552" w:hanging="2552"/>
    </w:pPr>
    <w:rPr>
      <w:color w:val="000000" w:themeColor="text1"/>
    </w:rPr>
  </w:style>
  <w:style w:type="paragraph" w:customStyle="1" w:styleId="4ADDA2C4DB694FB797C60B268886A024">
    <w:name w:val="4ADDA2C4DB694FB797C60B268886A024"/>
    <w:rsid w:val="0028679B"/>
    <w:pPr>
      <w:tabs>
        <w:tab w:val="left" w:pos="2552"/>
      </w:tabs>
      <w:suppressAutoHyphens/>
      <w:spacing w:before="120" w:after="120" w:line="240" w:lineRule="auto"/>
      <w:ind w:left="2552" w:hanging="2552"/>
    </w:pPr>
    <w:rPr>
      <w:color w:val="000000" w:themeColor="text1"/>
    </w:rPr>
  </w:style>
  <w:style w:type="paragraph" w:customStyle="1" w:styleId="15259BD61F1D497BA1CFDEC322E6E8A7">
    <w:name w:val="15259BD61F1D497BA1CFDEC322E6E8A7"/>
    <w:rsid w:val="0028679B"/>
    <w:pPr>
      <w:tabs>
        <w:tab w:val="left" w:pos="2552"/>
      </w:tabs>
      <w:suppressAutoHyphens/>
      <w:spacing w:before="120" w:after="120" w:line="240" w:lineRule="auto"/>
      <w:ind w:left="2552" w:hanging="2552"/>
    </w:pPr>
    <w:rPr>
      <w:color w:val="000000" w:themeColor="text1"/>
    </w:rPr>
  </w:style>
  <w:style w:type="paragraph" w:customStyle="1" w:styleId="C944EAF3206147E8972EE6C0208222B14">
    <w:name w:val="C944EAF3206147E8972EE6C0208222B14"/>
    <w:rsid w:val="0028679B"/>
    <w:pPr>
      <w:tabs>
        <w:tab w:val="left" w:pos="2552"/>
      </w:tabs>
      <w:suppressAutoHyphens/>
      <w:spacing w:before="120" w:after="120" w:line="240" w:lineRule="auto"/>
      <w:ind w:left="2552" w:hanging="2552"/>
    </w:pPr>
    <w:rPr>
      <w:color w:val="000000" w:themeColor="text1"/>
    </w:rPr>
  </w:style>
  <w:style w:type="paragraph" w:customStyle="1" w:styleId="393A768E744149DCB5FC419AADFBE96F3">
    <w:name w:val="393A768E744149DCB5FC419AADFBE96F3"/>
    <w:rsid w:val="0028679B"/>
    <w:pPr>
      <w:tabs>
        <w:tab w:val="left" w:pos="2552"/>
      </w:tabs>
      <w:suppressAutoHyphens/>
      <w:spacing w:before="120" w:after="120" w:line="240" w:lineRule="auto"/>
      <w:ind w:left="2552" w:hanging="2552"/>
    </w:pPr>
    <w:rPr>
      <w:color w:val="000000" w:themeColor="text1"/>
    </w:rPr>
  </w:style>
  <w:style w:type="paragraph" w:customStyle="1" w:styleId="4B82D2C3DF294D1AA162206357D7857D4">
    <w:name w:val="4B82D2C3DF294D1AA162206357D7857D4"/>
    <w:rsid w:val="0028679B"/>
    <w:pPr>
      <w:tabs>
        <w:tab w:val="left" w:pos="2552"/>
      </w:tabs>
      <w:suppressAutoHyphens/>
      <w:spacing w:before="120" w:after="120" w:line="240" w:lineRule="auto"/>
      <w:ind w:left="2552" w:hanging="2552"/>
    </w:pPr>
    <w:rPr>
      <w:color w:val="000000" w:themeColor="text1"/>
    </w:rPr>
  </w:style>
  <w:style w:type="paragraph" w:customStyle="1" w:styleId="2C86AA3BDA3F43A7A09C77799900E0DF4">
    <w:name w:val="2C86AA3BDA3F43A7A09C77799900E0DF4"/>
    <w:rsid w:val="0028679B"/>
    <w:pPr>
      <w:tabs>
        <w:tab w:val="left" w:pos="2552"/>
      </w:tabs>
      <w:suppressAutoHyphens/>
      <w:spacing w:before="120" w:after="120" w:line="240" w:lineRule="auto"/>
      <w:ind w:left="2552" w:hanging="2552"/>
    </w:pPr>
    <w:rPr>
      <w:color w:val="000000" w:themeColor="text1"/>
    </w:rPr>
  </w:style>
  <w:style w:type="paragraph" w:customStyle="1" w:styleId="5A93C72BAAD64B1CAA7C34E87D5D60E93">
    <w:name w:val="5A93C72BAAD64B1CAA7C34E87D5D60E93"/>
    <w:rsid w:val="0028679B"/>
    <w:pPr>
      <w:tabs>
        <w:tab w:val="left" w:pos="2552"/>
      </w:tabs>
      <w:suppressAutoHyphens/>
      <w:spacing w:before="120" w:after="120" w:line="240" w:lineRule="auto"/>
      <w:ind w:left="2552" w:hanging="2552"/>
    </w:pPr>
    <w:rPr>
      <w:color w:val="000000" w:themeColor="text1"/>
    </w:rPr>
  </w:style>
  <w:style w:type="paragraph" w:customStyle="1" w:styleId="6983E5EB9DA94F4CBF1F3DF0327BBE1B2">
    <w:name w:val="6983E5EB9DA94F4CBF1F3DF0327BBE1B2"/>
    <w:rsid w:val="0028679B"/>
    <w:pPr>
      <w:tabs>
        <w:tab w:val="left" w:pos="2552"/>
      </w:tabs>
      <w:suppressAutoHyphens/>
      <w:spacing w:before="120" w:after="120" w:line="240" w:lineRule="auto"/>
      <w:ind w:left="2552" w:hanging="2552"/>
    </w:pPr>
    <w:rPr>
      <w:color w:val="000000" w:themeColor="text1"/>
    </w:rPr>
  </w:style>
  <w:style w:type="paragraph" w:customStyle="1" w:styleId="C1B6F5120F3C47C381EC5956D40B84921">
    <w:name w:val="C1B6F5120F3C47C381EC5956D40B84921"/>
    <w:rsid w:val="0028679B"/>
    <w:pPr>
      <w:tabs>
        <w:tab w:val="left" w:pos="2552"/>
      </w:tabs>
      <w:suppressAutoHyphens/>
      <w:spacing w:before="120" w:after="120" w:line="240" w:lineRule="auto"/>
      <w:ind w:left="2552" w:hanging="2552"/>
    </w:pPr>
    <w:rPr>
      <w:color w:val="000000" w:themeColor="text1"/>
    </w:rPr>
  </w:style>
  <w:style w:type="paragraph" w:customStyle="1" w:styleId="5273B21842EF4A03BCC54EEA114E0C121">
    <w:name w:val="5273B21842EF4A03BCC54EEA114E0C121"/>
    <w:rsid w:val="0028679B"/>
    <w:pPr>
      <w:tabs>
        <w:tab w:val="left" w:pos="2552"/>
      </w:tabs>
      <w:suppressAutoHyphens/>
      <w:spacing w:before="120" w:after="120" w:line="240" w:lineRule="auto"/>
      <w:ind w:left="2552" w:hanging="2552"/>
    </w:pPr>
    <w:rPr>
      <w:color w:val="000000" w:themeColor="text1"/>
    </w:rPr>
  </w:style>
  <w:style w:type="paragraph" w:customStyle="1" w:styleId="2CC6C97C9D2144209EE61560B01E29901">
    <w:name w:val="2CC6C97C9D2144209EE61560B01E29901"/>
    <w:rsid w:val="0028679B"/>
    <w:pPr>
      <w:tabs>
        <w:tab w:val="left" w:pos="2552"/>
      </w:tabs>
      <w:suppressAutoHyphens/>
      <w:spacing w:before="120" w:after="120" w:line="240" w:lineRule="auto"/>
      <w:ind w:left="2552" w:hanging="2552"/>
    </w:pPr>
    <w:rPr>
      <w:color w:val="000000" w:themeColor="text1"/>
    </w:rPr>
  </w:style>
  <w:style w:type="paragraph" w:customStyle="1" w:styleId="62A6C8984D974D32B939570727C05D9F1">
    <w:name w:val="62A6C8984D974D32B939570727C05D9F1"/>
    <w:rsid w:val="0028679B"/>
    <w:pPr>
      <w:tabs>
        <w:tab w:val="left" w:pos="2552"/>
      </w:tabs>
      <w:suppressAutoHyphens/>
      <w:spacing w:before="120" w:after="120" w:line="240" w:lineRule="auto"/>
      <w:ind w:left="2552" w:hanging="2552"/>
    </w:pPr>
    <w:rPr>
      <w:color w:val="000000" w:themeColor="text1"/>
    </w:rPr>
  </w:style>
  <w:style w:type="paragraph" w:customStyle="1" w:styleId="F70E12E998FE4F8FBE272D6E4FC477721">
    <w:name w:val="F70E12E998FE4F8FBE272D6E4FC477721"/>
    <w:rsid w:val="0028679B"/>
    <w:pPr>
      <w:tabs>
        <w:tab w:val="left" w:pos="2552"/>
      </w:tabs>
      <w:suppressAutoHyphens/>
      <w:spacing w:before="120" w:after="120" w:line="240" w:lineRule="auto"/>
      <w:ind w:left="2552" w:hanging="2552"/>
    </w:pPr>
    <w:rPr>
      <w:color w:val="000000" w:themeColor="text1"/>
    </w:rPr>
  </w:style>
  <w:style w:type="paragraph" w:customStyle="1" w:styleId="6D76FCAA884743D5964E8BDA8886D3B51">
    <w:name w:val="6D76FCAA884743D5964E8BDA8886D3B51"/>
    <w:rsid w:val="0028679B"/>
    <w:pPr>
      <w:tabs>
        <w:tab w:val="left" w:pos="2552"/>
      </w:tabs>
      <w:suppressAutoHyphens/>
      <w:spacing w:before="120" w:after="120" w:line="240" w:lineRule="auto"/>
      <w:ind w:left="2552" w:hanging="2552"/>
    </w:pPr>
    <w:rPr>
      <w:color w:val="000000" w:themeColor="text1"/>
    </w:rPr>
  </w:style>
  <w:style w:type="paragraph" w:customStyle="1" w:styleId="23E2C4F4BE244BB8814DB5B15BD91F6A1">
    <w:name w:val="23E2C4F4BE244BB8814DB5B15BD91F6A1"/>
    <w:rsid w:val="0028679B"/>
    <w:pPr>
      <w:tabs>
        <w:tab w:val="left" w:pos="2552"/>
      </w:tabs>
      <w:suppressAutoHyphens/>
      <w:spacing w:before="120" w:after="120" w:line="240" w:lineRule="auto"/>
      <w:ind w:left="2552" w:hanging="2552"/>
    </w:pPr>
    <w:rPr>
      <w:color w:val="000000" w:themeColor="text1"/>
    </w:rPr>
  </w:style>
  <w:style w:type="paragraph" w:customStyle="1" w:styleId="CF7457CA913F4D549CF721EF208C62681">
    <w:name w:val="CF7457CA913F4D549CF721EF208C62681"/>
    <w:rsid w:val="0028679B"/>
    <w:pPr>
      <w:tabs>
        <w:tab w:val="left" w:pos="2552"/>
      </w:tabs>
      <w:suppressAutoHyphens/>
      <w:spacing w:before="120" w:after="120" w:line="240" w:lineRule="auto"/>
      <w:ind w:left="2552" w:hanging="2552"/>
    </w:pPr>
    <w:rPr>
      <w:color w:val="000000" w:themeColor="text1"/>
    </w:rPr>
  </w:style>
  <w:style w:type="paragraph" w:customStyle="1" w:styleId="58996EA9D13F44F7B8D39D7870A7E9E81">
    <w:name w:val="58996EA9D13F44F7B8D39D7870A7E9E81"/>
    <w:rsid w:val="0028679B"/>
    <w:pPr>
      <w:tabs>
        <w:tab w:val="left" w:pos="2552"/>
      </w:tabs>
      <w:suppressAutoHyphens/>
      <w:spacing w:before="120" w:after="120" w:line="240" w:lineRule="auto"/>
      <w:ind w:left="2552" w:hanging="2552"/>
    </w:pPr>
    <w:rPr>
      <w:color w:val="000000" w:themeColor="text1"/>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0BBF03-C48D-4D30-924F-98368F0074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DPC-Stationary-Template-July-2022</Template>
  <TotalTime>18</TotalTime>
  <Pages>4</Pages>
  <Words>828</Words>
  <Characters>4720</Characters>
  <Application>Microsoft Office Word</Application>
  <DocSecurity>0</DocSecurity>
  <Lines>39</Lines>
  <Paragraphs>11</Paragraphs>
  <ScaleCrop>false</ScaleCrop>
  <Company/>
  <LinksUpToDate>false</LinksUpToDate>
  <CharactersWithSpaces>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NSW Government</dc:creator>
  <cp:keywords/>
  <dc:description/>
  <cp:lastModifiedBy>Katherine Oberg</cp:lastModifiedBy>
  <cp:revision>23</cp:revision>
  <cp:lastPrinted>2023-05-08T21:31:00Z</cp:lastPrinted>
  <dcterms:created xsi:type="dcterms:W3CDTF">2023-05-23T19:34:00Z</dcterms:created>
  <dcterms:modified xsi:type="dcterms:W3CDTF">2024-06-25T04:25:00Z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A2841941</vt:lpwstr>
  </property>
  <property fmtid="{D5CDD505-2E9C-101B-9397-08002B2CF9AE}" pid="3" name="ClassificationContentMarkingHeaderShapeIds">
    <vt:lpwstr>2,4,5</vt:lpwstr>
  </property>
  <property fmtid="{D5CDD505-2E9C-101B-9397-08002B2CF9AE}" pid="4" name="ClassificationContentMarkingHeaderFontProps">
    <vt:lpwstr>#ff0000,10,Calibri</vt:lpwstr>
  </property>
  <property fmtid="{D5CDD505-2E9C-101B-9397-08002B2CF9AE}" pid="5" name="ClassificationContentMarkingHeaderText">
    <vt:lpwstr>OFFICIAL</vt:lpwstr>
  </property>
  <property fmtid="{D5CDD505-2E9C-101B-9397-08002B2CF9AE}" pid="6" name="ClassificationContentMarkingFooterShapeIds">
    <vt:lpwstr>6,7,8</vt:lpwstr>
  </property>
  <property fmtid="{D5CDD505-2E9C-101B-9397-08002B2CF9AE}" pid="7" name="ClassificationContentMarkingFooterFontProps">
    <vt:lpwstr>#ff0000,10,Calibri</vt:lpwstr>
  </property>
  <property fmtid="{D5CDD505-2E9C-101B-9397-08002B2CF9AE}" pid="8" name="ClassificationContentMarkingFooterText">
    <vt:lpwstr>OFFICIAL</vt:lpwstr>
  </property>
  <property fmtid="{D5CDD505-2E9C-101B-9397-08002B2CF9AE}" pid="9" name="MSIP_Label_a6214476-0a12-4e5a-9f69-27718960d391_Enabled">
    <vt:lpwstr>true</vt:lpwstr>
  </property>
  <property fmtid="{D5CDD505-2E9C-101B-9397-08002B2CF9AE}" pid="10" name="MSIP_Label_a6214476-0a12-4e5a-9f69-27718960d391_SetDate">
    <vt:lpwstr>2023-05-23T02:34:45Z</vt:lpwstr>
  </property>
  <property fmtid="{D5CDD505-2E9C-101B-9397-08002B2CF9AE}" pid="11" name="MSIP_Label_a6214476-0a12-4e5a-9f69-27718960d391_Method">
    <vt:lpwstr>Standard</vt:lpwstr>
  </property>
  <property fmtid="{D5CDD505-2E9C-101B-9397-08002B2CF9AE}" pid="12" name="MSIP_Label_a6214476-0a12-4e5a-9f69-27718960d391_Name">
    <vt:lpwstr>OFFICIAL</vt:lpwstr>
  </property>
  <property fmtid="{D5CDD505-2E9C-101B-9397-08002B2CF9AE}" pid="13" name="MSIP_Label_a6214476-0a12-4e5a-9f69-27718960d391_SiteId">
    <vt:lpwstr>1ef97a68-e8ab-44ed-a16d-b579fe2d7cd8</vt:lpwstr>
  </property>
  <property fmtid="{D5CDD505-2E9C-101B-9397-08002B2CF9AE}" pid="14" name="MSIP_Label_a6214476-0a12-4e5a-9f69-27718960d391_ActionId">
    <vt:lpwstr>8d381bcd-3c21-417d-9da4-b5e60bce41ab</vt:lpwstr>
  </property>
  <property fmtid="{D5CDD505-2E9C-101B-9397-08002B2CF9AE}" pid="15" name="MSIP_Label_a6214476-0a12-4e5a-9f69-27718960d391_ContentBits">
    <vt:lpwstr>3</vt:lpwstr>
  </property>
</Properties>
</file>