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0F6AF7" w14:textId="2F6D05DD" w:rsidR="00132C9F" w:rsidRPr="00F3338E" w:rsidRDefault="00B20F34" w:rsidP="00132C9F">
      <w:pPr>
        <w:pStyle w:val="DocumentTypeLeft"/>
      </w:pPr>
      <w:r>
        <w:t>Drafting instructions</w:t>
      </w:r>
      <w:r w:rsidR="00A20760">
        <w:t xml:space="preserve"> for the Parliamentary Counsel</w:t>
      </w:r>
    </w:p>
    <w:p w14:paraId="142EB36B" w14:textId="29175C6D" w:rsidR="00502E6C" w:rsidRPr="00AF12AB" w:rsidRDefault="00AD19B7" w:rsidP="001D4190">
      <w:pPr>
        <w:pStyle w:val="Heading2"/>
        <w:rPr>
          <w:color w:val="22272B" w:themeColor="text1"/>
          <w:sz w:val="20"/>
          <w:szCs w:val="16"/>
        </w:rPr>
      </w:pPr>
      <w:r w:rsidRPr="00940BCC">
        <w:rPr>
          <w:rStyle w:val="Heading3Char"/>
          <w:b/>
          <w:bCs/>
          <w:sz w:val="20"/>
          <w:szCs w:val="16"/>
        </w:rPr>
        <w:t>Overview</w:t>
      </w:r>
      <w:r w:rsidR="00A75815">
        <w:rPr>
          <w:rStyle w:val="Heading3Char"/>
          <w:sz w:val="20"/>
          <w:szCs w:val="16"/>
        </w:rPr>
        <w:t>:</w:t>
      </w:r>
      <w:r w:rsidR="00AC5BAB">
        <w:rPr>
          <w:rStyle w:val="Heading3Char"/>
          <w:sz w:val="20"/>
          <w:szCs w:val="16"/>
        </w:rPr>
        <w:t xml:space="preserve"> </w:t>
      </w:r>
      <w:r w:rsidR="000A38F2" w:rsidRPr="00AF12AB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Cabinet s</w:t>
      </w:r>
      <w:r w:rsidR="001D4190" w:rsidRPr="00AF12AB">
        <w:rPr>
          <w:color w:val="22272B" w:themeColor="text1"/>
          <w:sz w:val="20"/>
          <w:szCs w:val="16"/>
        </w:rPr>
        <w:t>ubmission</w:t>
      </w:r>
      <w:r w:rsidR="0006304A" w:rsidRPr="00AF12AB">
        <w:rPr>
          <w:color w:val="22272B" w:themeColor="text1"/>
          <w:sz w:val="20"/>
          <w:szCs w:val="16"/>
        </w:rPr>
        <w:t>s</w:t>
      </w:r>
      <w:r w:rsidR="001D4190" w:rsidRPr="00AF12AB">
        <w:rPr>
          <w:color w:val="22272B" w:themeColor="text1"/>
          <w:sz w:val="20"/>
          <w:szCs w:val="16"/>
        </w:rPr>
        <w:t xml:space="preserve"> seeking approval to draft a Bill </w:t>
      </w:r>
      <w:r w:rsidR="000A38F2" w:rsidRPr="00AF12AB">
        <w:rPr>
          <w:color w:val="22272B" w:themeColor="text1"/>
          <w:sz w:val="20"/>
          <w:szCs w:val="16"/>
        </w:rPr>
        <w:t>require drafting instructions to be provided by the relevant agency and approved by the Parliamentary Counsel</w:t>
      </w:r>
      <w:r w:rsidR="001F5B15">
        <w:rPr>
          <w:color w:val="22272B" w:themeColor="text1"/>
          <w:sz w:val="20"/>
          <w:szCs w:val="16"/>
        </w:rPr>
        <w:t xml:space="preserve">. </w:t>
      </w:r>
      <w:proofErr w:type="gramStart"/>
      <w:r w:rsidR="004D3CE2">
        <w:rPr>
          <w:color w:val="22272B" w:themeColor="text1"/>
          <w:sz w:val="20"/>
          <w:szCs w:val="16"/>
        </w:rPr>
        <w:t>Both of these</w:t>
      </w:r>
      <w:proofErr w:type="gramEnd"/>
      <w:r w:rsidR="004D3CE2">
        <w:rPr>
          <w:color w:val="22272B" w:themeColor="text1"/>
          <w:sz w:val="20"/>
          <w:szCs w:val="16"/>
        </w:rPr>
        <w:t xml:space="preserve"> steps</w:t>
      </w:r>
      <w:r w:rsidR="007B42E5">
        <w:rPr>
          <w:color w:val="22272B" w:themeColor="text1"/>
          <w:sz w:val="20"/>
          <w:szCs w:val="16"/>
        </w:rPr>
        <w:t xml:space="preserve"> (provision and approval of the instructions)</w:t>
      </w:r>
      <w:r w:rsidR="001F5B15">
        <w:rPr>
          <w:color w:val="22272B" w:themeColor="text1"/>
          <w:sz w:val="20"/>
          <w:szCs w:val="16"/>
        </w:rPr>
        <w:t xml:space="preserve"> </w:t>
      </w:r>
      <w:r w:rsidR="00D43384">
        <w:rPr>
          <w:color w:val="22272B" w:themeColor="text1"/>
          <w:sz w:val="20"/>
          <w:szCs w:val="16"/>
        </w:rPr>
        <w:t xml:space="preserve">are </w:t>
      </w:r>
      <w:r w:rsidR="001F5B15">
        <w:rPr>
          <w:color w:val="22272B" w:themeColor="text1"/>
          <w:sz w:val="20"/>
          <w:szCs w:val="16"/>
        </w:rPr>
        <w:t xml:space="preserve">required </w:t>
      </w:r>
      <w:r w:rsidR="000A38F2" w:rsidRPr="00AF12AB">
        <w:rPr>
          <w:color w:val="22272B" w:themeColor="text1"/>
          <w:sz w:val="20"/>
          <w:szCs w:val="16"/>
        </w:rPr>
        <w:t xml:space="preserve">before the submission can be </w:t>
      </w:r>
      <w:r w:rsidR="007B42E5">
        <w:rPr>
          <w:color w:val="22272B" w:themeColor="text1"/>
          <w:sz w:val="20"/>
          <w:szCs w:val="16"/>
        </w:rPr>
        <w:t>uploaded</w:t>
      </w:r>
      <w:r w:rsidR="001D4190" w:rsidRPr="00AF12AB">
        <w:rPr>
          <w:color w:val="22272B" w:themeColor="text1"/>
          <w:sz w:val="20"/>
          <w:szCs w:val="16"/>
        </w:rPr>
        <w:t xml:space="preserve"> as a final submission in </w:t>
      </w:r>
      <w:proofErr w:type="spellStart"/>
      <w:r w:rsidR="001D4190" w:rsidRPr="00AF12AB">
        <w:rPr>
          <w:color w:val="22272B" w:themeColor="text1"/>
          <w:sz w:val="20"/>
          <w:szCs w:val="16"/>
        </w:rPr>
        <w:t>eCabinet</w:t>
      </w:r>
      <w:proofErr w:type="spellEnd"/>
      <w:r w:rsidR="000A38F2" w:rsidRPr="00AF12AB">
        <w:rPr>
          <w:color w:val="22272B" w:themeColor="text1"/>
          <w:sz w:val="20"/>
          <w:szCs w:val="16"/>
        </w:rPr>
        <w:t xml:space="preserve">. </w:t>
      </w:r>
    </w:p>
    <w:p w14:paraId="23A71C6C" w14:textId="50B1E04B" w:rsidR="00762D80" w:rsidRPr="00762D80" w:rsidRDefault="00D34808" w:rsidP="00762D80">
      <w:pPr>
        <w:pStyle w:val="Heading2"/>
        <w:rPr>
          <w:color w:val="22272B" w:themeColor="text1"/>
          <w:sz w:val="20"/>
          <w:szCs w:val="20"/>
        </w:rPr>
      </w:pPr>
      <w:r w:rsidRPr="7A2B7EEB">
        <w:rPr>
          <w:color w:val="22272B" w:themeColor="text1"/>
          <w:sz w:val="20"/>
          <w:szCs w:val="20"/>
        </w:rPr>
        <w:t xml:space="preserve">Agencies are required to </w:t>
      </w:r>
      <w:r w:rsidR="00823FBC" w:rsidRPr="7A2B7EEB">
        <w:rPr>
          <w:color w:val="22272B" w:themeColor="text1"/>
          <w:sz w:val="20"/>
          <w:szCs w:val="20"/>
        </w:rPr>
        <w:t xml:space="preserve">complete these drafting instructions </w:t>
      </w:r>
      <w:r w:rsidRPr="7A2B7EEB">
        <w:rPr>
          <w:color w:val="22272B" w:themeColor="text1"/>
          <w:sz w:val="20"/>
          <w:szCs w:val="20"/>
        </w:rPr>
        <w:t>us</w:t>
      </w:r>
      <w:r w:rsidR="006209DD" w:rsidRPr="7A2B7EEB">
        <w:rPr>
          <w:color w:val="22272B" w:themeColor="text1"/>
          <w:sz w:val="20"/>
          <w:szCs w:val="20"/>
        </w:rPr>
        <w:t>ing</w:t>
      </w:r>
      <w:r w:rsidRPr="7A2B7EEB">
        <w:rPr>
          <w:color w:val="22272B" w:themeColor="text1"/>
          <w:sz w:val="20"/>
          <w:szCs w:val="20"/>
        </w:rPr>
        <w:t xml:space="preserve"> this template</w:t>
      </w:r>
      <w:r w:rsidR="00823FBC" w:rsidRPr="7A2B7EEB">
        <w:rPr>
          <w:color w:val="22272B" w:themeColor="text1"/>
          <w:sz w:val="20"/>
          <w:szCs w:val="20"/>
        </w:rPr>
        <w:t xml:space="preserve">. </w:t>
      </w:r>
      <w:r w:rsidR="001D4190" w:rsidRPr="7A2B7EEB">
        <w:rPr>
          <w:color w:val="22272B" w:themeColor="text1"/>
          <w:sz w:val="20"/>
          <w:szCs w:val="20"/>
        </w:rPr>
        <w:t>This ensure</w:t>
      </w:r>
      <w:r w:rsidR="00FF6CFE" w:rsidRPr="7A2B7EEB">
        <w:rPr>
          <w:color w:val="22272B" w:themeColor="text1"/>
          <w:sz w:val="20"/>
          <w:szCs w:val="20"/>
        </w:rPr>
        <w:t>s</w:t>
      </w:r>
      <w:r w:rsidR="001D4190" w:rsidRPr="7A2B7EEB">
        <w:rPr>
          <w:color w:val="22272B" w:themeColor="text1"/>
          <w:sz w:val="20"/>
          <w:szCs w:val="20"/>
        </w:rPr>
        <w:t xml:space="preserve"> the Parliamentary Counsel has access to drafting instructions that provide sufficient guidance to commence </w:t>
      </w:r>
      <w:r w:rsidR="005C02E8" w:rsidRPr="7A2B7EEB">
        <w:rPr>
          <w:color w:val="22272B" w:themeColor="text1"/>
          <w:sz w:val="20"/>
          <w:szCs w:val="20"/>
        </w:rPr>
        <w:t>bill</w:t>
      </w:r>
      <w:r w:rsidR="001D4190" w:rsidRPr="7A2B7EEB">
        <w:rPr>
          <w:color w:val="22272B" w:themeColor="text1"/>
          <w:sz w:val="20"/>
          <w:szCs w:val="20"/>
        </w:rPr>
        <w:t xml:space="preserve"> drafting after Cabinet approval.</w:t>
      </w:r>
      <w:r w:rsidR="00762D80" w:rsidRPr="7A2B7EEB">
        <w:rPr>
          <w:color w:val="22272B" w:themeColor="text1"/>
          <w:sz w:val="20"/>
          <w:szCs w:val="20"/>
        </w:rPr>
        <w:t xml:space="preserve"> </w:t>
      </w:r>
      <w:r w:rsidR="00762D80">
        <w:br/>
      </w:r>
      <w:r w:rsidR="00762D80">
        <w:br/>
      </w:r>
      <w:r w:rsidR="00762D80" w:rsidRPr="7A2B7EEB">
        <w:rPr>
          <w:rStyle w:val="Heading3Char"/>
          <w:b/>
          <w:sz w:val="20"/>
          <w:szCs w:val="20"/>
        </w:rPr>
        <w:t>Contact details</w:t>
      </w:r>
      <w:r w:rsidR="00762D80" w:rsidRPr="7A2B7EEB">
        <w:rPr>
          <w:color w:val="22272B" w:themeColor="text1"/>
          <w:sz w:val="20"/>
          <w:szCs w:val="20"/>
        </w:rPr>
        <w:t xml:space="preserve">: </w:t>
      </w:r>
      <w:r w:rsidR="008A31EF" w:rsidRPr="7A2B7EEB">
        <w:rPr>
          <w:color w:val="22272B" w:themeColor="text1"/>
          <w:sz w:val="20"/>
          <w:szCs w:val="20"/>
        </w:rPr>
        <w:t>For questions relating to this form and drafting instructions, please contact the Parliamentary Counsel’s Office</w:t>
      </w:r>
      <w:r w:rsidR="004165EC">
        <w:rPr>
          <w:color w:val="22272B" w:themeColor="text1"/>
          <w:sz w:val="20"/>
          <w:szCs w:val="20"/>
        </w:rPr>
        <w:t xml:space="preserve"> </w:t>
      </w:r>
      <w:r w:rsidR="00C10DB2">
        <w:rPr>
          <w:color w:val="22272B" w:themeColor="text1"/>
          <w:sz w:val="20"/>
          <w:szCs w:val="20"/>
        </w:rPr>
        <w:t xml:space="preserve">at </w:t>
      </w:r>
      <w:hyperlink r:id="rId9" w:history="1">
        <w:r w:rsidR="00C10DB2" w:rsidRPr="004A21A3">
          <w:rPr>
            <w:rStyle w:val="Hyperlink"/>
            <w:sz w:val="20"/>
            <w:szCs w:val="20"/>
          </w:rPr>
          <w:t>parliamentary.counsel@pco.nsw.gov.au</w:t>
        </w:r>
      </w:hyperlink>
      <w:r w:rsidR="00C10DB2">
        <w:rPr>
          <w:color w:val="22272B" w:themeColor="text1"/>
          <w:sz w:val="20"/>
          <w:szCs w:val="20"/>
        </w:rPr>
        <w:t xml:space="preserve"> or the Parliamentary Counsel</w:t>
      </w:r>
      <w:r w:rsidR="00DE4AAD">
        <w:rPr>
          <w:color w:val="22272B" w:themeColor="text1"/>
          <w:sz w:val="20"/>
          <w:szCs w:val="20"/>
        </w:rPr>
        <w:t>, Annette O’Callaghan,</w:t>
      </w:r>
      <w:r w:rsidR="00C10DB2">
        <w:rPr>
          <w:color w:val="22272B" w:themeColor="text1"/>
          <w:sz w:val="20"/>
          <w:szCs w:val="20"/>
        </w:rPr>
        <w:t xml:space="preserve"> on 0407 266 635</w:t>
      </w:r>
      <w:r w:rsidR="00B73EC5">
        <w:rPr>
          <w:color w:val="22272B" w:themeColor="text1"/>
          <w:sz w:val="20"/>
          <w:szCs w:val="20"/>
        </w:rPr>
        <w:t xml:space="preserve"> or 9321 3333</w:t>
      </w:r>
      <w:r w:rsidR="00C10DB2">
        <w:rPr>
          <w:color w:val="22272B" w:themeColor="text1"/>
          <w:sz w:val="20"/>
          <w:szCs w:val="20"/>
        </w:rPr>
        <w:t>.</w:t>
      </w:r>
    </w:p>
    <w:p w14:paraId="7380F205" w14:textId="37CECB26" w:rsidR="005A3921" w:rsidRPr="00AF12AB" w:rsidRDefault="00AD19B7" w:rsidP="00A75815">
      <w:pPr>
        <w:pStyle w:val="Heading2"/>
        <w:rPr>
          <w:color w:val="22272B" w:themeColor="text1"/>
        </w:rPr>
      </w:pPr>
      <w:r w:rsidRPr="00940BCC">
        <w:rPr>
          <w:rStyle w:val="Heading3Char"/>
          <w:b/>
          <w:bCs/>
          <w:sz w:val="20"/>
          <w:szCs w:val="16"/>
        </w:rPr>
        <w:t>Instructions</w:t>
      </w:r>
      <w:r>
        <w:rPr>
          <w:rStyle w:val="Heading3Char"/>
          <w:sz w:val="20"/>
          <w:szCs w:val="16"/>
        </w:rPr>
        <w:t xml:space="preserve">: </w:t>
      </w:r>
      <w:r w:rsidR="008C5E11" w:rsidRPr="00AF12AB">
        <w:rPr>
          <w:color w:val="22272B" w:themeColor="text1"/>
          <w:sz w:val="20"/>
          <w:szCs w:val="16"/>
        </w:rPr>
        <w:t xml:space="preserve">Please </w:t>
      </w:r>
      <w:r w:rsidR="008964A4" w:rsidRPr="00AF12AB">
        <w:rPr>
          <w:color w:val="22272B" w:themeColor="text1"/>
          <w:sz w:val="20"/>
          <w:szCs w:val="16"/>
        </w:rPr>
        <w:t xml:space="preserve">complete the </w:t>
      </w:r>
      <w:r w:rsidR="00D56613" w:rsidRPr="00AF12AB">
        <w:rPr>
          <w:color w:val="22272B" w:themeColor="text1"/>
          <w:sz w:val="20"/>
          <w:szCs w:val="16"/>
        </w:rPr>
        <w:t>two tables</w:t>
      </w:r>
      <w:r w:rsidR="008964A4" w:rsidRPr="00AF12AB">
        <w:rPr>
          <w:color w:val="22272B" w:themeColor="text1"/>
          <w:sz w:val="20"/>
          <w:szCs w:val="16"/>
        </w:rPr>
        <w:t xml:space="preserve"> below</w:t>
      </w:r>
      <w:r w:rsidR="00F96774">
        <w:rPr>
          <w:color w:val="22272B" w:themeColor="text1"/>
          <w:sz w:val="20"/>
          <w:szCs w:val="16"/>
        </w:rPr>
        <w:t xml:space="preserve">. </w:t>
      </w: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bottom w:w="85" w:type="dxa"/>
        </w:tblCellMar>
        <w:tblLook w:val="04A0" w:firstRow="1" w:lastRow="0" w:firstColumn="1" w:lastColumn="0" w:noHBand="0" w:noVBand="1"/>
      </w:tblPr>
      <w:tblGrid>
        <w:gridCol w:w="3266"/>
        <w:gridCol w:w="6373"/>
      </w:tblGrid>
      <w:tr w:rsidR="00263978" w:rsidRPr="00341A11" w14:paraId="6297F980" w14:textId="77777777" w:rsidTr="001E2B07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769E" w14:textId="44AEAEFB" w:rsidR="00263978" w:rsidRPr="00341A11" w:rsidRDefault="00263978" w:rsidP="00263978">
            <w:pPr>
              <w:pStyle w:val="Headingcoversheet"/>
              <w:rPr>
                <w:rFonts w:ascii="Public Sans" w:hAnsi="Public Sans"/>
              </w:rPr>
            </w:pPr>
            <w:r w:rsidRPr="00341A11">
              <w:rPr>
                <w:rFonts w:ascii="Public Sans" w:hAnsi="Public Sans"/>
              </w:rPr>
              <w:t>Instructing agency</w:t>
            </w:r>
            <w:r w:rsidRPr="00341A11">
              <w:rPr>
                <w:rFonts w:ascii="Public Sans" w:hAnsi="Public Sans"/>
              </w:rPr>
              <w:tab/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CA80E" w14:textId="327270C8" w:rsidR="00263978" w:rsidRPr="005A3921" w:rsidRDefault="00263978" w:rsidP="00263978">
            <w:pPr>
              <w:pStyle w:val="BodyText"/>
              <w:rPr>
                <w:rFonts w:ascii="Public Sans" w:hAnsi="Public Sans"/>
                <w:i/>
                <w:iCs/>
              </w:rPr>
            </w:pPr>
            <w:r w:rsidRPr="005A3921">
              <w:rPr>
                <w:rFonts w:ascii="Public Sans" w:hAnsi="Public Sans"/>
                <w:i/>
                <w:iCs/>
              </w:rPr>
              <w:t>Name of agency providing drafting instructions</w:t>
            </w:r>
          </w:p>
        </w:tc>
      </w:tr>
      <w:tr w:rsidR="00263978" w:rsidRPr="00341A11" w14:paraId="6E2BCCE4" w14:textId="77777777" w:rsidTr="001E2B07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BD446" w14:textId="4A62B4B1" w:rsidR="00263978" w:rsidRPr="00341A11" w:rsidRDefault="00263978" w:rsidP="00263978">
            <w:pPr>
              <w:pStyle w:val="Headingcoversheet"/>
              <w:rPr>
                <w:rFonts w:ascii="Public Sans" w:hAnsi="Public Sans"/>
              </w:rPr>
            </w:pPr>
            <w:r w:rsidRPr="00341A11">
              <w:rPr>
                <w:rFonts w:ascii="Public Sans" w:hAnsi="Public Sans"/>
              </w:rPr>
              <w:t>Responsible Minister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AD5AC" w14:textId="77777777" w:rsidR="00263978" w:rsidRPr="005A3921" w:rsidRDefault="00263978" w:rsidP="00263978">
            <w:pPr>
              <w:pStyle w:val="BodyText"/>
              <w:rPr>
                <w:rFonts w:ascii="Public Sans" w:hAnsi="Public Sans"/>
                <w:i/>
                <w:iCs/>
              </w:rPr>
            </w:pPr>
            <w:r w:rsidRPr="005A3921">
              <w:rPr>
                <w:rFonts w:ascii="Public Sans" w:hAnsi="Public Sans"/>
                <w:i/>
                <w:iCs/>
              </w:rPr>
              <w:t>Name of the Minister responsible for the drafting instructions</w:t>
            </w:r>
          </w:p>
          <w:p w14:paraId="535B3C79" w14:textId="65A40C7C" w:rsidR="00263978" w:rsidRPr="005A3921" w:rsidRDefault="00263978" w:rsidP="00263978">
            <w:pPr>
              <w:pStyle w:val="BodyText"/>
              <w:rPr>
                <w:rFonts w:ascii="Public Sans" w:hAnsi="Public Sans"/>
                <w:i/>
                <w:iCs/>
              </w:rPr>
            </w:pPr>
            <w:r w:rsidRPr="005A3921">
              <w:rPr>
                <w:rFonts w:ascii="Public Sans" w:hAnsi="Public Sans"/>
                <w:i/>
                <w:iCs/>
              </w:rPr>
              <w:t>Title of Ministerial portfolio relating to the drafting instructions</w:t>
            </w:r>
          </w:p>
        </w:tc>
      </w:tr>
      <w:tr w:rsidR="00263978" w:rsidRPr="00341A11" w14:paraId="6326DC2F" w14:textId="77777777" w:rsidTr="001E2B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bottom w:w="0" w:type="dxa"/>
          </w:tblCellMar>
        </w:tblPrEx>
        <w:trPr>
          <w:trHeight w:val="684"/>
        </w:trPr>
        <w:tc>
          <w:tcPr>
            <w:tcW w:w="3266" w:type="dxa"/>
            <w:tcBorders>
              <w:top w:val="single" w:sz="4" w:space="0" w:color="auto"/>
            </w:tcBorders>
            <w:vAlign w:val="center"/>
          </w:tcPr>
          <w:p w14:paraId="5650DB8E" w14:textId="7F6B6899" w:rsidR="00263978" w:rsidRPr="00341A11" w:rsidRDefault="00263978" w:rsidP="00263978">
            <w:pPr>
              <w:pStyle w:val="Headingcoversheet"/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 xml:space="preserve">Related Cabinet </w:t>
            </w:r>
            <w:r w:rsidR="005B4B3A">
              <w:rPr>
                <w:rFonts w:ascii="Public Sans" w:hAnsi="Public Sans"/>
              </w:rPr>
              <w:t>s</w:t>
            </w:r>
            <w:r>
              <w:rPr>
                <w:rFonts w:ascii="Public Sans" w:hAnsi="Public Sans"/>
              </w:rPr>
              <w:t>ubmission</w:t>
            </w:r>
          </w:p>
        </w:tc>
        <w:tc>
          <w:tcPr>
            <w:tcW w:w="6373" w:type="dxa"/>
            <w:tcBorders>
              <w:top w:val="single" w:sz="4" w:space="0" w:color="auto"/>
            </w:tcBorders>
            <w:vAlign w:val="center"/>
          </w:tcPr>
          <w:p w14:paraId="7703AD93" w14:textId="64C84E4B" w:rsidR="00263978" w:rsidRPr="005A3921" w:rsidRDefault="00263978" w:rsidP="00263978">
            <w:pPr>
              <w:pStyle w:val="BodyText"/>
              <w:rPr>
                <w:rFonts w:ascii="Public Sans" w:hAnsi="Public Sans"/>
                <w:i/>
                <w:iCs/>
              </w:rPr>
            </w:pPr>
            <w:r w:rsidRPr="005A3921">
              <w:rPr>
                <w:rFonts w:ascii="Public Sans" w:hAnsi="Public Sans"/>
                <w:i/>
                <w:iCs/>
              </w:rPr>
              <w:t xml:space="preserve">Provide the title of the related Cabinet submission and </w:t>
            </w:r>
            <w:proofErr w:type="spellStart"/>
            <w:r w:rsidRPr="005A3921">
              <w:rPr>
                <w:rFonts w:ascii="Public Sans" w:hAnsi="Public Sans"/>
                <w:i/>
                <w:iCs/>
              </w:rPr>
              <w:t>eCabinet</w:t>
            </w:r>
            <w:proofErr w:type="spellEnd"/>
            <w:r w:rsidRPr="005A3921">
              <w:rPr>
                <w:rFonts w:ascii="Public Sans" w:hAnsi="Public Sans"/>
                <w:i/>
                <w:iCs/>
              </w:rPr>
              <w:t xml:space="preserve"> reference number (if available)</w:t>
            </w:r>
          </w:p>
        </w:tc>
      </w:tr>
      <w:tr w:rsidR="00263978" w:rsidRPr="00341A11" w14:paraId="7786E2BE" w14:textId="77777777" w:rsidTr="001E2B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bottom w:w="0" w:type="dxa"/>
          </w:tblCellMar>
        </w:tblPrEx>
        <w:trPr>
          <w:trHeight w:val="684"/>
        </w:trPr>
        <w:tc>
          <w:tcPr>
            <w:tcW w:w="3266" w:type="dxa"/>
            <w:vAlign w:val="center"/>
          </w:tcPr>
          <w:p w14:paraId="4F709D09" w14:textId="7558CCC5" w:rsidR="00263978" w:rsidRPr="005A3921" w:rsidRDefault="00263978" w:rsidP="00263978">
            <w:pPr>
              <w:pStyle w:val="Headingcoversheet"/>
              <w:spacing w:before="0"/>
              <w:rPr>
                <w:rFonts w:ascii="Public Sans" w:hAnsi="Public Sans"/>
                <w:b w:val="0"/>
              </w:rPr>
            </w:pPr>
            <w:r w:rsidRPr="00341A11">
              <w:rPr>
                <w:rFonts w:ascii="Public Sans" w:hAnsi="Public Sans"/>
              </w:rPr>
              <w:t>Critical deadline(s)</w:t>
            </w:r>
          </w:p>
        </w:tc>
        <w:tc>
          <w:tcPr>
            <w:tcW w:w="6373" w:type="dxa"/>
            <w:vAlign w:val="center"/>
          </w:tcPr>
          <w:p w14:paraId="2FB2C045" w14:textId="691B1DDD" w:rsidR="00263978" w:rsidRPr="005A3921" w:rsidRDefault="00263978" w:rsidP="00263978">
            <w:pPr>
              <w:pStyle w:val="BodyText"/>
              <w:rPr>
                <w:rFonts w:ascii="Public Sans" w:hAnsi="Public Sans"/>
                <w:i/>
                <w:iCs/>
              </w:rPr>
            </w:pPr>
            <w:r w:rsidRPr="005A3921">
              <w:rPr>
                <w:rFonts w:ascii="Public Sans" w:hAnsi="Public Sans"/>
                <w:i/>
                <w:iCs/>
              </w:rPr>
              <w:t xml:space="preserve">Provide details of any </w:t>
            </w:r>
            <w:r w:rsidR="00F30786">
              <w:rPr>
                <w:rFonts w:ascii="Public Sans" w:hAnsi="Public Sans"/>
                <w:i/>
                <w:iCs/>
              </w:rPr>
              <w:t xml:space="preserve">proposed </w:t>
            </w:r>
            <w:r w:rsidRPr="005A3921">
              <w:rPr>
                <w:rFonts w:ascii="Public Sans" w:hAnsi="Public Sans"/>
                <w:i/>
                <w:iCs/>
              </w:rPr>
              <w:t xml:space="preserve">critical deadlines for the Bill </w:t>
            </w:r>
            <w:r w:rsidR="00E215ED">
              <w:rPr>
                <w:rFonts w:ascii="Public Sans" w:hAnsi="Public Sans"/>
                <w:i/>
                <w:iCs/>
              </w:rPr>
              <w:t>(any deadlines will be the subject of further discussion with the Parliamentary Counsel)</w:t>
            </w:r>
          </w:p>
        </w:tc>
      </w:tr>
      <w:tr w:rsidR="00263978" w:rsidRPr="00341A11" w14:paraId="53B046AC" w14:textId="77777777" w:rsidTr="001E2B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bottom w:w="0" w:type="dxa"/>
          </w:tblCellMar>
        </w:tblPrEx>
        <w:trPr>
          <w:trHeight w:val="684"/>
        </w:trPr>
        <w:tc>
          <w:tcPr>
            <w:tcW w:w="3266" w:type="dxa"/>
            <w:vAlign w:val="center"/>
          </w:tcPr>
          <w:p w14:paraId="29BECDC5" w14:textId="115E483F" w:rsidR="00263978" w:rsidRPr="005A3921" w:rsidRDefault="00263978" w:rsidP="00263978">
            <w:pPr>
              <w:pStyle w:val="Headingcoversheet"/>
              <w:rPr>
                <w:rFonts w:ascii="Public Sans" w:hAnsi="Public Sans"/>
              </w:rPr>
            </w:pPr>
            <w:r>
              <w:rPr>
                <w:rFonts w:ascii="Public Sans" w:hAnsi="Public Sans"/>
              </w:rPr>
              <w:t>Target</w:t>
            </w:r>
            <w:r w:rsidRPr="00341A11">
              <w:rPr>
                <w:rFonts w:ascii="Public Sans" w:hAnsi="Public Sans"/>
              </w:rPr>
              <w:t xml:space="preserve"> introduction date</w:t>
            </w:r>
            <w:r w:rsidRPr="00341A11">
              <w:rPr>
                <w:rFonts w:ascii="Public Sans" w:hAnsi="Public Sans"/>
              </w:rPr>
              <w:br/>
            </w:r>
          </w:p>
        </w:tc>
        <w:tc>
          <w:tcPr>
            <w:tcW w:w="6373" w:type="dxa"/>
            <w:vAlign w:val="center"/>
          </w:tcPr>
          <w:p w14:paraId="5AF3BD41" w14:textId="5AA473D4" w:rsidR="00263978" w:rsidRPr="005A3921" w:rsidRDefault="00263978" w:rsidP="00263978">
            <w:pPr>
              <w:pStyle w:val="BodyText"/>
              <w:rPr>
                <w:rFonts w:ascii="Public Sans" w:hAnsi="Public Sans"/>
                <w:b/>
                <w:i/>
              </w:rPr>
            </w:pPr>
            <w:r w:rsidRPr="005A3921">
              <w:rPr>
                <w:rFonts w:ascii="Public Sans" w:hAnsi="Public Sans"/>
                <w:i/>
                <w:iCs/>
              </w:rPr>
              <w:t xml:space="preserve">Provide the </w:t>
            </w:r>
            <w:r>
              <w:rPr>
                <w:rFonts w:ascii="Public Sans" w:hAnsi="Public Sans"/>
                <w:i/>
                <w:iCs/>
              </w:rPr>
              <w:t>target</w:t>
            </w:r>
            <w:r w:rsidRPr="005A3921">
              <w:rPr>
                <w:rFonts w:ascii="Public Sans" w:hAnsi="Public Sans"/>
                <w:i/>
                <w:iCs/>
              </w:rPr>
              <w:t xml:space="preserve"> introduction</w:t>
            </w:r>
            <w:r>
              <w:rPr>
                <w:rFonts w:ascii="Public Sans" w:hAnsi="Public Sans"/>
                <w:i/>
                <w:iCs/>
              </w:rPr>
              <w:t xml:space="preserve"> date</w:t>
            </w:r>
            <w:r w:rsidRPr="005A3921">
              <w:rPr>
                <w:rFonts w:ascii="Public Sans" w:hAnsi="Public Sans"/>
                <w:i/>
                <w:iCs/>
              </w:rPr>
              <w:t xml:space="preserve"> of the Bill into Parliament</w:t>
            </w:r>
          </w:p>
        </w:tc>
      </w:tr>
      <w:tr w:rsidR="00263978" w:rsidRPr="00341A11" w14:paraId="796FE610" w14:textId="77777777" w:rsidTr="001E2B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bottom w:w="0" w:type="dxa"/>
          </w:tblCellMar>
        </w:tblPrEx>
        <w:tc>
          <w:tcPr>
            <w:tcW w:w="3266" w:type="dxa"/>
            <w:vAlign w:val="center"/>
          </w:tcPr>
          <w:p w14:paraId="561FFB32" w14:textId="77777777" w:rsidR="00263978" w:rsidRPr="00341A11" w:rsidRDefault="00263978" w:rsidP="00263978">
            <w:pPr>
              <w:pStyle w:val="Headingcoversheet"/>
              <w:rPr>
                <w:rFonts w:ascii="Public Sans" w:hAnsi="Public Sans"/>
              </w:rPr>
            </w:pPr>
            <w:r w:rsidRPr="00341A11">
              <w:rPr>
                <w:rFonts w:ascii="Public Sans" w:hAnsi="Public Sans"/>
              </w:rPr>
              <w:t>Instructor contacts</w:t>
            </w:r>
          </w:p>
        </w:tc>
        <w:tc>
          <w:tcPr>
            <w:tcW w:w="6373" w:type="dxa"/>
            <w:vAlign w:val="center"/>
          </w:tcPr>
          <w:p w14:paraId="23F497CA" w14:textId="5437E4A5" w:rsidR="00263978" w:rsidRPr="005A3921" w:rsidRDefault="00263978" w:rsidP="00263978">
            <w:pPr>
              <w:pStyle w:val="BodyText"/>
              <w:rPr>
                <w:rFonts w:ascii="Public Sans" w:hAnsi="Public Sans"/>
                <w:i/>
                <w:iCs/>
              </w:rPr>
            </w:pPr>
            <w:r w:rsidRPr="005A3921">
              <w:rPr>
                <w:rFonts w:ascii="Public Sans" w:hAnsi="Public Sans"/>
                <w:i/>
                <w:iCs/>
              </w:rPr>
              <w:t>Name, Position</w:t>
            </w:r>
            <w:r w:rsidRPr="005A3921">
              <w:rPr>
                <w:rFonts w:ascii="Public Sans" w:hAnsi="Public Sans"/>
                <w:i/>
                <w:iCs/>
              </w:rPr>
              <w:br/>
              <w:t>Instructing agency</w:t>
            </w:r>
            <w:r w:rsidRPr="005A3921">
              <w:rPr>
                <w:rFonts w:ascii="Public Sans" w:hAnsi="Public Sans"/>
                <w:i/>
                <w:iCs/>
              </w:rPr>
              <w:br/>
              <w:t>Phone number</w:t>
            </w:r>
            <w:r w:rsidRPr="005A3921">
              <w:rPr>
                <w:rFonts w:ascii="Public Sans" w:hAnsi="Public Sans"/>
                <w:i/>
                <w:iCs/>
              </w:rPr>
              <w:br/>
            </w:r>
            <w:r w:rsidRPr="005A3921">
              <w:rPr>
                <w:rFonts w:ascii="Public Sans" w:hAnsi="Public Sans"/>
                <w:i/>
                <w:iCs/>
              </w:rPr>
              <w:br/>
              <w:t>Name, Position</w:t>
            </w:r>
            <w:r w:rsidRPr="005A3921">
              <w:rPr>
                <w:rFonts w:ascii="Public Sans" w:hAnsi="Public Sans"/>
                <w:i/>
                <w:iCs/>
              </w:rPr>
              <w:br/>
              <w:t>Responsible Minister’s Office</w:t>
            </w:r>
            <w:r w:rsidRPr="005A3921">
              <w:rPr>
                <w:rFonts w:ascii="Public Sans" w:hAnsi="Public Sans"/>
                <w:i/>
                <w:iCs/>
              </w:rPr>
              <w:br/>
              <w:t>Phone number</w:t>
            </w:r>
          </w:p>
        </w:tc>
      </w:tr>
      <w:tr w:rsidR="00F30786" w:rsidRPr="00341A11" w14:paraId="32058FFD" w14:textId="77777777" w:rsidTr="001E2B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bottom w:w="0" w:type="dxa"/>
          </w:tblCellMar>
        </w:tblPrEx>
        <w:tc>
          <w:tcPr>
            <w:tcW w:w="3266" w:type="dxa"/>
            <w:vAlign w:val="center"/>
          </w:tcPr>
          <w:p w14:paraId="65FBA232" w14:textId="2C184D48" w:rsidR="00F30786" w:rsidRPr="00341A11" w:rsidRDefault="00F30786" w:rsidP="00F30786">
            <w:pPr>
              <w:pStyle w:val="Headingcoversheet"/>
              <w:rPr>
                <w:rFonts w:ascii="Public Sans" w:hAnsi="Public Sans"/>
              </w:rPr>
            </w:pPr>
            <w:r w:rsidRPr="00341A11">
              <w:rPr>
                <w:rFonts w:ascii="Public Sans" w:hAnsi="Public Sans"/>
              </w:rPr>
              <w:t>Relevant cases and/or reports</w:t>
            </w:r>
            <w:r w:rsidRPr="00341A11">
              <w:rPr>
                <w:rFonts w:ascii="Public Sans" w:hAnsi="Public Sans"/>
              </w:rPr>
              <w:br/>
            </w:r>
          </w:p>
        </w:tc>
        <w:tc>
          <w:tcPr>
            <w:tcW w:w="6373" w:type="dxa"/>
            <w:vAlign w:val="center"/>
          </w:tcPr>
          <w:p w14:paraId="3B5992CE" w14:textId="77777777" w:rsidR="00F30786" w:rsidRPr="005A3921" w:rsidRDefault="00F30786" w:rsidP="00F30786">
            <w:pPr>
              <w:pStyle w:val="BodyText"/>
              <w:rPr>
                <w:rFonts w:ascii="Public Sans" w:hAnsi="Public Sans"/>
                <w:i/>
                <w:iCs/>
              </w:rPr>
            </w:pPr>
            <w:r w:rsidRPr="005A3921">
              <w:rPr>
                <w:rFonts w:ascii="Public Sans" w:hAnsi="Public Sans"/>
                <w:i/>
                <w:iCs/>
              </w:rPr>
              <w:t>Yes [detail in instructions] / No</w:t>
            </w:r>
          </w:p>
          <w:p w14:paraId="018A4F01" w14:textId="77777777" w:rsidR="00F30786" w:rsidRPr="005A3921" w:rsidRDefault="00F30786" w:rsidP="00F30786">
            <w:pPr>
              <w:pStyle w:val="BodyText"/>
              <w:rPr>
                <w:rFonts w:ascii="Public Sans" w:hAnsi="Public Sans"/>
                <w:i/>
                <w:iCs/>
              </w:rPr>
            </w:pPr>
          </w:p>
        </w:tc>
      </w:tr>
      <w:tr w:rsidR="00F30786" w:rsidRPr="00341A11" w14:paraId="0AE26FB2" w14:textId="77777777" w:rsidTr="001E2B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bottom w:w="0" w:type="dxa"/>
          </w:tblCellMar>
        </w:tblPrEx>
        <w:tc>
          <w:tcPr>
            <w:tcW w:w="3266" w:type="dxa"/>
            <w:vAlign w:val="center"/>
          </w:tcPr>
          <w:p w14:paraId="1B36E915" w14:textId="2BE3C859" w:rsidR="00F30786" w:rsidRPr="00341A11" w:rsidRDefault="00F30786" w:rsidP="00F30786">
            <w:pPr>
              <w:pStyle w:val="Headingcoversheet"/>
              <w:rPr>
                <w:rFonts w:ascii="Public Sans" w:hAnsi="Public Sans"/>
              </w:rPr>
            </w:pPr>
            <w:r w:rsidRPr="00341A11">
              <w:rPr>
                <w:rFonts w:ascii="Public Sans" w:hAnsi="Public Sans"/>
              </w:rPr>
              <w:t>Relevant legal advice received</w:t>
            </w:r>
            <w:r w:rsidRPr="00341A11">
              <w:rPr>
                <w:rFonts w:ascii="Public Sans" w:hAnsi="Public Sans"/>
              </w:rPr>
              <w:br/>
            </w:r>
          </w:p>
        </w:tc>
        <w:tc>
          <w:tcPr>
            <w:tcW w:w="6373" w:type="dxa"/>
            <w:vAlign w:val="center"/>
          </w:tcPr>
          <w:p w14:paraId="24988992" w14:textId="5C89B926" w:rsidR="00F30786" w:rsidRPr="005A3921" w:rsidRDefault="00F30786" w:rsidP="00F30786">
            <w:pPr>
              <w:pStyle w:val="BodyText"/>
              <w:rPr>
                <w:rFonts w:ascii="Public Sans" w:hAnsi="Public Sans"/>
                <w:i/>
                <w:iCs/>
              </w:rPr>
            </w:pPr>
            <w:r w:rsidRPr="005A3921">
              <w:rPr>
                <w:rFonts w:ascii="Public Sans" w:hAnsi="Public Sans"/>
                <w:i/>
                <w:iCs/>
              </w:rPr>
              <w:t>Yes [detail in instructions] / No</w:t>
            </w:r>
          </w:p>
        </w:tc>
      </w:tr>
    </w:tbl>
    <w:p w14:paraId="7F1C483F" w14:textId="77777777" w:rsidR="00A20760" w:rsidRDefault="00A20760" w:rsidP="00A20760">
      <w:pPr>
        <w:pStyle w:val="Heading2"/>
        <w:sectPr w:rsidR="00A20760" w:rsidSect="00A2076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 w:code="9"/>
          <w:pgMar w:top="851" w:right="851" w:bottom="1701" w:left="851" w:header="227" w:footer="454" w:gutter="0"/>
          <w:cols w:space="708"/>
          <w:titlePg/>
          <w:docGrid w:linePitch="360"/>
        </w:sectPr>
      </w:pPr>
    </w:p>
    <w:p w14:paraId="45C60ACA" w14:textId="012CACBC" w:rsidR="00176EF0" w:rsidRPr="00176EF0" w:rsidRDefault="00A20760" w:rsidP="00176EF0">
      <w:pPr>
        <w:pStyle w:val="Heading2"/>
        <w:ind w:left="-426"/>
      </w:pPr>
      <w:r>
        <w:t>Specific drafting instruction</w:t>
      </w:r>
      <w:r w:rsidR="00176EF0">
        <w:t>s</w:t>
      </w:r>
    </w:p>
    <w:p w14:paraId="00C99E98" w14:textId="38A0FB4C" w:rsidR="008964A4" w:rsidRPr="005A3921" w:rsidRDefault="00940BCC" w:rsidP="008964A4">
      <w:pPr>
        <w:pStyle w:val="Heading2"/>
        <w:ind w:left="-426"/>
        <w:rPr>
          <w:rStyle w:val="Heading3Char"/>
          <w:sz w:val="20"/>
          <w:szCs w:val="16"/>
        </w:rPr>
      </w:pPr>
      <w:r w:rsidRPr="00940BCC">
        <w:rPr>
          <w:rStyle w:val="Heading3Char"/>
          <w:b/>
          <w:bCs/>
          <w:sz w:val="20"/>
          <w:szCs w:val="16"/>
        </w:rPr>
        <w:t>Instructions</w:t>
      </w:r>
      <w:r>
        <w:rPr>
          <w:rStyle w:val="Heading3Char"/>
          <w:sz w:val="20"/>
          <w:szCs w:val="16"/>
        </w:rPr>
        <w:t xml:space="preserve">: </w:t>
      </w:r>
      <w:r w:rsidR="008964A4" w:rsidRPr="005A3921">
        <w:rPr>
          <w:rStyle w:val="Heading3Char"/>
          <w:sz w:val="20"/>
          <w:szCs w:val="16"/>
        </w:rPr>
        <w:t xml:space="preserve">Please complete the table below. </w:t>
      </w:r>
    </w:p>
    <w:p w14:paraId="42EAF00C" w14:textId="77777777" w:rsidR="00BB756A" w:rsidRPr="001271DA" w:rsidRDefault="008F1CD3" w:rsidP="008F1CD3">
      <w:pPr>
        <w:pStyle w:val="BodyText"/>
        <w:ind w:left="-426"/>
        <w:rPr>
          <w:rStyle w:val="Heading3Char"/>
          <w:rFonts w:asciiTheme="minorHAnsi" w:hAnsiTheme="minorHAnsi"/>
          <w:color w:val="22272B" w:themeColor="text1"/>
          <w:sz w:val="20"/>
          <w:szCs w:val="16"/>
        </w:rPr>
      </w:pP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[</w:t>
      </w:r>
      <w:r w:rsidR="00B010EB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INSERT NAME OF </w:t>
      </w: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AGENCY] requests the Parliamentary Counsel’s</w:t>
      </w:r>
      <w:r w:rsidR="00026062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Office</w:t>
      </w: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</w:t>
      </w:r>
      <w:r w:rsidR="000757E9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to</w:t>
      </w: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draft a Bill to [INSERT </w:t>
      </w:r>
      <w:r w:rsidR="00D96E99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SUMMARY </w:t>
      </w: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PURPOSE</w:t>
      </w:r>
      <w:r w:rsidR="00D96E99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STATEMENT</w:t>
      </w: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]</w:t>
      </w:r>
      <w:r w:rsidR="00026062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.</w:t>
      </w:r>
      <w:r w:rsidR="00C54EEB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</w:t>
      </w:r>
    </w:p>
    <w:p w14:paraId="1E3ED601" w14:textId="6EA99AA8" w:rsidR="008F1CD3" w:rsidRPr="001271DA" w:rsidRDefault="00BB756A" w:rsidP="008F1CD3">
      <w:pPr>
        <w:pStyle w:val="BodyText"/>
        <w:ind w:left="-426"/>
        <w:rPr>
          <w:rStyle w:val="Heading3Char"/>
          <w:rFonts w:asciiTheme="minorHAnsi" w:hAnsiTheme="minorHAnsi"/>
          <w:color w:val="22272B" w:themeColor="text1"/>
          <w:sz w:val="20"/>
          <w:szCs w:val="16"/>
        </w:rPr>
      </w:pP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The</w:t>
      </w:r>
      <w:r w:rsidR="00533971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</w:t>
      </w:r>
      <w:r w:rsidR="00C54EEB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Cabinet </w:t>
      </w:r>
      <w:r w:rsidR="00533971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Submission is </w:t>
      </w:r>
      <w:r w:rsidR="00C54EEB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expected to </w:t>
      </w:r>
      <w:r w:rsidR="00383312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be considered by</w:t>
      </w:r>
      <w:r w:rsidR="00533971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Cabinet on </w:t>
      </w:r>
      <w:r w:rsidR="008F1CD3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[DAY MONTH YEAR] (</w:t>
      </w:r>
      <w:r w:rsidR="00ED2A2E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TITLE OF SUBMISSION, </w:t>
      </w:r>
      <w:r w:rsidR="008F1CD3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REFERENCE </w:t>
      </w:r>
      <w:proofErr w:type="spellStart"/>
      <w:r w:rsidR="00026062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e</w:t>
      </w:r>
      <w:r w:rsidR="008F1CD3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CAB</w:t>
      </w:r>
      <w:proofErr w:type="spellEnd"/>
      <w:r w:rsidR="008F1CD3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ID). </w:t>
      </w:r>
    </w:p>
    <w:p w14:paraId="6BA4ABEB" w14:textId="6A914A5A" w:rsidR="008F1CD3" w:rsidRPr="001271DA" w:rsidRDefault="008F1CD3" w:rsidP="008F1CD3">
      <w:pPr>
        <w:pStyle w:val="BodyText"/>
        <w:ind w:left="-426"/>
        <w:rPr>
          <w:rStyle w:val="Heading3Char"/>
          <w:rFonts w:asciiTheme="minorHAnsi" w:hAnsiTheme="minorHAnsi"/>
          <w:color w:val="22272B" w:themeColor="text1"/>
          <w:sz w:val="20"/>
          <w:szCs w:val="16"/>
        </w:rPr>
      </w:pP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The intended introduction date for the Bill is</w:t>
      </w:r>
      <w:r w:rsidR="00A01C0A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</w:t>
      </w:r>
      <w:r w:rsidR="00383312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in </w:t>
      </w:r>
      <w:r w:rsidR="00A01C0A"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>the parliamentary sitting week commencing</w:t>
      </w:r>
      <w:r w:rsidRPr="001271DA">
        <w:rPr>
          <w:rStyle w:val="Heading3Char"/>
          <w:rFonts w:asciiTheme="minorHAnsi" w:hAnsiTheme="minorHAnsi"/>
          <w:color w:val="22272B" w:themeColor="text1"/>
          <w:sz w:val="20"/>
          <w:szCs w:val="16"/>
        </w:rPr>
        <w:t xml:space="preserve"> [DAY MONTH YEAR].</w:t>
      </w:r>
    </w:p>
    <w:p w14:paraId="4F64CE7E" w14:textId="77777777" w:rsidR="008F1CD3" w:rsidRPr="008F1CD3" w:rsidRDefault="008F1CD3" w:rsidP="008F1CD3">
      <w:pPr>
        <w:pStyle w:val="BodyText"/>
      </w:pPr>
    </w:p>
    <w:tbl>
      <w:tblPr>
        <w:tblW w:w="0" w:type="auto"/>
        <w:tblInd w:w="-431" w:type="dxa"/>
        <w:tblLook w:val="04A0" w:firstRow="1" w:lastRow="0" w:firstColumn="1" w:lastColumn="0" w:noHBand="0" w:noVBand="1"/>
      </w:tblPr>
      <w:tblGrid>
        <w:gridCol w:w="2840"/>
        <w:gridCol w:w="6799"/>
        <w:gridCol w:w="5068"/>
      </w:tblGrid>
      <w:tr w:rsidR="00A20760" w:rsidRPr="00A20760" w14:paraId="0EB577D8" w14:textId="77777777" w:rsidTr="00940BCC">
        <w:trPr>
          <w:trHeight w:val="872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77902" w14:textId="594A995D" w:rsidR="00A20760" w:rsidRPr="00A20760" w:rsidRDefault="0099029B" w:rsidP="00A20760">
            <w:pPr>
              <w:pStyle w:val="BodyText"/>
            </w:pPr>
            <w:r>
              <w:rPr>
                <w:b/>
                <w:bCs/>
              </w:rPr>
              <w:t>First</w:t>
            </w:r>
            <w:r w:rsidR="00794607">
              <w:rPr>
                <w:b/>
                <w:bCs/>
              </w:rPr>
              <w:t xml:space="preserve"> provision to be included</w:t>
            </w:r>
            <w:r>
              <w:rPr>
                <w:b/>
                <w:bCs/>
              </w:rPr>
              <w:t>/amended</w:t>
            </w:r>
            <w:r w:rsidR="00A20760" w:rsidRPr="00A20760">
              <w:br/>
              <w:t>(</w:t>
            </w:r>
            <w:proofErr w:type="gramStart"/>
            <w:r w:rsidR="00A20760" w:rsidRPr="00A20760">
              <w:t>e.g.</w:t>
            </w:r>
            <w:proofErr w:type="gramEnd"/>
            <w:r w:rsidR="00B863B8">
              <w:t xml:space="preserve"> Commencement</w:t>
            </w:r>
            <w:r w:rsidR="00A20760" w:rsidRPr="00A20760">
              <w:t>)</w:t>
            </w:r>
          </w:p>
        </w:tc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13FF" w14:textId="7B65B4B9" w:rsidR="00A20760" w:rsidRPr="00A20760" w:rsidRDefault="00A20760" w:rsidP="00A20760">
            <w:pPr>
              <w:pStyle w:val="BodyText"/>
            </w:pPr>
            <w:r w:rsidRPr="00A20760">
              <w:rPr>
                <w:b/>
                <w:bCs/>
              </w:rPr>
              <w:t>Description of Issue</w:t>
            </w:r>
            <w:r w:rsidRPr="00A20760">
              <w:br/>
              <w:t>(</w:t>
            </w:r>
            <w:proofErr w:type="gramStart"/>
            <w:r w:rsidRPr="00A20760">
              <w:t>e.g.</w:t>
            </w:r>
            <w:proofErr w:type="gramEnd"/>
            <w:r w:rsidR="00B863B8">
              <w:t xml:space="preserve"> When is proposed Act to commence</w:t>
            </w:r>
            <w:r w:rsidRPr="00A20760">
              <w:t>)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E086A" w14:textId="40430DD9" w:rsidR="00A20760" w:rsidRPr="00A20760" w:rsidRDefault="00A20760" w:rsidP="00A20760">
            <w:pPr>
              <w:pStyle w:val="BodyText"/>
            </w:pPr>
            <w:r w:rsidRPr="00A20760">
              <w:rPr>
                <w:b/>
                <w:bCs/>
              </w:rPr>
              <w:t>Specific instructions to PCO</w:t>
            </w:r>
            <w:r w:rsidRPr="00A20760">
              <w:rPr>
                <w:b/>
                <w:bCs/>
              </w:rPr>
              <w:br/>
            </w:r>
            <w:r w:rsidRPr="00A20760">
              <w:t>(</w:t>
            </w:r>
            <w:proofErr w:type="gramStart"/>
            <w:r w:rsidRPr="00A20760">
              <w:t>e.g.</w:t>
            </w:r>
            <w:proofErr w:type="gramEnd"/>
            <w:r w:rsidRPr="00A20760">
              <w:t xml:space="preserve"> </w:t>
            </w:r>
            <w:r w:rsidR="00B863B8">
              <w:t>Act to commence on proclamation</w:t>
            </w:r>
            <w:r w:rsidRPr="00A20760">
              <w:t>)</w:t>
            </w:r>
          </w:p>
        </w:tc>
      </w:tr>
      <w:tr w:rsidR="00A20760" w:rsidRPr="00A20760" w14:paraId="662B9153" w14:textId="77777777" w:rsidTr="00940BCC">
        <w:trPr>
          <w:trHeight w:val="878"/>
        </w:trPr>
        <w:tc>
          <w:tcPr>
            <w:tcW w:w="2840" w:type="dxa"/>
            <w:tcBorders>
              <w:top w:val="single" w:sz="4" w:space="0" w:color="auto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62C348D2" w14:textId="77777777" w:rsidR="00A20760" w:rsidRPr="00A20760" w:rsidRDefault="00A20760" w:rsidP="00A20760">
            <w:pPr>
              <w:pStyle w:val="BodyText"/>
            </w:pPr>
          </w:p>
        </w:tc>
        <w:tc>
          <w:tcPr>
            <w:tcW w:w="6799" w:type="dxa"/>
            <w:tcBorders>
              <w:top w:val="single" w:sz="4" w:space="0" w:color="auto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78CD98B2" w14:textId="77777777" w:rsidR="00A20760" w:rsidRPr="00A20760" w:rsidRDefault="00A20760" w:rsidP="00A20760">
            <w:pPr>
              <w:pStyle w:val="BodyText"/>
            </w:pPr>
          </w:p>
        </w:tc>
        <w:tc>
          <w:tcPr>
            <w:tcW w:w="5068" w:type="dxa"/>
            <w:tcBorders>
              <w:top w:val="single" w:sz="4" w:space="0" w:color="auto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0267E0E6" w14:textId="77777777" w:rsidR="00A20760" w:rsidRPr="00A20760" w:rsidRDefault="00A20760" w:rsidP="00A20760">
            <w:pPr>
              <w:pStyle w:val="BodyText"/>
            </w:pPr>
          </w:p>
        </w:tc>
      </w:tr>
      <w:tr w:rsidR="00A20760" w:rsidRPr="00A20760" w14:paraId="1F08AFA9" w14:textId="77777777" w:rsidTr="00940BCC">
        <w:trPr>
          <w:trHeight w:val="906"/>
        </w:trPr>
        <w:tc>
          <w:tcPr>
            <w:tcW w:w="2840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3072F8B8" w14:textId="77777777" w:rsidR="00A20760" w:rsidRPr="00A20760" w:rsidRDefault="00A20760" w:rsidP="00A20760">
            <w:pPr>
              <w:pStyle w:val="BodyText"/>
            </w:pPr>
          </w:p>
        </w:tc>
        <w:tc>
          <w:tcPr>
            <w:tcW w:w="6799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45BC73F9" w14:textId="77777777" w:rsidR="00A20760" w:rsidRPr="00A20760" w:rsidRDefault="00A20760" w:rsidP="00A20760">
            <w:pPr>
              <w:pStyle w:val="BodyText"/>
            </w:pPr>
          </w:p>
        </w:tc>
        <w:tc>
          <w:tcPr>
            <w:tcW w:w="5068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69B9FC15" w14:textId="77777777" w:rsidR="00A20760" w:rsidRPr="00A20760" w:rsidRDefault="00A20760" w:rsidP="00A20760">
            <w:pPr>
              <w:pStyle w:val="BodyText"/>
            </w:pPr>
          </w:p>
        </w:tc>
      </w:tr>
      <w:tr w:rsidR="00A20760" w:rsidRPr="00A20760" w14:paraId="52E1CAF7" w14:textId="77777777" w:rsidTr="00940BCC">
        <w:trPr>
          <w:trHeight w:val="906"/>
        </w:trPr>
        <w:tc>
          <w:tcPr>
            <w:tcW w:w="2840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2B47ADCE" w14:textId="77777777" w:rsidR="00A20760" w:rsidRPr="00A20760" w:rsidRDefault="00A20760" w:rsidP="00A20760">
            <w:pPr>
              <w:pStyle w:val="BodyText"/>
            </w:pPr>
          </w:p>
        </w:tc>
        <w:tc>
          <w:tcPr>
            <w:tcW w:w="6799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77E36F48" w14:textId="77777777" w:rsidR="00A20760" w:rsidRPr="00A20760" w:rsidRDefault="00A20760" w:rsidP="00A20760">
            <w:pPr>
              <w:pStyle w:val="BodyText"/>
            </w:pPr>
          </w:p>
        </w:tc>
        <w:tc>
          <w:tcPr>
            <w:tcW w:w="5068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6B3106E1" w14:textId="77777777" w:rsidR="00A20760" w:rsidRPr="00A20760" w:rsidRDefault="00A20760" w:rsidP="00A20760">
            <w:pPr>
              <w:pStyle w:val="BodyText"/>
            </w:pPr>
          </w:p>
        </w:tc>
      </w:tr>
      <w:tr w:rsidR="00A20760" w:rsidRPr="00A20760" w14:paraId="2E0272D1" w14:textId="77777777" w:rsidTr="00940BCC">
        <w:trPr>
          <w:trHeight w:val="906"/>
        </w:trPr>
        <w:tc>
          <w:tcPr>
            <w:tcW w:w="2840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3B344EDB" w14:textId="77777777" w:rsidR="00A20760" w:rsidRPr="00A20760" w:rsidRDefault="00A20760" w:rsidP="00A20760">
            <w:pPr>
              <w:pStyle w:val="BodyText"/>
            </w:pPr>
          </w:p>
        </w:tc>
        <w:tc>
          <w:tcPr>
            <w:tcW w:w="6799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60C1FB54" w14:textId="77777777" w:rsidR="00A20760" w:rsidRPr="00A20760" w:rsidRDefault="00A20760" w:rsidP="00A20760">
            <w:pPr>
              <w:pStyle w:val="BodyText"/>
            </w:pPr>
          </w:p>
        </w:tc>
        <w:tc>
          <w:tcPr>
            <w:tcW w:w="5068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0CD3A235" w14:textId="77777777" w:rsidR="00A20760" w:rsidRPr="00A20760" w:rsidRDefault="00A20760" w:rsidP="00A20760">
            <w:pPr>
              <w:pStyle w:val="BodyText"/>
            </w:pPr>
          </w:p>
        </w:tc>
      </w:tr>
    </w:tbl>
    <w:p w14:paraId="6A368BA4" w14:textId="61D561DD" w:rsidR="001E0BB5" w:rsidRPr="003D35B9" w:rsidRDefault="001E0BB5" w:rsidP="006874F7">
      <w:pPr>
        <w:pStyle w:val="ListNumber"/>
        <w:numPr>
          <w:ilvl w:val="0"/>
          <w:numId w:val="0"/>
        </w:numPr>
      </w:pPr>
    </w:p>
    <w:sectPr w:rsidR="001E0BB5" w:rsidRPr="003D35B9" w:rsidSect="00A20760">
      <w:pgSz w:w="16838" w:h="11906" w:orient="landscape" w:code="9"/>
      <w:pgMar w:top="851" w:right="851" w:bottom="851" w:left="1701" w:header="227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F36B18" w14:textId="77777777" w:rsidR="004E5EE5" w:rsidRDefault="004E5EE5" w:rsidP="00921FD3">
      <w:r>
        <w:separator/>
      </w:r>
    </w:p>
  </w:endnote>
  <w:endnote w:type="continuationSeparator" w:id="0">
    <w:p w14:paraId="46DA41F2" w14:textId="77777777" w:rsidR="004E5EE5" w:rsidRDefault="004E5EE5" w:rsidP="00921FD3">
      <w:r>
        <w:continuationSeparator/>
      </w:r>
    </w:p>
  </w:endnote>
  <w:endnote w:type="continuationNotice" w:id="1">
    <w:p w14:paraId="0602EE4F" w14:textId="77777777" w:rsidR="004E5EE5" w:rsidRDefault="004E5E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Public Sans Light">
    <w:altName w:val="Cambria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roman"/>
    <w:notTrueType/>
    <w:pitch w:val="default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">
    <w:altName w:val="Calibri"/>
    <w:charset w:val="00"/>
    <w:family w:val="auto"/>
    <w:pitch w:val="variable"/>
    <w:sig w:usb0="A00000FF" w:usb1="4000205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9A8E00" w14:textId="718F0FB4" w:rsidR="00796DDF" w:rsidRDefault="000C38D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4" behindDoc="0" locked="0" layoutInCell="1" allowOverlap="1" wp14:anchorId="185A72AA" wp14:editId="0FD358E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13" name="Text Box 13" descr="OFFICIAL: Sensitive – NSW Cabinet 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8AF895D" w14:textId="21357AFF" w:rsidR="000C38D9" w:rsidRPr="000C38D9" w:rsidRDefault="000C38D9" w:rsidP="000C38D9">
                          <w:pPr>
                            <w:rPr>
                              <w:noProof/>
                            </w:rPr>
                          </w:pPr>
                          <w:r w:rsidRPr="000C38D9">
                            <w:rPr>
                              <w:noProof/>
                            </w:rPr>
                            <w:t xml:space="preserve">OFFICIAL: Sensitive – NSW Cabinet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85A72AA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8" type="#_x0000_t202" alt="OFFICIAL: Sensitive – NSW Cabinet " style="position:absolute;margin-left:0;margin-top:0;width:34.95pt;height:34.95pt;z-index:25165824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" filled="f" stroked="f">
              <v:textbox style="mso-fit-shape-to-text:t" inset="0,0,0,15pt">
                <w:txbxContent>
                  <w:p w14:paraId="18AF895D" w14:textId="21357AFF" w:rsidR="000C38D9" w:rsidRPr="000C38D9" w:rsidRDefault="000C38D9" w:rsidP="000C38D9">
                    <w:pPr>
                      <w:rPr>
                        <w:noProof/>
                      </w:rPr>
                    </w:pPr>
                    <w:r w:rsidRPr="000C38D9">
                      <w:rPr>
                        <w:noProof/>
                      </w:rPr>
                      <w:t xml:space="preserve">OFFICIAL: Sensitive – NSW Cabinet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DB75AA" w14:textId="26D7362C" w:rsidR="00D05BC4" w:rsidRPr="000C2807" w:rsidRDefault="000C38D9" w:rsidP="00D05BC4">
    <w:pPr>
      <w:pStyle w:val="Footerwhiteline"/>
    </w:pPr>
    <w:r>
      <w:rPr>
        <w:noProof/>
      </w:rPr>
      <mc:AlternateContent>
        <mc:Choice Requires="wps">
          <w:drawing>
            <wp:anchor distT="0" distB="0" distL="0" distR="0" simplePos="0" relativeHeight="251658245" behindDoc="0" locked="0" layoutInCell="1" allowOverlap="1" wp14:anchorId="29460051" wp14:editId="6D7C608C">
              <wp:simplePos x="539750" y="982345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14" name="Text Box 14" descr="OFFICIAL: Sensitive – NSW Cabinet 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A03212D" w14:textId="251C88E7" w:rsidR="000C38D9" w:rsidRPr="000C38D9" w:rsidRDefault="000C38D9" w:rsidP="000C38D9">
                          <w:pPr>
                            <w:rPr>
                              <w:noProof/>
                            </w:rPr>
                          </w:pPr>
                          <w:r w:rsidRPr="000C38D9">
                            <w:rPr>
                              <w:noProof/>
                            </w:rPr>
                            <w:t xml:space="preserve">OFFICIAL: Sensitive – NSW Cabinet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9460051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9" type="#_x0000_t202" alt="OFFICIAL: Sensitive – NSW Cabinet " style="position:absolute;margin-left:0;margin-top:0;width:34.95pt;height:34.95pt;z-index:251658245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" filled="f" stroked="f">
              <v:textbox style="mso-fit-shape-to-text:t" inset="0,0,0,15pt">
                <w:txbxContent>
                  <w:p w14:paraId="3A03212D" w14:textId="251C88E7" w:rsidR="000C38D9" w:rsidRPr="000C38D9" w:rsidRDefault="000C38D9" w:rsidP="000C38D9">
                    <w:pPr>
                      <w:rPr>
                        <w:noProof/>
                      </w:rPr>
                    </w:pPr>
                    <w:r w:rsidRPr="000C38D9">
                      <w:rPr>
                        <w:noProof/>
                      </w:rPr>
                      <w:t xml:space="preserve">OFFICIAL: Sensitive – NSW Cabinet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573DD7AB" w14:textId="77777777" w:rsidR="004F4880" w:rsidRPr="0004413C" w:rsidRDefault="00960C28" w:rsidP="0004413C">
    <w:pPr>
      <w:pStyle w:val="Footer"/>
    </w:pPr>
    <w:r w:rsidRPr="0004413C">
      <w:ptab w:relativeTo="margin" w:alignment="right" w:leader="none"/>
    </w:r>
    <w:r w:rsidRPr="0004413C">
      <w:fldChar w:fldCharType="begin"/>
    </w:r>
    <w:r w:rsidRPr="0004413C">
      <w:instrText xml:space="preserve"> PAGE   \* MERGEFORMAT </w:instrText>
    </w:r>
    <w:r w:rsidRPr="0004413C">
      <w:fldChar w:fldCharType="separate"/>
    </w:r>
    <w:r w:rsidR="003B11A1">
      <w:rPr>
        <w:noProof/>
      </w:rPr>
      <w:t>5</w:t>
    </w:r>
    <w:r w:rsidRPr="0004413C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A5AD98" w14:textId="4755A288" w:rsidR="00D05BC4" w:rsidRPr="000C2807" w:rsidRDefault="000C38D9" w:rsidP="00D05BC4">
    <w:pPr>
      <w:pStyle w:val="Footerwhiteline"/>
    </w:pPr>
    <w:r>
      <w:rPr>
        <w:noProof/>
      </w:rPr>
      <mc:AlternateContent>
        <mc:Choice Requires="wps">
          <w:drawing>
            <wp:anchor distT="0" distB="0" distL="0" distR="0" simplePos="0" relativeHeight="251658243" behindDoc="0" locked="0" layoutInCell="1" allowOverlap="1" wp14:anchorId="3B49243B" wp14:editId="642C9BAC">
              <wp:simplePos x="539750" y="982345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12" name="Text Box 12" descr="OFFICIAL: Sensitive – NSW Cabinet 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2E97879" w14:textId="21BF8676" w:rsidR="000C38D9" w:rsidRPr="000C38D9" w:rsidRDefault="000C38D9" w:rsidP="000C38D9">
                          <w:pPr>
                            <w:rPr>
                              <w:noProof/>
                            </w:rPr>
                          </w:pPr>
                          <w:r w:rsidRPr="000C38D9">
                            <w:rPr>
                              <w:noProof/>
                            </w:rPr>
                            <w:t xml:space="preserve">OFFICIAL: Sensitive – NSW Cabinet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B49243B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2" type="#_x0000_t202" alt="OFFICIAL: Sensitive – NSW Cabinet " style="position:absolute;margin-left:0;margin-top:0;width:34.95pt;height:34.95pt;z-index:251658243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" filled="f" stroked="f">
              <v:textbox style="mso-fit-shape-to-text:t" inset="0,0,0,15pt">
                <w:txbxContent>
                  <w:p w14:paraId="12E97879" w14:textId="21BF8676" w:rsidR="000C38D9" w:rsidRPr="000C38D9" w:rsidRDefault="000C38D9" w:rsidP="000C38D9">
                    <w:pPr>
                      <w:rPr>
                        <w:noProof/>
                      </w:rPr>
                    </w:pPr>
                    <w:r w:rsidRPr="000C38D9">
                      <w:rPr>
                        <w:noProof/>
                      </w:rPr>
                      <w:t xml:space="preserve">OFFICIAL: Sensitive – NSW Cabinet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0A0181EE" w14:textId="77777777" w:rsidR="00254690" w:rsidRPr="000B7F4B" w:rsidRDefault="000B7F4B" w:rsidP="0004413C">
    <w:pPr>
      <w:pStyle w:val="Footer"/>
    </w:pPr>
    <w:r>
      <w:ptab w:relativeTo="margin" w:alignment="right" w:leader="none"/>
    </w:r>
    <w:r>
      <w:fldChar w:fldCharType="begin"/>
    </w:r>
    <w:r>
      <w:instrText xml:space="preserve"> PAGE   \* MERGEFORMAT </w:instrText>
    </w:r>
    <w:r>
      <w:fldChar w:fldCharType="separate"/>
    </w:r>
    <w:r w:rsidR="003B0508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F83EDE" w14:textId="77777777" w:rsidR="004E5EE5" w:rsidRDefault="004E5EE5" w:rsidP="00921FD3">
      <w:r>
        <w:separator/>
      </w:r>
    </w:p>
  </w:footnote>
  <w:footnote w:type="continuationSeparator" w:id="0">
    <w:p w14:paraId="16C0AD0A" w14:textId="77777777" w:rsidR="004E5EE5" w:rsidRDefault="004E5EE5" w:rsidP="00921FD3">
      <w:r>
        <w:continuationSeparator/>
      </w:r>
    </w:p>
  </w:footnote>
  <w:footnote w:type="continuationNotice" w:id="1">
    <w:p w14:paraId="3CBDA979" w14:textId="77777777" w:rsidR="004E5EE5" w:rsidRDefault="004E5EE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F4B085" w14:textId="7C58E71B" w:rsidR="00796DDF" w:rsidRDefault="000C38D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2F0EB69D" wp14:editId="21B1053B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16510"/>
              <wp:wrapNone/>
              <wp:docPr id="10" name="Text Box 10" descr="OFFICIAL: Sensitive – NSW Cabine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5EC506A" w14:textId="05D5F6FC" w:rsidR="000C38D9" w:rsidRPr="000C38D9" w:rsidRDefault="000C38D9" w:rsidP="000C38D9">
                          <w:pPr>
                            <w:rPr>
                              <w:noProof/>
                            </w:rPr>
                          </w:pPr>
                          <w:r w:rsidRPr="000C38D9">
                            <w:rPr>
                              <w:noProof/>
                            </w:rPr>
                            <w:t>OFFICIAL: Sensitive – NSW Cabinet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0EB69D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6" type="#_x0000_t202" alt="OFFICIAL: Sensitive – NSW Cabinet" style="position:absolute;margin-left:0;margin-top:0;width:34.95pt;height:34.95pt;z-index:251658241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" filled="f" stroked="f">
              <v:textbox style="mso-fit-shape-to-text:t" inset="0,15pt,0,0">
                <w:txbxContent>
                  <w:p w14:paraId="75EC506A" w14:textId="05D5F6FC" w:rsidR="000C38D9" w:rsidRPr="000C38D9" w:rsidRDefault="000C38D9" w:rsidP="000C38D9">
                    <w:pPr>
                      <w:rPr>
                        <w:noProof/>
                      </w:rPr>
                    </w:pPr>
                    <w:r w:rsidRPr="000C38D9">
                      <w:rPr>
                        <w:noProof/>
                      </w:rPr>
                      <w:t>OFFICIAL: Sensitive – NSW Cabinet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D8DB40" w14:textId="79A6EC71" w:rsidR="003F6063" w:rsidRDefault="000C38D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7E1DEEF2" wp14:editId="006AD902">
              <wp:simplePos x="539750" y="25400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16510"/>
              <wp:wrapNone/>
              <wp:docPr id="11" name="Text Box 11" descr="OFFICIAL: Sensitive – NSW Cabine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DDA3055" w14:textId="367D2703" w:rsidR="000C38D9" w:rsidRPr="000C38D9" w:rsidRDefault="000C38D9" w:rsidP="000C38D9">
                          <w:pPr>
                            <w:rPr>
                              <w:noProof/>
                            </w:rPr>
                          </w:pPr>
                          <w:r w:rsidRPr="000C38D9">
                            <w:rPr>
                              <w:noProof/>
                            </w:rPr>
                            <w:t>OFFICIAL: Sensitive – NSW Cabinet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1DEEF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7" type="#_x0000_t202" alt="OFFICIAL: Sensitive – NSW Cabinet" style="position:absolute;margin-left:0;margin-top:0;width:34.95pt;height:34.95pt;z-index:251658242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" filled="f" stroked="f">
              <v:textbox style="mso-fit-shape-to-text:t" inset="0,15pt,0,0">
                <w:txbxContent>
                  <w:p w14:paraId="7DDA3055" w14:textId="367D2703" w:rsidR="000C38D9" w:rsidRPr="000C38D9" w:rsidRDefault="000C38D9" w:rsidP="000C38D9">
                    <w:pPr>
                      <w:rPr>
                        <w:noProof/>
                      </w:rPr>
                    </w:pPr>
                    <w:r w:rsidRPr="000C38D9">
                      <w:rPr>
                        <w:noProof/>
                      </w:rPr>
                      <w:t>OFFICIAL: Sensitive – NSW Cabinet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6C60222E" w14:textId="77777777" w:rsidR="003F6063" w:rsidRDefault="003F6063" w:rsidP="003F60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C36385" w14:textId="68A42629" w:rsidR="00753577" w:rsidRDefault="000C38D9" w:rsidP="00753577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F8D4255" wp14:editId="0F5BA142">
              <wp:simplePos x="539750" y="25400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16510"/>
              <wp:wrapNone/>
              <wp:docPr id="3" name="Text Box 3" descr="OFFICIAL: Sensitive – NSW Cabine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EDBE330" w14:textId="14A772B2" w:rsidR="000C38D9" w:rsidRPr="000C38D9" w:rsidRDefault="000C38D9" w:rsidP="000C38D9">
                          <w:pPr>
                            <w:rPr>
                              <w:noProof/>
                            </w:rPr>
                          </w:pPr>
                          <w:r w:rsidRPr="000C38D9">
                            <w:rPr>
                              <w:noProof/>
                            </w:rPr>
                            <w:t>OFFICIAL: Sensitive – NSW Cabinet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F8D425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0" type="#_x0000_t202" alt="OFFICIAL: Sensitive – NSW Cabinet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" filled="f" stroked="f">
              <v:textbox style="mso-fit-shape-to-text:t" inset="0,15pt,0,0">
                <w:txbxContent>
                  <w:p w14:paraId="3EDBE330" w14:textId="14A772B2" w:rsidR="000C38D9" w:rsidRPr="000C38D9" w:rsidRDefault="000C38D9" w:rsidP="000C38D9">
                    <w:pPr>
                      <w:rPr>
                        <w:noProof/>
                      </w:rPr>
                    </w:pPr>
                    <w:r w:rsidRPr="000C38D9">
                      <w:rPr>
                        <w:noProof/>
                      </w:rPr>
                      <w:t>OFFICIAL: Sensitive – NSW Cabinet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5CDC30D" w14:textId="77777777" w:rsidR="00254690" w:rsidRPr="00753577" w:rsidRDefault="00753577" w:rsidP="00504DD2">
    <w:pPr>
      <w:pStyle w:val="DescriptororNameSmall"/>
    </w:pPr>
    <w:r>
      <w:rPr>
        <w:noProof/>
      </w:rPr>
      <mc:AlternateContent>
        <mc:Choice Requires="wps">
          <w:drawing>
            <wp:inline distT="0" distB="0" distL="0" distR="0" wp14:anchorId="2F8C91C3" wp14:editId="3EC0C0E1">
              <wp:extent cx="5400000" cy="720000"/>
              <wp:effectExtent l="0" t="0" r="10795" b="4445"/>
              <wp:docPr id="4" name="Text Box 4" descr="Minister's detail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000" cy="72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DB96299" w14:textId="44D454C8" w:rsidR="00753577" w:rsidRPr="00504DD2" w:rsidRDefault="00753577" w:rsidP="00504DD2">
                          <w:pPr>
                            <w:pStyle w:val="DescriptororNameSmall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w14:anchorId="2F8C91C3" id="Text Box 4" o:spid="_x0000_s1031" type="#_x0000_t202" alt="Minister's details" style="width:425.2pt;height:5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" filled="f" stroked="f" strokeweight=".5pt">
              <v:textbox inset="0,0,0,0">
                <w:txbxContent>
                  <w:p w14:paraId="0DB96299" w14:textId="44D454C8" w:rsidR="00753577" w:rsidRPr="00504DD2" w:rsidRDefault="00753577" w:rsidP="00504DD2">
                    <w:pPr>
                      <w:pStyle w:val="DescriptororNameSmall"/>
                    </w:pPr>
                  </w:p>
                </w:txbxContent>
              </v:textbox>
              <w10:anchorlock/>
            </v:shape>
          </w:pict>
        </mc:Fallback>
      </mc:AlternateContent>
    </w:r>
    <w:r>
      <w:ptab w:relativeTo="margin" w:alignment="right" w:leader="none"/>
    </w:r>
    <w:r>
      <w:rPr>
        <w:noProof/>
      </w:rPr>
      <w:drawing>
        <wp:inline distT="0" distB="0" distL="0" distR="0" wp14:anchorId="03B445D1" wp14:editId="35E720BE">
          <wp:extent cx="666000" cy="720000"/>
          <wp:effectExtent l="0" t="0" r="1270" b="4445"/>
          <wp:docPr id="5" name="Picture 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1A7E28"/>
    <w:multiLevelType w:val="hybridMultilevel"/>
    <w:tmpl w:val="77B6050C"/>
    <w:lvl w:ilvl="0" w:tplc="5998A82E">
      <w:start w:val="14"/>
      <w:numFmt w:val="bullet"/>
      <w:lvlText w:val="-"/>
      <w:lvlJc w:val="left"/>
      <w:pPr>
        <w:ind w:left="720" w:hanging="360"/>
      </w:pPr>
      <w:rPr>
        <w:rFonts w:ascii="Public Sans Light" w:eastAsiaTheme="minorEastAsia" w:hAnsi="Public Sans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18942059"/>
    <w:multiLevelType w:val="hybridMultilevel"/>
    <w:tmpl w:val="8730B840"/>
    <w:lvl w:ilvl="0" w:tplc="E7AC5F9E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4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5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7" w15:restartNumberingAfterBreak="0">
    <w:nsid w:val="644A3293"/>
    <w:multiLevelType w:val="hybridMultilevel"/>
    <w:tmpl w:val="E5101F86"/>
    <w:lvl w:ilvl="0" w:tplc="2A926F64">
      <w:start w:val="2"/>
      <w:numFmt w:val="bullet"/>
      <w:lvlText w:val="-"/>
      <w:lvlJc w:val="left"/>
      <w:pPr>
        <w:ind w:left="720" w:hanging="360"/>
      </w:pPr>
      <w:rPr>
        <w:rFonts w:ascii="Public Sans Light" w:eastAsiaTheme="minorEastAsia" w:hAnsi="Public Sans Light" w:cstheme="minorBid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5314774">
    <w:abstractNumId w:val="5"/>
  </w:num>
  <w:num w:numId="2" w16cid:durableId="981424874">
    <w:abstractNumId w:val="6"/>
  </w:num>
  <w:num w:numId="3" w16cid:durableId="1577014587">
    <w:abstractNumId w:val="4"/>
  </w:num>
  <w:num w:numId="4" w16cid:durableId="542400747">
    <w:abstractNumId w:val="1"/>
  </w:num>
  <w:num w:numId="5" w16cid:durableId="1220165842">
    <w:abstractNumId w:val="3"/>
  </w:num>
  <w:num w:numId="6" w16cid:durableId="115947174">
    <w:abstractNumId w:val="2"/>
  </w:num>
  <w:num w:numId="7" w16cid:durableId="12846370">
    <w:abstractNumId w:val="2"/>
    <w:lvlOverride w:ilvl="0">
      <w:startOverride w:val="1"/>
    </w:lvlOverride>
  </w:num>
  <w:num w:numId="8" w16cid:durableId="1580558616">
    <w:abstractNumId w:val="1"/>
    <w:lvlOverride w:ilvl="0">
      <w:startOverride w:val="1"/>
    </w:lvlOverride>
  </w:num>
  <w:num w:numId="9" w16cid:durableId="529952986">
    <w:abstractNumId w:val="3"/>
    <w:lvlOverride w:ilvl="0">
      <w:startOverride w:val="1"/>
    </w:lvlOverride>
  </w:num>
  <w:num w:numId="10" w16cid:durableId="487941826">
    <w:abstractNumId w:val="5"/>
  </w:num>
  <w:num w:numId="11" w16cid:durableId="655108306">
    <w:abstractNumId w:val="2"/>
  </w:num>
  <w:num w:numId="12" w16cid:durableId="1433015919">
    <w:abstractNumId w:val="6"/>
  </w:num>
  <w:num w:numId="13" w16cid:durableId="1043749872">
    <w:abstractNumId w:val="4"/>
  </w:num>
  <w:num w:numId="14" w16cid:durableId="215094580">
    <w:abstractNumId w:val="1"/>
  </w:num>
  <w:num w:numId="15" w16cid:durableId="463039778">
    <w:abstractNumId w:val="3"/>
  </w:num>
  <w:num w:numId="16" w16cid:durableId="2114324765">
    <w:abstractNumId w:val="6"/>
  </w:num>
  <w:num w:numId="17" w16cid:durableId="1233733308">
    <w:abstractNumId w:val="4"/>
  </w:num>
  <w:num w:numId="18" w16cid:durableId="1982999843">
    <w:abstractNumId w:val="5"/>
  </w:num>
  <w:num w:numId="19" w16cid:durableId="1581720748">
    <w:abstractNumId w:val="1"/>
  </w:num>
  <w:num w:numId="20" w16cid:durableId="675040035">
    <w:abstractNumId w:val="3"/>
  </w:num>
  <w:num w:numId="21" w16cid:durableId="1260258027">
    <w:abstractNumId w:val="2"/>
  </w:num>
  <w:num w:numId="22" w16cid:durableId="521744656">
    <w:abstractNumId w:val="5"/>
    <w:lvlOverride w:ilvl="0">
      <w:startOverride w:val="1"/>
    </w:lvlOverride>
  </w:num>
  <w:num w:numId="23" w16cid:durableId="1337613831">
    <w:abstractNumId w:val="6"/>
    <w:lvlOverride w:ilvl="0">
      <w:startOverride w:val="1"/>
    </w:lvlOverride>
  </w:num>
  <w:num w:numId="24" w16cid:durableId="1882009547">
    <w:abstractNumId w:val="4"/>
    <w:lvlOverride w:ilvl="0">
      <w:startOverride w:val="1"/>
    </w:lvlOverride>
  </w:num>
  <w:num w:numId="25" w16cid:durableId="1082793421">
    <w:abstractNumId w:val="6"/>
  </w:num>
  <w:num w:numId="26" w16cid:durableId="1367490548">
    <w:abstractNumId w:val="4"/>
  </w:num>
  <w:num w:numId="27" w16cid:durableId="1813717825">
    <w:abstractNumId w:val="5"/>
  </w:num>
  <w:num w:numId="28" w16cid:durableId="1001853487">
    <w:abstractNumId w:val="1"/>
  </w:num>
  <w:num w:numId="29" w16cid:durableId="765157690">
    <w:abstractNumId w:val="3"/>
  </w:num>
  <w:num w:numId="30" w16cid:durableId="37290408">
    <w:abstractNumId w:val="2"/>
  </w:num>
  <w:num w:numId="31" w16cid:durableId="1974940304">
    <w:abstractNumId w:val="5"/>
  </w:num>
  <w:num w:numId="32" w16cid:durableId="2011594224">
    <w:abstractNumId w:val="2"/>
  </w:num>
  <w:num w:numId="33" w16cid:durableId="1502969591">
    <w:abstractNumId w:val="0"/>
  </w:num>
  <w:num w:numId="34" w16cid:durableId="914969151">
    <w:abstractNumId w:val="1"/>
    <w:lvlOverride w:ilvl="0">
      <w:startOverride w:val="1"/>
    </w:lvlOverride>
  </w:num>
  <w:num w:numId="35" w16cid:durableId="1709335564">
    <w:abstractNumId w:val="1"/>
    <w:lvlOverride w:ilvl="0">
      <w:startOverride w:val="1"/>
    </w:lvlOverride>
  </w:num>
  <w:num w:numId="36" w16cid:durableId="1657107763">
    <w:abstractNumId w:val="1"/>
    <w:lvlOverride w:ilvl="0">
      <w:startOverride w:val="1"/>
    </w:lvlOverride>
  </w:num>
  <w:num w:numId="37" w16cid:durableId="548953468">
    <w:abstractNumId w:val="1"/>
    <w:lvlOverride w:ilvl="0">
      <w:startOverride w:val="1"/>
    </w:lvlOverride>
  </w:num>
  <w:num w:numId="38" w16cid:durableId="878322785">
    <w:abstractNumId w:val="1"/>
    <w:lvlOverride w:ilvl="0">
      <w:startOverride w:val="1"/>
    </w:lvlOverride>
  </w:num>
  <w:num w:numId="39" w16cid:durableId="941767362">
    <w:abstractNumId w:val="1"/>
    <w:lvlOverride w:ilvl="0">
      <w:startOverride w:val="1"/>
    </w:lvlOverride>
  </w:num>
  <w:num w:numId="40" w16cid:durableId="1042095825">
    <w:abstractNumId w:val="2"/>
    <w:lvlOverride w:ilvl="0">
      <w:startOverride w:val="1"/>
    </w:lvlOverride>
  </w:num>
  <w:num w:numId="41" w16cid:durableId="1176118077">
    <w:abstractNumId w:val="2"/>
    <w:lvlOverride w:ilvl="0">
      <w:startOverride w:val="1"/>
    </w:lvlOverride>
  </w:num>
  <w:num w:numId="42" w16cid:durableId="453407586">
    <w:abstractNumId w:val="2"/>
    <w:lvlOverride w:ilvl="0">
      <w:startOverride w:val="1"/>
    </w:lvlOverride>
  </w:num>
  <w:num w:numId="43" w16cid:durableId="1438525209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attachedTemplate r:id="rId1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F34"/>
    <w:rsid w:val="00000970"/>
    <w:rsid w:val="00001E8B"/>
    <w:rsid w:val="00002C93"/>
    <w:rsid w:val="00003583"/>
    <w:rsid w:val="00003709"/>
    <w:rsid w:val="00005754"/>
    <w:rsid w:val="000100A3"/>
    <w:rsid w:val="00015F9D"/>
    <w:rsid w:val="00020713"/>
    <w:rsid w:val="00021A2F"/>
    <w:rsid w:val="00026062"/>
    <w:rsid w:val="00030C2E"/>
    <w:rsid w:val="000319D3"/>
    <w:rsid w:val="000330D7"/>
    <w:rsid w:val="00035606"/>
    <w:rsid w:val="00035C92"/>
    <w:rsid w:val="000369F8"/>
    <w:rsid w:val="00041690"/>
    <w:rsid w:val="00042B6F"/>
    <w:rsid w:val="0004353E"/>
    <w:rsid w:val="0004413C"/>
    <w:rsid w:val="00046ACD"/>
    <w:rsid w:val="00046B10"/>
    <w:rsid w:val="0005359F"/>
    <w:rsid w:val="00053648"/>
    <w:rsid w:val="0006304A"/>
    <w:rsid w:val="000653F9"/>
    <w:rsid w:val="00072589"/>
    <w:rsid w:val="00072B2F"/>
    <w:rsid w:val="000757E9"/>
    <w:rsid w:val="00075E8A"/>
    <w:rsid w:val="00081AD4"/>
    <w:rsid w:val="0008505B"/>
    <w:rsid w:val="0009079D"/>
    <w:rsid w:val="000926DF"/>
    <w:rsid w:val="00092C8D"/>
    <w:rsid w:val="00094991"/>
    <w:rsid w:val="00095F9E"/>
    <w:rsid w:val="00096787"/>
    <w:rsid w:val="000A0A02"/>
    <w:rsid w:val="000A34E2"/>
    <w:rsid w:val="000A381D"/>
    <w:rsid w:val="000A38F2"/>
    <w:rsid w:val="000B3A81"/>
    <w:rsid w:val="000B51D9"/>
    <w:rsid w:val="000B7F4B"/>
    <w:rsid w:val="000C1F75"/>
    <w:rsid w:val="000C2F98"/>
    <w:rsid w:val="000C38D9"/>
    <w:rsid w:val="000C3CB4"/>
    <w:rsid w:val="000C51F5"/>
    <w:rsid w:val="000D4387"/>
    <w:rsid w:val="000D5CAC"/>
    <w:rsid w:val="000D6B77"/>
    <w:rsid w:val="000E0434"/>
    <w:rsid w:val="000E7003"/>
    <w:rsid w:val="000F61ED"/>
    <w:rsid w:val="00107511"/>
    <w:rsid w:val="001106A0"/>
    <w:rsid w:val="00111713"/>
    <w:rsid w:val="00111775"/>
    <w:rsid w:val="00114A73"/>
    <w:rsid w:val="00116CED"/>
    <w:rsid w:val="001170CE"/>
    <w:rsid w:val="0011767C"/>
    <w:rsid w:val="0012102D"/>
    <w:rsid w:val="00125701"/>
    <w:rsid w:val="001271DA"/>
    <w:rsid w:val="00127421"/>
    <w:rsid w:val="00131292"/>
    <w:rsid w:val="0013204F"/>
    <w:rsid w:val="00132C9F"/>
    <w:rsid w:val="0013421B"/>
    <w:rsid w:val="00135770"/>
    <w:rsid w:val="00137FA9"/>
    <w:rsid w:val="0014092D"/>
    <w:rsid w:val="0014157C"/>
    <w:rsid w:val="001419CE"/>
    <w:rsid w:val="00144423"/>
    <w:rsid w:val="00147131"/>
    <w:rsid w:val="001476EF"/>
    <w:rsid w:val="00150CAE"/>
    <w:rsid w:val="00151EA1"/>
    <w:rsid w:val="00152901"/>
    <w:rsid w:val="001533FB"/>
    <w:rsid w:val="001550A4"/>
    <w:rsid w:val="00163269"/>
    <w:rsid w:val="00166BB7"/>
    <w:rsid w:val="001670AC"/>
    <w:rsid w:val="001728CA"/>
    <w:rsid w:val="00174347"/>
    <w:rsid w:val="00176EF0"/>
    <w:rsid w:val="00177154"/>
    <w:rsid w:val="001771E8"/>
    <w:rsid w:val="00187A98"/>
    <w:rsid w:val="00192CFF"/>
    <w:rsid w:val="00193D11"/>
    <w:rsid w:val="00193D3E"/>
    <w:rsid w:val="00194081"/>
    <w:rsid w:val="001943E7"/>
    <w:rsid w:val="001A0602"/>
    <w:rsid w:val="001A2217"/>
    <w:rsid w:val="001A23A3"/>
    <w:rsid w:val="001A628B"/>
    <w:rsid w:val="001A7E47"/>
    <w:rsid w:val="001C4B85"/>
    <w:rsid w:val="001C6672"/>
    <w:rsid w:val="001C6FA9"/>
    <w:rsid w:val="001C7B52"/>
    <w:rsid w:val="001D33D9"/>
    <w:rsid w:val="001D4190"/>
    <w:rsid w:val="001D4524"/>
    <w:rsid w:val="001D4AB3"/>
    <w:rsid w:val="001D4C98"/>
    <w:rsid w:val="001D52E6"/>
    <w:rsid w:val="001D5437"/>
    <w:rsid w:val="001D6291"/>
    <w:rsid w:val="001D754D"/>
    <w:rsid w:val="001E04AA"/>
    <w:rsid w:val="001E0611"/>
    <w:rsid w:val="001E0762"/>
    <w:rsid w:val="001E0BB5"/>
    <w:rsid w:val="001E1988"/>
    <w:rsid w:val="001E21C4"/>
    <w:rsid w:val="001E2B07"/>
    <w:rsid w:val="001E54E3"/>
    <w:rsid w:val="001F010F"/>
    <w:rsid w:val="001F3BEB"/>
    <w:rsid w:val="001F5856"/>
    <w:rsid w:val="001F5B15"/>
    <w:rsid w:val="002018B5"/>
    <w:rsid w:val="00205FB8"/>
    <w:rsid w:val="00216B6C"/>
    <w:rsid w:val="00216D02"/>
    <w:rsid w:val="002174CF"/>
    <w:rsid w:val="00224DDA"/>
    <w:rsid w:val="002321A2"/>
    <w:rsid w:val="00233115"/>
    <w:rsid w:val="002333F5"/>
    <w:rsid w:val="00233579"/>
    <w:rsid w:val="00237C4D"/>
    <w:rsid w:val="002409AB"/>
    <w:rsid w:val="00240F4C"/>
    <w:rsid w:val="00246F36"/>
    <w:rsid w:val="0025118A"/>
    <w:rsid w:val="00254690"/>
    <w:rsid w:val="00255846"/>
    <w:rsid w:val="00262826"/>
    <w:rsid w:val="00263389"/>
    <w:rsid w:val="00263724"/>
    <w:rsid w:val="00263978"/>
    <w:rsid w:val="0026538D"/>
    <w:rsid w:val="00266388"/>
    <w:rsid w:val="00267565"/>
    <w:rsid w:val="00267DB0"/>
    <w:rsid w:val="002740BC"/>
    <w:rsid w:val="0027645B"/>
    <w:rsid w:val="002764EE"/>
    <w:rsid w:val="00277E15"/>
    <w:rsid w:val="00281A00"/>
    <w:rsid w:val="00281AEA"/>
    <w:rsid w:val="0029399F"/>
    <w:rsid w:val="002956EE"/>
    <w:rsid w:val="00297D45"/>
    <w:rsid w:val="002A365B"/>
    <w:rsid w:val="002B1294"/>
    <w:rsid w:val="002B183A"/>
    <w:rsid w:val="002B269F"/>
    <w:rsid w:val="002C0ECC"/>
    <w:rsid w:val="002C1796"/>
    <w:rsid w:val="002C3F04"/>
    <w:rsid w:val="002C62E1"/>
    <w:rsid w:val="002C7C80"/>
    <w:rsid w:val="002D06D6"/>
    <w:rsid w:val="002D167C"/>
    <w:rsid w:val="002D5730"/>
    <w:rsid w:val="002D6383"/>
    <w:rsid w:val="002E1D2D"/>
    <w:rsid w:val="002E34BF"/>
    <w:rsid w:val="002E549C"/>
    <w:rsid w:val="002E6DD4"/>
    <w:rsid w:val="002E7F0D"/>
    <w:rsid w:val="002F39AE"/>
    <w:rsid w:val="002F6578"/>
    <w:rsid w:val="00300003"/>
    <w:rsid w:val="00303C71"/>
    <w:rsid w:val="00305D59"/>
    <w:rsid w:val="00305D69"/>
    <w:rsid w:val="00315E19"/>
    <w:rsid w:val="00320A84"/>
    <w:rsid w:val="00327680"/>
    <w:rsid w:val="00335093"/>
    <w:rsid w:val="00336F07"/>
    <w:rsid w:val="00340CA0"/>
    <w:rsid w:val="00340D29"/>
    <w:rsid w:val="00345D83"/>
    <w:rsid w:val="00346E2C"/>
    <w:rsid w:val="00353885"/>
    <w:rsid w:val="00353985"/>
    <w:rsid w:val="0036379C"/>
    <w:rsid w:val="00364F93"/>
    <w:rsid w:val="003651B2"/>
    <w:rsid w:val="003673D6"/>
    <w:rsid w:val="0036781D"/>
    <w:rsid w:val="00374C56"/>
    <w:rsid w:val="00374CD3"/>
    <w:rsid w:val="003760CC"/>
    <w:rsid w:val="003819A9"/>
    <w:rsid w:val="00382BE1"/>
    <w:rsid w:val="00382FEF"/>
    <w:rsid w:val="00383312"/>
    <w:rsid w:val="003835A9"/>
    <w:rsid w:val="00384F55"/>
    <w:rsid w:val="00393FF0"/>
    <w:rsid w:val="00394652"/>
    <w:rsid w:val="003976F6"/>
    <w:rsid w:val="003A0E8F"/>
    <w:rsid w:val="003A30EC"/>
    <w:rsid w:val="003A3A96"/>
    <w:rsid w:val="003A44F5"/>
    <w:rsid w:val="003A538F"/>
    <w:rsid w:val="003B0508"/>
    <w:rsid w:val="003B11A1"/>
    <w:rsid w:val="003B19B3"/>
    <w:rsid w:val="003B3C46"/>
    <w:rsid w:val="003B48C7"/>
    <w:rsid w:val="003B7F49"/>
    <w:rsid w:val="003C3E43"/>
    <w:rsid w:val="003C4149"/>
    <w:rsid w:val="003C5141"/>
    <w:rsid w:val="003D35B9"/>
    <w:rsid w:val="003D3A5F"/>
    <w:rsid w:val="003D3D47"/>
    <w:rsid w:val="003E1A6F"/>
    <w:rsid w:val="003E1D49"/>
    <w:rsid w:val="003E37D4"/>
    <w:rsid w:val="003E5DD4"/>
    <w:rsid w:val="003E6AB5"/>
    <w:rsid w:val="003E7CEA"/>
    <w:rsid w:val="003F3D48"/>
    <w:rsid w:val="003F443B"/>
    <w:rsid w:val="003F5577"/>
    <w:rsid w:val="003F6063"/>
    <w:rsid w:val="003F6EAE"/>
    <w:rsid w:val="004025BC"/>
    <w:rsid w:val="00403322"/>
    <w:rsid w:val="004040A1"/>
    <w:rsid w:val="00404B96"/>
    <w:rsid w:val="004100E3"/>
    <w:rsid w:val="0041074F"/>
    <w:rsid w:val="00414BBA"/>
    <w:rsid w:val="004165EC"/>
    <w:rsid w:val="00420F45"/>
    <w:rsid w:val="004256DB"/>
    <w:rsid w:val="00426EE8"/>
    <w:rsid w:val="004328BC"/>
    <w:rsid w:val="0043431C"/>
    <w:rsid w:val="00453F7C"/>
    <w:rsid w:val="0046134F"/>
    <w:rsid w:val="00470991"/>
    <w:rsid w:val="00473FB7"/>
    <w:rsid w:val="004766D2"/>
    <w:rsid w:val="004774FB"/>
    <w:rsid w:val="00481360"/>
    <w:rsid w:val="00482E74"/>
    <w:rsid w:val="0049224F"/>
    <w:rsid w:val="004940C7"/>
    <w:rsid w:val="004964CC"/>
    <w:rsid w:val="0049688D"/>
    <w:rsid w:val="004A1703"/>
    <w:rsid w:val="004A4836"/>
    <w:rsid w:val="004A7EA0"/>
    <w:rsid w:val="004B0B15"/>
    <w:rsid w:val="004B13EA"/>
    <w:rsid w:val="004B29B9"/>
    <w:rsid w:val="004C02EC"/>
    <w:rsid w:val="004C1A21"/>
    <w:rsid w:val="004C1FE7"/>
    <w:rsid w:val="004C35B2"/>
    <w:rsid w:val="004D03F9"/>
    <w:rsid w:val="004D3CE2"/>
    <w:rsid w:val="004D405C"/>
    <w:rsid w:val="004D4D99"/>
    <w:rsid w:val="004D5467"/>
    <w:rsid w:val="004D6AA2"/>
    <w:rsid w:val="004D70F8"/>
    <w:rsid w:val="004E1C31"/>
    <w:rsid w:val="004E43D7"/>
    <w:rsid w:val="004E43EE"/>
    <w:rsid w:val="004E5A30"/>
    <w:rsid w:val="004E5EE5"/>
    <w:rsid w:val="004F4793"/>
    <w:rsid w:val="004F4880"/>
    <w:rsid w:val="004F668A"/>
    <w:rsid w:val="004F6D4C"/>
    <w:rsid w:val="004F77CB"/>
    <w:rsid w:val="00500B67"/>
    <w:rsid w:val="00502E6C"/>
    <w:rsid w:val="00504DD2"/>
    <w:rsid w:val="005062AE"/>
    <w:rsid w:val="00511A5B"/>
    <w:rsid w:val="005124C9"/>
    <w:rsid w:val="00520735"/>
    <w:rsid w:val="005218C6"/>
    <w:rsid w:val="00522B2E"/>
    <w:rsid w:val="00523053"/>
    <w:rsid w:val="00525E92"/>
    <w:rsid w:val="00527689"/>
    <w:rsid w:val="0053238E"/>
    <w:rsid w:val="00532485"/>
    <w:rsid w:val="00533971"/>
    <w:rsid w:val="00543855"/>
    <w:rsid w:val="00544E33"/>
    <w:rsid w:val="00546D54"/>
    <w:rsid w:val="00550F70"/>
    <w:rsid w:val="0055107D"/>
    <w:rsid w:val="0055294E"/>
    <w:rsid w:val="00554F8F"/>
    <w:rsid w:val="005668BE"/>
    <w:rsid w:val="00576F5B"/>
    <w:rsid w:val="005774B4"/>
    <w:rsid w:val="00585BF4"/>
    <w:rsid w:val="00586CF7"/>
    <w:rsid w:val="0058710E"/>
    <w:rsid w:val="00590BA1"/>
    <w:rsid w:val="0059207E"/>
    <w:rsid w:val="00593A86"/>
    <w:rsid w:val="00594DAC"/>
    <w:rsid w:val="00595EDA"/>
    <w:rsid w:val="005A1041"/>
    <w:rsid w:val="005A28E4"/>
    <w:rsid w:val="005A3365"/>
    <w:rsid w:val="005A3921"/>
    <w:rsid w:val="005A3D3C"/>
    <w:rsid w:val="005A4BA7"/>
    <w:rsid w:val="005A4D28"/>
    <w:rsid w:val="005A5FB5"/>
    <w:rsid w:val="005A71B7"/>
    <w:rsid w:val="005A7D08"/>
    <w:rsid w:val="005B18C7"/>
    <w:rsid w:val="005B2F8C"/>
    <w:rsid w:val="005B4B3A"/>
    <w:rsid w:val="005C02E8"/>
    <w:rsid w:val="005C0FEB"/>
    <w:rsid w:val="005C19DF"/>
    <w:rsid w:val="005C30A9"/>
    <w:rsid w:val="005C4EBF"/>
    <w:rsid w:val="005C5152"/>
    <w:rsid w:val="005C768B"/>
    <w:rsid w:val="005C7C60"/>
    <w:rsid w:val="005D2175"/>
    <w:rsid w:val="005D28D4"/>
    <w:rsid w:val="005D2A35"/>
    <w:rsid w:val="005D66AB"/>
    <w:rsid w:val="005D7186"/>
    <w:rsid w:val="005E2586"/>
    <w:rsid w:val="005E5EC0"/>
    <w:rsid w:val="005E724B"/>
    <w:rsid w:val="005F1786"/>
    <w:rsid w:val="005F252B"/>
    <w:rsid w:val="005F4E21"/>
    <w:rsid w:val="00600CA5"/>
    <w:rsid w:val="00613FAC"/>
    <w:rsid w:val="00615DC3"/>
    <w:rsid w:val="006164FD"/>
    <w:rsid w:val="006209DD"/>
    <w:rsid w:val="00632CF3"/>
    <w:rsid w:val="00632FB4"/>
    <w:rsid w:val="0063593D"/>
    <w:rsid w:val="0064200B"/>
    <w:rsid w:val="00642E9F"/>
    <w:rsid w:val="0064664F"/>
    <w:rsid w:val="006520C0"/>
    <w:rsid w:val="00654AAA"/>
    <w:rsid w:val="00655F82"/>
    <w:rsid w:val="00657BA8"/>
    <w:rsid w:val="0066197A"/>
    <w:rsid w:val="00676178"/>
    <w:rsid w:val="0067638B"/>
    <w:rsid w:val="00682EC6"/>
    <w:rsid w:val="00683C09"/>
    <w:rsid w:val="006874F7"/>
    <w:rsid w:val="006902D1"/>
    <w:rsid w:val="00690C94"/>
    <w:rsid w:val="00694661"/>
    <w:rsid w:val="00694E0D"/>
    <w:rsid w:val="00695592"/>
    <w:rsid w:val="006A267A"/>
    <w:rsid w:val="006A288E"/>
    <w:rsid w:val="006A2A69"/>
    <w:rsid w:val="006A49FE"/>
    <w:rsid w:val="006A53BA"/>
    <w:rsid w:val="006A72DB"/>
    <w:rsid w:val="006B6547"/>
    <w:rsid w:val="006B6E4A"/>
    <w:rsid w:val="006C4799"/>
    <w:rsid w:val="006C4914"/>
    <w:rsid w:val="006C5EDD"/>
    <w:rsid w:val="006D0994"/>
    <w:rsid w:val="006D0D78"/>
    <w:rsid w:val="006D422C"/>
    <w:rsid w:val="006D6A5C"/>
    <w:rsid w:val="006D7125"/>
    <w:rsid w:val="006E2527"/>
    <w:rsid w:val="006E3F48"/>
    <w:rsid w:val="006E4A18"/>
    <w:rsid w:val="006E4CF7"/>
    <w:rsid w:val="006E5998"/>
    <w:rsid w:val="006E76C9"/>
    <w:rsid w:val="006E79DB"/>
    <w:rsid w:val="006F0FB5"/>
    <w:rsid w:val="006F17A1"/>
    <w:rsid w:val="006F2BCD"/>
    <w:rsid w:val="006F2F1E"/>
    <w:rsid w:val="006F67AB"/>
    <w:rsid w:val="007018CA"/>
    <w:rsid w:val="0070444D"/>
    <w:rsid w:val="00704C34"/>
    <w:rsid w:val="007056F2"/>
    <w:rsid w:val="00705F2B"/>
    <w:rsid w:val="00706E36"/>
    <w:rsid w:val="0071098C"/>
    <w:rsid w:val="00713905"/>
    <w:rsid w:val="00714313"/>
    <w:rsid w:val="0072008C"/>
    <w:rsid w:val="00720ADC"/>
    <w:rsid w:val="0072140E"/>
    <w:rsid w:val="00725E07"/>
    <w:rsid w:val="00726810"/>
    <w:rsid w:val="00732337"/>
    <w:rsid w:val="007332A7"/>
    <w:rsid w:val="007336F7"/>
    <w:rsid w:val="00735729"/>
    <w:rsid w:val="00737CA1"/>
    <w:rsid w:val="00740467"/>
    <w:rsid w:val="0074158D"/>
    <w:rsid w:val="00742F66"/>
    <w:rsid w:val="00747D88"/>
    <w:rsid w:val="00753577"/>
    <w:rsid w:val="00762D80"/>
    <w:rsid w:val="0076385B"/>
    <w:rsid w:val="00763C24"/>
    <w:rsid w:val="007673EB"/>
    <w:rsid w:val="007725E4"/>
    <w:rsid w:val="00773B1E"/>
    <w:rsid w:val="00776AC0"/>
    <w:rsid w:val="007772E3"/>
    <w:rsid w:val="00781585"/>
    <w:rsid w:val="007843E1"/>
    <w:rsid w:val="0078572D"/>
    <w:rsid w:val="00790147"/>
    <w:rsid w:val="007937F8"/>
    <w:rsid w:val="00794607"/>
    <w:rsid w:val="007960BE"/>
    <w:rsid w:val="007962A0"/>
    <w:rsid w:val="00796DDF"/>
    <w:rsid w:val="007A2961"/>
    <w:rsid w:val="007A3DEF"/>
    <w:rsid w:val="007A40B2"/>
    <w:rsid w:val="007A54F9"/>
    <w:rsid w:val="007A7845"/>
    <w:rsid w:val="007A7FA3"/>
    <w:rsid w:val="007B39D3"/>
    <w:rsid w:val="007B3B77"/>
    <w:rsid w:val="007B42E5"/>
    <w:rsid w:val="007B5A48"/>
    <w:rsid w:val="007B620B"/>
    <w:rsid w:val="007B6E67"/>
    <w:rsid w:val="007B75E6"/>
    <w:rsid w:val="007C07CC"/>
    <w:rsid w:val="007C1B6A"/>
    <w:rsid w:val="007C2723"/>
    <w:rsid w:val="007C2DFC"/>
    <w:rsid w:val="007C4A53"/>
    <w:rsid w:val="007D1CA3"/>
    <w:rsid w:val="007D4619"/>
    <w:rsid w:val="007E51BF"/>
    <w:rsid w:val="007E558C"/>
    <w:rsid w:val="007F3FC8"/>
    <w:rsid w:val="007F4FFE"/>
    <w:rsid w:val="007F5D9C"/>
    <w:rsid w:val="00801327"/>
    <w:rsid w:val="00802606"/>
    <w:rsid w:val="00803A26"/>
    <w:rsid w:val="008040E8"/>
    <w:rsid w:val="00813505"/>
    <w:rsid w:val="00816379"/>
    <w:rsid w:val="00823FBC"/>
    <w:rsid w:val="00824159"/>
    <w:rsid w:val="008274FF"/>
    <w:rsid w:val="00836418"/>
    <w:rsid w:val="00841E86"/>
    <w:rsid w:val="0084309C"/>
    <w:rsid w:val="008433D6"/>
    <w:rsid w:val="00843A4A"/>
    <w:rsid w:val="00844BD2"/>
    <w:rsid w:val="00852196"/>
    <w:rsid w:val="00853A39"/>
    <w:rsid w:val="008572AD"/>
    <w:rsid w:val="00857ADC"/>
    <w:rsid w:val="0086128B"/>
    <w:rsid w:val="00864B67"/>
    <w:rsid w:val="008818F0"/>
    <w:rsid w:val="008822C7"/>
    <w:rsid w:val="008829EC"/>
    <w:rsid w:val="0088481D"/>
    <w:rsid w:val="0088616C"/>
    <w:rsid w:val="008917F2"/>
    <w:rsid w:val="00892B6A"/>
    <w:rsid w:val="00894241"/>
    <w:rsid w:val="0089425F"/>
    <w:rsid w:val="008964A4"/>
    <w:rsid w:val="008A31EF"/>
    <w:rsid w:val="008A372B"/>
    <w:rsid w:val="008B0346"/>
    <w:rsid w:val="008B0918"/>
    <w:rsid w:val="008B0E11"/>
    <w:rsid w:val="008B4255"/>
    <w:rsid w:val="008B74C7"/>
    <w:rsid w:val="008C247E"/>
    <w:rsid w:val="008C2835"/>
    <w:rsid w:val="008C398D"/>
    <w:rsid w:val="008C51D9"/>
    <w:rsid w:val="008C5E11"/>
    <w:rsid w:val="008D3069"/>
    <w:rsid w:val="008D5C62"/>
    <w:rsid w:val="008D5F35"/>
    <w:rsid w:val="008E2093"/>
    <w:rsid w:val="008E262F"/>
    <w:rsid w:val="008E4505"/>
    <w:rsid w:val="008E4CF2"/>
    <w:rsid w:val="008E4E60"/>
    <w:rsid w:val="008F1CD3"/>
    <w:rsid w:val="008F671A"/>
    <w:rsid w:val="00901C9C"/>
    <w:rsid w:val="009022C6"/>
    <w:rsid w:val="009045B5"/>
    <w:rsid w:val="00905970"/>
    <w:rsid w:val="00905DDA"/>
    <w:rsid w:val="0091046A"/>
    <w:rsid w:val="009107C0"/>
    <w:rsid w:val="00911FBF"/>
    <w:rsid w:val="00912BAD"/>
    <w:rsid w:val="00914770"/>
    <w:rsid w:val="009150B6"/>
    <w:rsid w:val="00921FD3"/>
    <w:rsid w:val="009220D7"/>
    <w:rsid w:val="00926341"/>
    <w:rsid w:val="009300C3"/>
    <w:rsid w:val="0093084A"/>
    <w:rsid w:val="00934315"/>
    <w:rsid w:val="00940A26"/>
    <w:rsid w:val="00940BCC"/>
    <w:rsid w:val="00942939"/>
    <w:rsid w:val="00946C9F"/>
    <w:rsid w:val="00951F3C"/>
    <w:rsid w:val="00953885"/>
    <w:rsid w:val="00957247"/>
    <w:rsid w:val="00957BDD"/>
    <w:rsid w:val="00960981"/>
    <w:rsid w:val="00960C28"/>
    <w:rsid w:val="00966A53"/>
    <w:rsid w:val="00966FD8"/>
    <w:rsid w:val="00975767"/>
    <w:rsid w:val="00975AC1"/>
    <w:rsid w:val="0097791C"/>
    <w:rsid w:val="00981D5C"/>
    <w:rsid w:val="00983DB2"/>
    <w:rsid w:val="00984624"/>
    <w:rsid w:val="009860AD"/>
    <w:rsid w:val="00986B43"/>
    <w:rsid w:val="0099029B"/>
    <w:rsid w:val="0099065E"/>
    <w:rsid w:val="00992636"/>
    <w:rsid w:val="00994AF2"/>
    <w:rsid w:val="00995030"/>
    <w:rsid w:val="00995EA2"/>
    <w:rsid w:val="009977D9"/>
    <w:rsid w:val="009A00CE"/>
    <w:rsid w:val="009A21CF"/>
    <w:rsid w:val="009A31A2"/>
    <w:rsid w:val="009A3DFF"/>
    <w:rsid w:val="009A5D98"/>
    <w:rsid w:val="009A6588"/>
    <w:rsid w:val="009B0C2F"/>
    <w:rsid w:val="009B2567"/>
    <w:rsid w:val="009B30B2"/>
    <w:rsid w:val="009B7087"/>
    <w:rsid w:val="009C096A"/>
    <w:rsid w:val="009C70D9"/>
    <w:rsid w:val="009D3297"/>
    <w:rsid w:val="009E46CA"/>
    <w:rsid w:val="009E6C85"/>
    <w:rsid w:val="009E7376"/>
    <w:rsid w:val="009E7C62"/>
    <w:rsid w:val="009F3413"/>
    <w:rsid w:val="009F3854"/>
    <w:rsid w:val="009F655A"/>
    <w:rsid w:val="009F6E1D"/>
    <w:rsid w:val="009F771E"/>
    <w:rsid w:val="00A00470"/>
    <w:rsid w:val="00A00CBC"/>
    <w:rsid w:val="00A01C0A"/>
    <w:rsid w:val="00A0356E"/>
    <w:rsid w:val="00A05561"/>
    <w:rsid w:val="00A1127E"/>
    <w:rsid w:val="00A14DBA"/>
    <w:rsid w:val="00A169A1"/>
    <w:rsid w:val="00A20760"/>
    <w:rsid w:val="00A20D01"/>
    <w:rsid w:val="00A244E9"/>
    <w:rsid w:val="00A263B1"/>
    <w:rsid w:val="00A30420"/>
    <w:rsid w:val="00A35389"/>
    <w:rsid w:val="00A41EAB"/>
    <w:rsid w:val="00A42A09"/>
    <w:rsid w:val="00A432D6"/>
    <w:rsid w:val="00A47B2F"/>
    <w:rsid w:val="00A52CE5"/>
    <w:rsid w:val="00A53FBA"/>
    <w:rsid w:val="00A54698"/>
    <w:rsid w:val="00A548DA"/>
    <w:rsid w:val="00A60A19"/>
    <w:rsid w:val="00A628AE"/>
    <w:rsid w:val="00A65014"/>
    <w:rsid w:val="00A66B1B"/>
    <w:rsid w:val="00A67501"/>
    <w:rsid w:val="00A74F4D"/>
    <w:rsid w:val="00A75815"/>
    <w:rsid w:val="00A80C90"/>
    <w:rsid w:val="00A83CE9"/>
    <w:rsid w:val="00A85EC9"/>
    <w:rsid w:val="00A91604"/>
    <w:rsid w:val="00A9408C"/>
    <w:rsid w:val="00A9464A"/>
    <w:rsid w:val="00A96167"/>
    <w:rsid w:val="00A96CAA"/>
    <w:rsid w:val="00AA29FC"/>
    <w:rsid w:val="00AA591D"/>
    <w:rsid w:val="00AA5A54"/>
    <w:rsid w:val="00AB27C8"/>
    <w:rsid w:val="00AB3A5B"/>
    <w:rsid w:val="00AB3F8F"/>
    <w:rsid w:val="00AB5CC7"/>
    <w:rsid w:val="00AB67E1"/>
    <w:rsid w:val="00AB6858"/>
    <w:rsid w:val="00AC0C4C"/>
    <w:rsid w:val="00AC0E25"/>
    <w:rsid w:val="00AC43BC"/>
    <w:rsid w:val="00AC5770"/>
    <w:rsid w:val="00AC5A0A"/>
    <w:rsid w:val="00AC5BAB"/>
    <w:rsid w:val="00AC6AE1"/>
    <w:rsid w:val="00AC7A8D"/>
    <w:rsid w:val="00AD053A"/>
    <w:rsid w:val="00AD19B7"/>
    <w:rsid w:val="00AD4014"/>
    <w:rsid w:val="00AD6AB8"/>
    <w:rsid w:val="00AF12AB"/>
    <w:rsid w:val="00AF1FF3"/>
    <w:rsid w:val="00AF3631"/>
    <w:rsid w:val="00AF51E1"/>
    <w:rsid w:val="00AF689C"/>
    <w:rsid w:val="00AF6BA9"/>
    <w:rsid w:val="00B010EB"/>
    <w:rsid w:val="00B047B4"/>
    <w:rsid w:val="00B11C49"/>
    <w:rsid w:val="00B16033"/>
    <w:rsid w:val="00B17909"/>
    <w:rsid w:val="00B20CAC"/>
    <w:rsid w:val="00B20F34"/>
    <w:rsid w:val="00B249A3"/>
    <w:rsid w:val="00B36DE6"/>
    <w:rsid w:val="00B41C03"/>
    <w:rsid w:val="00B4618E"/>
    <w:rsid w:val="00B508B5"/>
    <w:rsid w:val="00B509BA"/>
    <w:rsid w:val="00B54101"/>
    <w:rsid w:val="00B555EE"/>
    <w:rsid w:val="00B56901"/>
    <w:rsid w:val="00B57001"/>
    <w:rsid w:val="00B60EDB"/>
    <w:rsid w:val="00B646E0"/>
    <w:rsid w:val="00B72590"/>
    <w:rsid w:val="00B73940"/>
    <w:rsid w:val="00B73EC5"/>
    <w:rsid w:val="00B758CB"/>
    <w:rsid w:val="00B863B8"/>
    <w:rsid w:val="00B9255B"/>
    <w:rsid w:val="00B92656"/>
    <w:rsid w:val="00B9397A"/>
    <w:rsid w:val="00B93F4C"/>
    <w:rsid w:val="00B947CF"/>
    <w:rsid w:val="00B959E5"/>
    <w:rsid w:val="00BA19E6"/>
    <w:rsid w:val="00BB00A2"/>
    <w:rsid w:val="00BB0AC8"/>
    <w:rsid w:val="00BB0DAE"/>
    <w:rsid w:val="00BB1D05"/>
    <w:rsid w:val="00BB425A"/>
    <w:rsid w:val="00BB756A"/>
    <w:rsid w:val="00BC2680"/>
    <w:rsid w:val="00BC6ADB"/>
    <w:rsid w:val="00BC7C24"/>
    <w:rsid w:val="00BD0A8A"/>
    <w:rsid w:val="00BD104C"/>
    <w:rsid w:val="00BD1080"/>
    <w:rsid w:val="00BD1E5B"/>
    <w:rsid w:val="00BD5B4B"/>
    <w:rsid w:val="00BD73D5"/>
    <w:rsid w:val="00BD7684"/>
    <w:rsid w:val="00BD7687"/>
    <w:rsid w:val="00BE02CE"/>
    <w:rsid w:val="00BE39E2"/>
    <w:rsid w:val="00BE3F7B"/>
    <w:rsid w:val="00BF260D"/>
    <w:rsid w:val="00BF75E7"/>
    <w:rsid w:val="00C04CAB"/>
    <w:rsid w:val="00C061A7"/>
    <w:rsid w:val="00C069A3"/>
    <w:rsid w:val="00C10DB2"/>
    <w:rsid w:val="00C12988"/>
    <w:rsid w:val="00C12BD3"/>
    <w:rsid w:val="00C1506D"/>
    <w:rsid w:val="00C20945"/>
    <w:rsid w:val="00C22FD8"/>
    <w:rsid w:val="00C24705"/>
    <w:rsid w:val="00C27794"/>
    <w:rsid w:val="00C27F07"/>
    <w:rsid w:val="00C31BE6"/>
    <w:rsid w:val="00C338DB"/>
    <w:rsid w:val="00C36AA2"/>
    <w:rsid w:val="00C4305E"/>
    <w:rsid w:val="00C43DDB"/>
    <w:rsid w:val="00C44800"/>
    <w:rsid w:val="00C44D17"/>
    <w:rsid w:val="00C509DC"/>
    <w:rsid w:val="00C515B8"/>
    <w:rsid w:val="00C53C5C"/>
    <w:rsid w:val="00C54EEB"/>
    <w:rsid w:val="00C56AF6"/>
    <w:rsid w:val="00C572B1"/>
    <w:rsid w:val="00C610CB"/>
    <w:rsid w:val="00C62FCD"/>
    <w:rsid w:val="00C649CD"/>
    <w:rsid w:val="00C65C91"/>
    <w:rsid w:val="00C71960"/>
    <w:rsid w:val="00C75429"/>
    <w:rsid w:val="00C7632B"/>
    <w:rsid w:val="00C80FD7"/>
    <w:rsid w:val="00C84B8C"/>
    <w:rsid w:val="00C854AC"/>
    <w:rsid w:val="00C879A4"/>
    <w:rsid w:val="00C90856"/>
    <w:rsid w:val="00C948CF"/>
    <w:rsid w:val="00CA0DAF"/>
    <w:rsid w:val="00CA1B37"/>
    <w:rsid w:val="00CA23DA"/>
    <w:rsid w:val="00CA39C4"/>
    <w:rsid w:val="00CA4083"/>
    <w:rsid w:val="00CA48B2"/>
    <w:rsid w:val="00CA74B5"/>
    <w:rsid w:val="00CB03F8"/>
    <w:rsid w:val="00CB0A3C"/>
    <w:rsid w:val="00CB2BA5"/>
    <w:rsid w:val="00CB4948"/>
    <w:rsid w:val="00CC2751"/>
    <w:rsid w:val="00CC400B"/>
    <w:rsid w:val="00CD00FA"/>
    <w:rsid w:val="00CD131B"/>
    <w:rsid w:val="00CD4754"/>
    <w:rsid w:val="00CE00DA"/>
    <w:rsid w:val="00CE0543"/>
    <w:rsid w:val="00CE1D94"/>
    <w:rsid w:val="00CF2F5A"/>
    <w:rsid w:val="00CF7D73"/>
    <w:rsid w:val="00D015E0"/>
    <w:rsid w:val="00D01BB8"/>
    <w:rsid w:val="00D02C98"/>
    <w:rsid w:val="00D03558"/>
    <w:rsid w:val="00D03B7F"/>
    <w:rsid w:val="00D04B3C"/>
    <w:rsid w:val="00D05BC4"/>
    <w:rsid w:val="00D077D4"/>
    <w:rsid w:val="00D13779"/>
    <w:rsid w:val="00D14726"/>
    <w:rsid w:val="00D1583E"/>
    <w:rsid w:val="00D15E51"/>
    <w:rsid w:val="00D16311"/>
    <w:rsid w:val="00D16E49"/>
    <w:rsid w:val="00D20F63"/>
    <w:rsid w:val="00D21678"/>
    <w:rsid w:val="00D27FF1"/>
    <w:rsid w:val="00D310F9"/>
    <w:rsid w:val="00D3139F"/>
    <w:rsid w:val="00D34808"/>
    <w:rsid w:val="00D353F2"/>
    <w:rsid w:val="00D37191"/>
    <w:rsid w:val="00D4026B"/>
    <w:rsid w:val="00D4203B"/>
    <w:rsid w:val="00D43384"/>
    <w:rsid w:val="00D44BDA"/>
    <w:rsid w:val="00D47C87"/>
    <w:rsid w:val="00D507EE"/>
    <w:rsid w:val="00D50E08"/>
    <w:rsid w:val="00D51B8A"/>
    <w:rsid w:val="00D55D74"/>
    <w:rsid w:val="00D56613"/>
    <w:rsid w:val="00D601A0"/>
    <w:rsid w:val="00D63460"/>
    <w:rsid w:val="00D65AA1"/>
    <w:rsid w:val="00D73E57"/>
    <w:rsid w:val="00D742E8"/>
    <w:rsid w:val="00D7520C"/>
    <w:rsid w:val="00D80979"/>
    <w:rsid w:val="00D8238C"/>
    <w:rsid w:val="00D82C13"/>
    <w:rsid w:val="00D846F4"/>
    <w:rsid w:val="00D847B1"/>
    <w:rsid w:val="00D87376"/>
    <w:rsid w:val="00D87EC4"/>
    <w:rsid w:val="00D9066E"/>
    <w:rsid w:val="00D913C6"/>
    <w:rsid w:val="00D94985"/>
    <w:rsid w:val="00D950B5"/>
    <w:rsid w:val="00D96E99"/>
    <w:rsid w:val="00DA0CFA"/>
    <w:rsid w:val="00DA6759"/>
    <w:rsid w:val="00DB0616"/>
    <w:rsid w:val="00DB283A"/>
    <w:rsid w:val="00DB30BF"/>
    <w:rsid w:val="00DB4E4E"/>
    <w:rsid w:val="00DB7506"/>
    <w:rsid w:val="00DB7BED"/>
    <w:rsid w:val="00DC1809"/>
    <w:rsid w:val="00DC4F99"/>
    <w:rsid w:val="00DD2DFA"/>
    <w:rsid w:val="00DD3473"/>
    <w:rsid w:val="00DD42E2"/>
    <w:rsid w:val="00DD502A"/>
    <w:rsid w:val="00DD7D44"/>
    <w:rsid w:val="00DE37DE"/>
    <w:rsid w:val="00DE4AAD"/>
    <w:rsid w:val="00DE5A75"/>
    <w:rsid w:val="00DE5CC1"/>
    <w:rsid w:val="00DF1F92"/>
    <w:rsid w:val="00DF363C"/>
    <w:rsid w:val="00DF3BDD"/>
    <w:rsid w:val="00DF4166"/>
    <w:rsid w:val="00DF5AF1"/>
    <w:rsid w:val="00DF66C9"/>
    <w:rsid w:val="00E0275F"/>
    <w:rsid w:val="00E03D68"/>
    <w:rsid w:val="00E125C9"/>
    <w:rsid w:val="00E156D6"/>
    <w:rsid w:val="00E171AE"/>
    <w:rsid w:val="00E215ED"/>
    <w:rsid w:val="00E239A0"/>
    <w:rsid w:val="00E31873"/>
    <w:rsid w:val="00E33F3D"/>
    <w:rsid w:val="00E345CC"/>
    <w:rsid w:val="00E41070"/>
    <w:rsid w:val="00E50178"/>
    <w:rsid w:val="00E51ED9"/>
    <w:rsid w:val="00E56055"/>
    <w:rsid w:val="00E56242"/>
    <w:rsid w:val="00E6325D"/>
    <w:rsid w:val="00E65849"/>
    <w:rsid w:val="00E82657"/>
    <w:rsid w:val="00E83671"/>
    <w:rsid w:val="00E8424F"/>
    <w:rsid w:val="00E91082"/>
    <w:rsid w:val="00E94BE7"/>
    <w:rsid w:val="00E97EB0"/>
    <w:rsid w:val="00EA016D"/>
    <w:rsid w:val="00EA01FB"/>
    <w:rsid w:val="00EA197C"/>
    <w:rsid w:val="00EB3CF5"/>
    <w:rsid w:val="00EC72BA"/>
    <w:rsid w:val="00ED2984"/>
    <w:rsid w:val="00ED2A2E"/>
    <w:rsid w:val="00ED3575"/>
    <w:rsid w:val="00ED6281"/>
    <w:rsid w:val="00ED7794"/>
    <w:rsid w:val="00EE23A3"/>
    <w:rsid w:val="00EE5123"/>
    <w:rsid w:val="00EE55E4"/>
    <w:rsid w:val="00EE5639"/>
    <w:rsid w:val="00EF1C2A"/>
    <w:rsid w:val="00EF2C42"/>
    <w:rsid w:val="00EF37B5"/>
    <w:rsid w:val="00EF43D2"/>
    <w:rsid w:val="00EF66A8"/>
    <w:rsid w:val="00F0073F"/>
    <w:rsid w:val="00F03F37"/>
    <w:rsid w:val="00F20107"/>
    <w:rsid w:val="00F20221"/>
    <w:rsid w:val="00F2157A"/>
    <w:rsid w:val="00F245B4"/>
    <w:rsid w:val="00F26E39"/>
    <w:rsid w:val="00F278CF"/>
    <w:rsid w:val="00F30786"/>
    <w:rsid w:val="00F31DA7"/>
    <w:rsid w:val="00F32FAA"/>
    <w:rsid w:val="00F332DB"/>
    <w:rsid w:val="00F3338E"/>
    <w:rsid w:val="00F33644"/>
    <w:rsid w:val="00F33AA3"/>
    <w:rsid w:val="00F33D15"/>
    <w:rsid w:val="00F34A96"/>
    <w:rsid w:val="00F35372"/>
    <w:rsid w:val="00F36379"/>
    <w:rsid w:val="00F43848"/>
    <w:rsid w:val="00F46B4E"/>
    <w:rsid w:val="00F52466"/>
    <w:rsid w:val="00F531C6"/>
    <w:rsid w:val="00F53B58"/>
    <w:rsid w:val="00F53E76"/>
    <w:rsid w:val="00F5504A"/>
    <w:rsid w:val="00F55198"/>
    <w:rsid w:val="00F6415F"/>
    <w:rsid w:val="00F652B4"/>
    <w:rsid w:val="00F66456"/>
    <w:rsid w:val="00F7344E"/>
    <w:rsid w:val="00F77613"/>
    <w:rsid w:val="00F836DA"/>
    <w:rsid w:val="00F91BD6"/>
    <w:rsid w:val="00F94D7E"/>
    <w:rsid w:val="00F953FA"/>
    <w:rsid w:val="00F96774"/>
    <w:rsid w:val="00FA0FC5"/>
    <w:rsid w:val="00FB0EA4"/>
    <w:rsid w:val="00FB1BDB"/>
    <w:rsid w:val="00FC574B"/>
    <w:rsid w:val="00FC792C"/>
    <w:rsid w:val="00FD208C"/>
    <w:rsid w:val="00FD213B"/>
    <w:rsid w:val="00FD3B1E"/>
    <w:rsid w:val="00FD68B9"/>
    <w:rsid w:val="00FE0B4E"/>
    <w:rsid w:val="00FE234C"/>
    <w:rsid w:val="00FE3150"/>
    <w:rsid w:val="00FE3CF6"/>
    <w:rsid w:val="00FE53F0"/>
    <w:rsid w:val="00FF4BC3"/>
    <w:rsid w:val="00FF595F"/>
    <w:rsid w:val="00FF6CFE"/>
    <w:rsid w:val="7A2B7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59BB13"/>
  <w15:chartTrackingRefBased/>
  <w15:docId w15:val="{157076F6-0FBE-4741-9579-0C702952D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next w:val="BodyText"/>
    <w:rsid w:val="00713905"/>
    <w:pPr>
      <w:suppressAutoHyphens/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  <w:style w:type="paragraph" w:styleId="Heading1">
    <w:name w:val="heading 1"/>
    <w:next w:val="BodyText"/>
    <w:link w:val="Heading1Char"/>
    <w:uiPriority w:val="9"/>
    <w:qFormat/>
    <w:rsid w:val="00D50E08"/>
    <w:pPr>
      <w:keepNext/>
      <w:keepLines/>
      <w:suppressAutoHyphens/>
      <w:spacing w:after="0" w:line="240" w:lineRule="auto"/>
      <w:outlineLvl w:val="0"/>
    </w:pPr>
    <w:rPr>
      <w:color w:val="22272B" w:themeColor="text1"/>
      <w:sz w:val="36"/>
    </w:rPr>
  </w:style>
  <w:style w:type="paragraph" w:styleId="Heading2">
    <w:name w:val="heading 2"/>
    <w:next w:val="BodyText"/>
    <w:link w:val="Heading2Char"/>
    <w:uiPriority w:val="9"/>
    <w:qFormat/>
    <w:rsid w:val="007332A7"/>
    <w:pPr>
      <w:keepNext/>
      <w:pBdr>
        <w:top w:val="single" w:sz="4" w:space="8" w:color="22272B" w:themeColor="text1"/>
      </w:pBdr>
      <w:tabs>
        <w:tab w:val="left" w:pos="2552"/>
      </w:tabs>
      <w:spacing w:before="240" w:after="240" w:line="240" w:lineRule="auto"/>
      <w:outlineLvl w:val="1"/>
    </w:pPr>
    <w:rPr>
      <w:color w:val="D7153A" w:themeColor="text2"/>
      <w:sz w:val="28"/>
    </w:rPr>
  </w:style>
  <w:style w:type="paragraph" w:styleId="Heading3">
    <w:name w:val="heading 3"/>
    <w:next w:val="BodyText"/>
    <w:link w:val="Heading3Char"/>
    <w:uiPriority w:val="9"/>
    <w:qFormat/>
    <w:rsid w:val="00D50E08"/>
    <w:pPr>
      <w:keepNext/>
      <w:keepLines/>
      <w:suppressAutoHyphens/>
      <w:spacing w:before="240" w:after="120" w:line="240" w:lineRule="auto"/>
      <w:outlineLvl w:val="2"/>
    </w:pPr>
    <w:rPr>
      <w:rFonts w:asciiTheme="majorHAnsi" w:hAnsiTheme="majorHAnsi"/>
      <w:color w:val="002664" w:themeColor="accent1"/>
      <w:sz w:val="26"/>
    </w:rPr>
  </w:style>
  <w:style w:type="paragraph" w:styleId="Heading4">
    <w:name w:val="heading 4"/>
    <w:next w:val="BodyText"/>
    <w:link w:val="Heading4Char"/>
    <w:uiPriority w:val="9"/>
    <w:qFormat/>
    <w:rsid w:val="00D50E08"/>
    <w:pPr>
      <w:keepNext/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22272B" w:themeColor="text1"/>
      <w:sz w:val="24"/>
    </w:rPr>
  </w:style>
  <w:style w:type="paragraph" w:styleId="Heading5">
    <w:name w:val="heading 5"/>
    <w:next w:val="BodyText"/>
    <w:link w:val="Heading5Char"/>
    <w:uiPriority w:val="9"/>
    <w:rsid w:val="00D50E08"/>
    <w:pPr>
      <w:keepNext/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146CFD" w:themeColor="accent3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basedOn w:val="Normal"/>
    <w:next w:val="Normal"/>
    <w:uiPriority w:val="39"/>
    <w:semiHidden/>
    <w:rsid w:val="00A91604"/>
    <w:pPr>
      <w:spacing w:after="100"/>
    </w:pPr>
  </w:style>
  <w:style w:type="paragraph" w:styleId="TOC2">
    <w:name w:val="toc 2"/>
    <w:basedOn w:val="Normal"/>
    <w:next w:val="Normal"/>
    <w:uiPriority w:val="39"/>
    <w:semiHidden/>
    <w:rsid w:val="00A91604"/>
    <w:pPr>
      <w:spacing w:after="100"/>
      <w:ind w:left="220"/>
    </w:pPr>
  </w:style>
  <w:style w:type="paragraph" w:styleId="TOC3">
    <w:name w:val="toc 3"/>
    <w:basedOn w:val="Normal"/>
    <w:next w:val="Normal"/>
    <w:uiPriority w:val="39"/>
    <w:semiHidden/>
    <w:rsid w:val="00A91604"/>
    <w:pPr>
      <w:spacing w:after="100"/>
      <w:ind w:left="440"/>
    </w:p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D50E08"/>
    <w:rPr>
      <w:color w:val="22272B" w:themeColor="text1"/>
      <w:sz w:val="36"/>
    </w:rPr>
  </w:style>
  <w:style w:type="paragraph" w:styleId="TOCHeading">
    <w:name w:val="TOC Heading"/>
    <w:basedOn w:val="Heading1"/>
    <w:next w:val="Normal"/>
    <w:uiPriority w:val="39"/>
    <w:semiHidden/>
    <w:rsid w:val="00A91604"/>
    <w:pPr>
      <w:outlineLvl w:val="9"/>
    </w:p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D50E08"/>
    <w:pPr>
      <w:suppressAutoHyphens/>
      <w:spacing w:after="240" w:line="240" w:lineRule="auto"/>
    </w:pPr>
    <w:rPr>
      <w:color w:val="146CFD" w:themeColor="accent3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D50E08"/>
    <w:rPr>
      <w:color w:val="146CFD" w:themeColor="accent3"/>
      <w:sz w:val="18"/>
    </w:rPr>
  </w:style>
  <w:style w:type="paragraph" w:styleId="Footer">
    <w:name w:val="footer"/>
    <w:link w:val="FooterChar"/>
    <w:uiPriority w:val="99"/>
    <w:rsid w:val="00A91604"/>
    <w:pPr>
      <w:tabs>
        <w:tab w:val="left" w:pos="2552"/>
        <w:tab w:val="left" w:pos="6237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4413C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paragraph" w:customStyle="1" w:styleId="DocumentTypeLeft">
    <w:name w:val="Document Type Left"/>
    <w:next w:val="Heading1"/>
    <w:uiPriority w:val="2"/>
    <w:qFormat/>
    <w:rsid w:val="00753577"/>
    <w:pPr>
      <w:suppressAutoHyphens/>
      <w:spacing w:before="240" w:after="120" w:line="240" w:lineRule="auto"/>
      <w:contextualSpacing/>
    </w:pPr>
    <w:rPr>
      <w:rFonts w:asciiTheme="majorHAnsi" w:hAnsiTheme="majorHAnsi"/>
      <w:color w:val="22272B" w:themeColor="text1"/>
      <w:sz w:val="36"/>
    </w:rPr>
  </w:style>
  <w:style w:type="character" w:styleId="Emphasis">
    <w:name w:val="Emphasis"/>
    <w:aliases w:val="Italic"/>
    <w:basedOn w:val="DefaultParagraphFont"/>
    <w:uiPriority w:val="20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22"/>
    <w:qFormat/>
    <w:rsid w:val="00A91604"/>
    <w:rPr>
      <w:b/>
      <w:bCs/>
    </w:rPr>
  </w:style>
  <w:style w:type="paragraph" w:styleId="ListBullet">
    <w:name w:val="List Bullet"/>
    <w:uiPriority w:val="10"/>
    <w:qFormat/>
    <w:rsid w:val="00B57001"/>
    <w:pPr>
      <w:numPr>
        <w:numId w:val="31"/>
      </w:numPr>
      <w:suppressAutoHyphens/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10"/>
    <w:qFormat/>
    <w:rsid w:val="007937F8"/>
    <w:pPr>
      <w:numPr>
        <w:numId w:val="32"/>
      </w:numPr>
      <w:suppressAutoHyphens/>
      <w:spacing w:before="120" w:after="120" w:line="240" w:lineRule="auto"/>
    </w:pPr>
    <w:rPr>
      <w:color w:val="22272B" w:themeColor="text1"/>
    </w:rPr>
  </w:style>
  <w:style w:type="paragraph" w:styleId="FootnoteText">
    <w:name w:val="footnote text"/>
    <w:link w:val="FootnoteTextChar"/>
    <w:uiPriority w:val="99"/>
    <w:semiHidden/>
    <w:rsid w:val="00A91604"/>
    <w:pPr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91604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A91604"/>
    <w:rPr>
      <w:vertAlign w:val="superscript"/>
    </w:rPr>
  </w:style>
  <w:style w:type="paragraph" w:styleId="BodyText">
    <w:name w:val="Body Text"/>
    <w:link w:val="BodyTextChar"/>
    <w:qFormat/>
    <w:rsid w:val="00D50E08"/>
    <w:pPr>
      <w:tabs>
        <w:tab w:val="left" w:pos="357"/>
        <w:tab w:val="left" w:pos="714"/>
        <w:tab w:val="left" w:pos="2552"/>
      </w:tabs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rsid w:val="00D50E08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7332A7"/>
    <w:rPr>
      <w:color w:val="D7153A" w:themeColor="text2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50E08"/>
    <w:rPr>
      <w:rFonts w:asciiTheme="majorHAnsi" w:hAnsiTheme="majorHAnsi"/>
      <w:color w:val="002664" w:themeColor="accent1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D50E08"/>
    <w:rPr>
      <w:rFonts w:asciiTheme="majorHAnsi" w:eastAsiaTheme="majorEastAsia" w:hAnsiTheme="majorHAnsi" w:cstheme="majorBidi"/>
      <w:iCs/>
      <w:color w:val="22272B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D50E08"/>
    <w:rPr>
      <w:rFonts w:asciiTheme="majorHAnsi" w:eastAsiaTheme="majorEastAsia" w:hAnsiTheme="majorHAnsi" w:cstheme="majorBidi"/>
      <w:color w:val="146CFD" w:themeColor="accent3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10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10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10"/>
    <w:qFormat/>
    <w:rsid w:val="00B57001"/>
    <w:pPr>
      <w:numPr>
        <w:numId w:val="29"/>
      </w:numPr>
      <w:suppressAutoHyphens/>
      <w:spacing w:before="120" w:after="120" w:line="240" w:lineRule="auto"/>
      <w:ind w:left="1071" w:hanging="357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10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table" w:styleId="ListTable3-Accent4">
    <w:name w:val="List Table 3 Accent 4"/>
    <w:basedOn w:val="TableNormal"/>
    <w:uiPriority w:val="48"/>
    <w:rsid w:val="00B9255B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8CE0FF" w:themeFill="accent4"/>
      </w:tcPr>
    </w:tblStylePr>
    <w:tblStylePr w:type="lastRow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2Vert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2Horz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ne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nw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se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sw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</w:style>
  <w:style w:type="table" w:styleId="ListTable3-Accent2">
    <w:name w:val="List Table 3 Accent 2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8CE0FF" w:themeColor="accent4"/>
        <w:left w:val="single" w:sz="4" w:space="0" w:color="8CE0FF" w:themeColor="accent4"/>
        <w:bottom w:val="single" w:sz="4" w:space="0" w:color="8CE0FF" w:themeColor="accent4"/>
        <w:right w:val="single" w:sz="4" w:space="0" w:color="8CE0FF" w:themeColor="accent4"/>
        <w:insideH w:val="single" w:sz="4" w:space="0" w:color="8CE0FF" w:themeColor="accent4"/>
        <w:insideV w:val="single" w:sz="4" w:space="0" w:color="8CE0FF" w:themeColor="accent4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</w:tcPr>
    </w:tblStylePr>
    <w:tblStylePr w:type="lastCol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2Vert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1Horz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2Horz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ne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nw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se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sw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DocumentIntro">
    <w:name w:val="Document Intro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DescriptororNameSmall">
    <w:name w:val="Descriptor or Name Small"/>
    <w:next w:val="PositionSmall"/>
    <w:uiPriority w:val="1"/>
    <w:qFormat/>
    <w:rsid w:val="00504DD2"/>
    <w:pPr>
      <w:suppressAutoHyphens/>
      <w:spacing w:after="0" w:line="240" w:lineRule="auto"/>
      <w:contextualSpacing/>
    </w:pPr>
    <w:rPr>
      <w:rFonts w:asciiTheme="majorHAnsi" w:hAnsiTheme="majorHAnsi"/>
      <w:color w:val="002664" w:themeColor="accent1"/>
      <w:sz w:val="28"/>
      <w:szCs w:val="28"/>
    </w:rPr>
  </w:style>
  <w:style w:type="paragraph" w:customStyle="1" w:styleId="PositionSmall">
    <w:name w:val="Position Small"/>
    <w:uiPriority w:val="1"/>
    <w:qFormat/>
    <w:rsid w:val="009F6E1D"/>
    <w:pPr>
      <w:suppressAutoHyphens/>
      <w:spacing w:after="0" w:line="240" w:lineRule="auto"/>
      <w:contextualSpacing/>
    </w:pPr>
    <w:rPr>
      <w:color w:val="002664" w:themeColor="accent1"/>
      <w:sz w:val="19"/>
    </w:rPr>
  </w:style>
  <w:style w:type="paragraph" w:customStyle="1" w:styleId="Pulloutquote">
    <w:name w:val="Pull out quote"/>
    <w:uiPriority w:val="99"/>
    <w:qFormat/>
    <w:rsid w:val="00C44800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Footerwhiteline">
    <w:name w:val="Footer white line"/>
    <w:next w:val="Footer"/>
    <w:uiPriority w:val="99"/>
    <w:rsid w:val="00B57001"/>
    <w:pPr>
      <w:pBdr>
        <w:top w:val="single" w:sz="4" w:space="12" w:color="FFFFFF" w:themeColor="background1"/>
      </w:pBdr>
      <w:suppressAutoHyphens/>
      <w:spacing w:after="120" w:line="240" w:lineRule="auto"/>
    </w:pPr>
    <w:rPr>
      <w:color w:val="22272B" w:themeColor="text1"/>
      <w:sz w:val="18"/>
    </w:rPr>
  </w:style>
  <w:style w:type="character" w:customStyle="1" w:styleId="BoldItalic">
    <w:name w:val="Bold Italic"/>
    <w:basedOn w:val="DefaultParagraphFont"/>
    <w:uiPriority w:val="99"/>
    <w:qFormat/>
    <w:rsid w:val="003D35B9"/>
    <w:rPr>
      <w:b/>
      <w:bCs w:val="0"/>
      <w:i/>
      <w:iCs w:val="0"/>
    </w:rPr>
  </w:style>
  <w:style w:type="table" w:styleId="ListTable3-Accent3">
    <w:name w:val="List Table 3 Accent 3"/>
    <w:basedOn w:val="TableNormal"/>
    <w:uiPriority w:val="48"/>
    <w:rsid w:val="00511A5B"/>
    <w:pPr>
      <w:spacing w:after="0" w:line="240" w:lineRule="auto"/>
    </w:pPr>
    <w:tblPr>
      <w:tblStyleRowBandSize w:val="1"/>
      <w:tblStyleColBandSize w:val="1"/>
      <w:tblBorders>
        <w:top w:val="single" w:sz="4" w:space="0" w:color="146CFD" w:themeColor="accent3"/>
        <w:left w:val="single" w:sz="4" w:space="0" w:color="146CFD" w:themeColor="accent3"/>
        <w:bottom w:val="single" w:sz="4" w:space="0" w:color="146CFD" w:themeColor="accent3"/>
        <w:right w:val="single" w:sz="4" w:space="0" w:color="146CFD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46CFD" w:themeFill="accent3"/>
      </w:tcPr>
    </w:tblStylePr>
    <w:tblStylePr w:type="lastRow">
      <w:rPr>
        <w:b/>
        <w:bCs/>
      </w:rPr>
      <w:tblPr/>
      <w:tcPr>
        <w:tcBorders>
          <w:top w:val="double" w:sz="4" w:space="0" w:color="146CFD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46CFD" w:themeColor="accent3"/>
          <w:right w:val="single" w:sz="4" w:space="0" w:color="146CFD" w:themeColor="accent3"/>
        </w:tcBorders>
      </w:tcPr>
    </w:tblStylePr>
    <w:tblStylePr w:type="band1Horz">
      <w:tblPr/>
      <w:tcPr>
        <w:tcBorders>
          <w:top w:val="single" w:sz="4" w:space="0" w:color="146CFD" w:themeColor="accent3"/>
          <w:bottom w:val="single" w:sz="4" w:space="0" w:color="146CF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46CFD" w:themeColor="accent3"/>
          <w:left w:val="nil"/>
        </w:tcBorders>
      </w:tcPr>
    </w:tblStylePr>
    <w:tblStylePr w:type="swCell">
      <w:tblPr/>
      <w:tcPr>
        <w:tcBorders>
          <w:top w:val="double" w:sz="4" w:space="0" w:color="146CFD" w:themeColor="accent3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D7153A" w:themeColor="text2"/>
        <w:left w:val="single" w:sz="4" w:space="0" w:color="D7153A" w:themeColor="text2"/>
        <w:bottom w:val="single" w:sz="4" w:space="0" w:color="D7153A" w:themeColor="text2"/>
        <w:right w:val="single" w:sz="4" w:space="0" w:color="D7153A" w:themeColor="text2"/>
        <w:insideH w:val="single" w:sz="4" w:space="0" w:color="D7153A" w:themeColor="text2"/>
        <w:insideV w:val="single" w:sz="4" w:space="0" w:color="D7153A" w:themeColor="tex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E6EA" w:themeFill="accent6"/>
      </w:tcPr>
    </w:tblStylePr>
    <w:tblStylePr w:type="lastRow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2Vert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1Horz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2Horz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ne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nw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se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sw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</w:style>
  <w:style w:type="table" w:styleId="ListTable3-Accent5">
    <w:name w:val="List Table 3 Accent 5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495054" w:themeColor="accent5"/>
        <w:left w:val="single" w:sz="4" w:space="0" w:color="495054" w:themeColor="accent5"/>
        <w:bottom w:val="single" w:sz="4" w:space="0" w:color="495054" w:themeColor="accent5"/>
        <w:right w:val="single" w:sz="4" w:space="0" w:color="49505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95054" w:themeFill="accent5"/>
      </w:tcPr>
    </w:tblStylePr>
    <w:tblStylePr w:type="lastRow">
      <w:rPr>
        <w:b/>
        <w:bCs/>
      </w:rPr>
      <w:tblPr/>
      <w:tcPr>
        <w:tcBorders>
          <w:top w:val="double" w:sz="4" w:space="0" w:color="49505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95054" w:themeColor="accent5"/>
          <w:right w:val="single" w:sz="4" w:space="0" w:color="495054" w:themeColor="accent5"/>
        </w:tcBorders>
      </w:tcPr>
    </w:tblStylePr>
    <w:tblStylePr w:type="band1Horz">
      <w:tblPr/>
      <w:tcPr>
        <w:tcBorders>
          <w:top w:val="single" w:sz="4" w:space="0" w:color="495054" w:themeColor="accent5"/>
          <w:bottom w:val="single" w:sz="4" w:space="0" w:color="49505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95054" w:themeColor="accent5"/>
          <w:left w:val="nil"/>
        </w:tcBorders>
      </w:tcPr>
    </w:tblStylePr>
    <w:tblStylePr w:type="swCell">
      <w:tblPr/>
      <w:tcPr>
        <w:tcBorders>
          <w:top w:val="double" w:sz="4" w:space="0" w:color="495054" w:themeColor="accent5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bCs/>
      </w:rPr>
      <w:tblPr/>
      <w:tcPr>
        <w:tcBorders>
          <w:top w:val="double" w:sz="4" w:space="0" w:color="00266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2664" w:themeColor="accent1"/>
          <w:right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bottom w:val="single" w:sz="4" w:space="0" w:color="00266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2664" w:themeColor="accent1"/>
          <w:left w:val="nil"/>
        </w:tcBorders>
      </w:tcPr>
    </w:tblStylePr>
    <w:tblStylePr w:type="swCell">
      <w:tblPr/>
      <w:tcPr>
        <w:tcBorders>
          <w:top w:val="double" w:sz="4" w:space="0" w:color="002664" w:themeColor="accent1"/>
          <w:right w:val="nil"/>
        </w:tcBorders>
      </w:tcPr>
    </w:tblStylePr>
  </w:style>
  <w:style w:type="paragraph" w:styleId="Revision">
    <w:name w:val="Revision"/>
    <w:hidden/>
    <w:uiPriority w:val="99"/>
    <w:semiHidden/>
    <w:rsid w:val="00166BB7"/>
    <w:pPr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  <w:style w:type="character" w:customStyle="1" w:styleId="frag-no">
    <w:name w:val="frag-no"/>
    <w:basedOn w:val="DefaultParagraphFont"/>
    <w:rsid w:val="00F66456"/>
  </w:style>
  <w:style w:type="character" w:customStyle="1" w:styleId="frag-name">
    <w:name w:val="frag-name"/>
    <w:basedOn w:val="DefaultParagraphFont"/>
    <w:rsid w:val="00F66456"/>
  </w:style>
  <w:style w:type="character" w:styleId="UnresolvedMention">
    <w:name w:val="Unresolved Mention"/>
    <w:basedOn w:val="DefaultParagraphFont"/>
    <w:uiPriority w:val="99"/>
    <w:semiHidden/>
    <w:unhideWhenUsed/>
    <w:rsid w:val="00A83CE9"/>
    <w:rPr>
      <w:color w:val="605E5C"/>
      <w:shd w:val="clear" w:color="auto" w:fill="E1DFDD"/>
    </w:rPr>
  </w:style>
  <w:style w:type="paragraph" w:customStyle="1" w:styleId="Border">
    <w:name w:val="Border"/>
    <w:basedOn w:val="Normal"/>
    <w:rsid w:val="00747D88"/>
    <w:pPr>
      <w:pBdr>
        <w:top w:val="single" w:sz="18" w:space="1" w:color="002664" w:themeColor="accent1"/>
      </w:pBdr>
      <w:suppressAutoHyphens w:val="0"/>
      <w:spacing w:before="360" w:line="260" w:lineRule="atLeast"/>
    </w:pPr>
    <w:rPr>
      <w:rFonts w:ascii="Arial" w:eastAsia="Times New Roman" w:hAnsi="Arial" w:cs="Times New Roman"/>
      <w:color w:val="auto"/>
      <w:sz w:val="22"/>
      <w:szCs w:val="22"/>
      <w:lang w:eastAsia="en-US"/>
    </w:rPr>
  </w:style>
  <w:style w:type="paragraph" w:customStyle="1" w:styleId="Headingcoversheet">
    <w:name w:val="Heading cover sheet"/>
    <w:basedOn w:val="BodyText"/>
    <w:rsid w:val="00747D88"/>
    <w:pPr>
      <w:tabs>
        <w:tab w:val="clear" w:pos="357"/>
        <w:tab w:val="clear" w:pos="714"/>
        <w:tab w:val="clear" w:pos="2552"/>
      </w:tabs>
      <w:suppressAutoHyphens w:val="0"/>
      <w:spacing w:before="200" w:after="0" w:line="260" w:lineRule="atLeast"/>
    </w:pPr>
    <w:rPr>
      <w:rFonts w:ascii="Arial" w:eastAsia="Times New Roman" w:hAnsi="Arial" w:cs="Times New Roman"/>
      <w:b/>
      <w:color w:val="auto"/>
      <w:lang w:eastAsia="en-US"/>
    </w:rPr>
  </w:style>
  <w:style w:type="character" w:styleId="Mention">
    <w:name w:val="Mention"/>
    <w:basedOn w:val="DefaultParagraphFont"/>
    <w:uiPriority w:val="99"/>
    <w:unhideWhenUsed/>
    <w:rsid w:val="00844BD2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232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09561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96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532511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865331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38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258953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8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057764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2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26769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67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023592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parliamentary.counsel@pco.nsw.gov.au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KK2\Downloads\TCO-Factsheet-Portrait.dotx" TargetMode="External"/></Relationship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A5839616</value>
    </field>
    <field name="Objective-Title">
      <value order="0">A5839616 - Drafting instructions - DPE changes - public sector review</value>
    </field>
    <field name="Objective-Description">
      <value order="0"/>
    </field>
    <field name="Objective-CreationStamp">
      <value order="0">2023-08-25T04:17:22Z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2023-08-28T05:56:12Z</value>
    </field>
    <field name="Objective-Owner">
      <value order="0">Katherine Frank</value>
    </field>
    <field name="Objective-Path">
      <value order="0">Objective Global Folder:DPC:Office of the General Counsel:Legal Branch:Public Sector:Administrative Arrangements Orders:2023 - Administrative Arrangements Orders:09 DPE changes</value>
    </field>
    <field name="Objective-Parent">
      <value order="0">09 DPE changes</value>
    </field>
    <field name="Objective-State">
      <value order="0">Being Drafted</value>
    </field>
    <field name="Objective-VersionId">
      <value order="0">vA10445165</value>
    </field>
    <field name="Objective-Version">
      <value order="0">0.4</value>
    </field>
    <field name="Objective-VersionNumber">
      <value order="0">4</value>
    </field>
    <field name="Objective-VersionComment">
      <value order="0"/>
    </field>
    <field name="Objective-FileNumber">
      <value order="0">DPC23/01758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OFFICIAL: Sensitive - Legal</value>
      </field>
      <field name="Objective-Document Type">
        <value order="0">Advice (ADV)</value>
      </field>
      <field name="Objective-Approval Status">
        <value order="0">Submitted for approval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1">Matt Richards</value>
        <value order="2">Mark Hare</value>
      </field>
      <field name="Objective-Approval History">
        <value order="0">Katherine Frank|Hi both, draft drafting instructions for an administrative arrangements order to give effect to the DPE changes. Attachment A is a draft email to PCO. 
 I propose we consult with DPE and Treasury on the draft order  rather than the instructions|submitted for approval|25-08-2023 14:36:31|v0.2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Att: A5839624</value>
        <value order="2">Req: A5839651</value>
      </field>
      <field name="Objective-Shared By">
        <value order="0"/>
      </field>
      <field name="Objective-Connect Creator">
        <value order="0"/>
      </field>
      <field name="Objective-Bulk Update Status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2.xml><?xml version="1.0" encoding="utf-8"?>
<ds:datastoreItem xmlns:ds="http://schemas.openxmlformats.org/officeDocument/2006/customXml" ds:itemID="{684008C9-5796-42AB-B99B-0AB29BEBF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TCO-Factsheet-Portrait.dotx</Template>
  <TotalTime>92</TotalTime>
  <Pages>1</Pages>
  <Words>374</Words>
  <Characters>2132</Characters>
  <Application>Microsoft Office Word</Application>
  <DocSecurity>4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Sarah Stafford</Manager>
  <Company>DPC</Company>
  <LinksUpToDate>false</LinksUpToDate>
  <CharactersWithSpaces>2501</CharactersWithSpaces>
  <SharedDoc>false</SharedDoc>
  <HyperlinkBase/>
  <HLinks>
    <vt:vector size="6" baseType="variant">
      <vt:variant>
        <vt:i4>7143454</vt:i4>
      </vt:variant>
      <vt:variant>
        <vt:i4>0</vt:i4>
      </vt:variant>
      <vt:variant>
        <vt:i4>0</vt:i4>
      </vt:variant>
      <vt:variant>
        <vt:i4>5</vt:i4>
      </vt:variant>
      <vt:variant>
        <vt:lpwstr>mailto:parliamentary.counsel@pco.nsw.gov.au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Fact Sheet Portrait Template</dc:subject>
  <dc:creator>Katherine Frank</dc:creator>
  <cp:keywords/>
  <dc:description/>
  <cp:lastModifiedBy>Ben Bosworth</cp:lastModifiedBy>
  <cp:revision>7</cp:revision>
  <cp:lastPrinted>2023-12-20T18:58:00Z</cp:lastPrinted>
  <dcterms:created xsi:type="dcterms:W3CDTF">2023-12-18T19:19:00Z</dcterms:created>
  <dcterms:modified xsi:type="dcterms:W3CDTF">2023-12-20T20:42:00Z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3,a,b</vt:lpwstr>
  </property>
  <property fmtid="{D5CDD505-2E9C-101B-9397-08002B2CF9AE}" pid="3" name="ClassificationContentMarkingHeaderFontProps">
    <vt:lpwstr>#ff0000,10,Calibri</vt:lpwstr>
  </property>
  <property fmtid="{D5CDD505-2E9C-101B-9397-08002B2CF9AE}" pid="4" name="ClassificationContentMarkingHeaderText">
    <vt:lpwstr>OFFICIAL: Sensitive – NSW Cabinet</vt:lpwstr>
  </property>
  <property fmtid="{D5CDD505-2E9C-101B-9397-08002B2CF9AE}" pid="5" name="ClassificationContentMarkingFooterShapeIds">
    <vt:lpwstr>c,d,e</vt:lpwstr>
  </property>
  <property fmtid="{D5CDD505-2E9C-101B-9397-08002B2CF9AE}" pid="6" name="ClassificationContentMarkingFooterFontProps">
    <vt:lpwstr>#ff0000,10,Calibri</vt:lpwstr>
  </property>
  <property fmtid="{D5CDD505-2E9C-101B-9397-08002B2CF9AE}" pid="7" name="ClassificationContentMarkingFooterText">
    <vt:lpwstr>OFFICIAL: Sensitive – NSW Cabinet </vt:lpwstr>
  </property>
  <property fmtid="{D5CDD505-2E9C-101B-9397-08002B2CF9AE}" pid="8" name="Objective-Id">
    <vt:lpwstr>A5839616</vt:lpwstr>
  </property>
  <property fmtid="{D5CDD505-2E9C-101B-9397-08002B2CF9AE}" pid="9" name="Objective-Title">
    <vt:lpwstr>A5839616 - Drafting instructions - DPE changes - public sector review</vt:lpwstr>
  </property>
  <property fmtid="{D5CDD505-2E9C-101B-9397-08002B2CF9AE}" pid="10" name="Objective-Comment">
    <vt:lpwstr/>
  </property>
  <property fmtid="{D5CDD505-2E9C-101B-9397-08002B2CF9AE}" pid="11" name="Objective-CreationStamp">
    <vt:filetime>2023-08-25T04:17:22Z</vt:filetime>
  </property>
  <property fmtid="{D5CDD505-2E9C-101B-9397-08002B2CF9AE}" pid="12" name="Objective-IsApproved">
    <vt:bool>false</vt:bool>
  </property>
  <property fmtid="{D5CDD505-2E9C-101B-9397-08002B2CF9AE}" pid="13" name="Objective-IsPublished">
    <vt:bool>false</vt:bool>
  </property>
  <property fmtid="{D5CDD505-2E9C-101B-9397-08002B2CF9AE}" pid="14" name="Objective-DatePublished">
    <vt:lpwstr/>
  </property>
  <property fmtid="{D5CDD505-2E9C-101B-9397-08002B2CF9AE}" pid="15" name="Objective-ModificationStamp">
    <vt:filetime>2023-08-28T05:56:12Z</vt:filetime>
  </property>
  <property fmtid="{D5CDD505-2E9C-101B-9397-08002B2CF9AE}" pid="16" name="Objective-Owner">
    <vt:lpwstr>Katherine Frank</vt:lpwstr>
  </property>
  <property fmtid="{D5CDD505-2E9C-101B-9397-08002B2CF9AE}" pid="17" name="Objective-Path">
    <vt:lpwstr>Objective Global Folder:DPC:Office of the General Counsel:Legal Branch:Public Sector:Administrative Arrangements Orders:2023 - Administrative Arrangements Orders:09 DPE changes:</vt:lpwstr>
  </property>
  <property fmtid="{D5CDD505-2E9C-101B-9397-08002B2CF9AE}" pid="18" name="Objective-Parent">
    <vt:lpwstr>09 DPE changes</vt:lpwstr>
  </property>
  <property fmtid="{D5CDD505-2E9C-101B-9397-08002B2CF9AE}" pid="19" name="Objective-State">
    <vt:lpwstr>Being Drafted</vt:lpwstr>
  </property>
  <property fmtid="{D5CDD505-2E9C-101B-9397-08002B2CF9AE}" pid="20" name="Objective-Version">
    <vt:lpwstr>0.4</vt:lpwstr>
  </property>
  <property fmtid="{D5CDD505-2E9C-101B-9397-08002B2CF9AE}" pid="21" name="Objective-VersionNumber">
    <vt:r8>4</vt:r8>
  </property>
  <property fmtid="{D5CDD505-2E9C-101B-9397-08002B2CF9AE}" pid="22" name="Objective-VersionComment">
    <vt:lpwstr/>
  </property>
  <property fmtid="{D5CDD505-2E9C-101B-9397-08002B2CF9AE}" pid="23" name="Objective-FileNumber">
    <vt:lpwstr/>
  </property>
  <property fmtid="{D5CDD505-2E9C-101B-9397-08002B2CF9AE}" pid="24" name="Objective-Classification">
    <vt:lpwstr>[Inherited - none]</vt:lpwstr>
  </property>
  <property fmtid="{D5CDD505-2E9C-101B-9397-08002B2CF9AE}" pid="25" name="Objective-Caveats">
    <vt:lpwstr/>
  </property>
  <property fmtid="{D5CDD505-2E9C-101B-9397-08002B2CF9AE}" pid="26" name="Objective-Sensitivity Label">
    <vt:lpwstr>OFFICIAL: Sensitive - Legal</vt:lpwstr>
  </property>
  <property fmtid="{D5CDD505-2E9C-101B-9397-08002B2CF9AE}" pid="27" name="Objective-Document Type">
    <vt:lpwstr>Advice (ADV)</vt:lpwstr>
  </property>
  <property fmtid="{D5CDD505-2E9C-101B-9397-08002B2CF9AE}" pid="28" name="Objective-Approval Status">
    <vt:lpwstr>Submitted for approval</vt:lpwstr>
  </property>
  <property fmtid="{D5CDD505-2E9C-101B-9397-08002B2CF9AE}" pid="29" name="Objective-Approval Due">
    <vt:lpwstr/>
  </property>
  <property fmtid="{D5CDD505-2E9C-101B-9397-08002B2CF9AE}" pid="30" name="Objective-Approval Date">
    <vt:lpwstr/>
  </property>
  <property fmtid="{D5CDD505-2E9C-101B-9397-08002B2CF9AE}" pid="31" name="Objective-Submitted By">
    <vt:lpwstr/>
  </property>
  <property fmtid="{D5CDD505-2E9C-101B-9397-08002B2CF9AE}" pid="32" name="Objective-Current Approver">
    <vt:lpwstr>Matt Richards,Mark Hare</vt:lpwstr>
  </property>
  <property fmtid="{D5CDD505-2E9C-101B-9397-08002B2CF9AE}" pid="33" name="Objective-Approval History">
    <vt:lpwstr>Katherine Frank|Hi both, draft drafting instructions for an administrative arrangements order to give effect to the DPE changes. Attachment A is a draft email to PCO. _x000d_ I propose we consult with DPE and Treasury on the draft order  rather than the instructions|submitted for approval|25-08-2023 14:36:31|v0.2</vt:lpwstr>
  </property>
  <property fmtid="{D5CDD505-2E9C-101B-9397-08002B2CF9AE}" pid="34" name="Objective-Print and Dispatch Approach">
    <vt:lpwstr/>
  </property>
  <property fmtid="{D5CDD505-2E9C-101B-9397-08002B2CF9AE}" pid="35" name="Objective-Print and Dispatch Instructions">
    <vt:lpwstr/>
  </property>
  <property fmtid="{D5CDD505-2E9C-101B-9397-08002B2CF9AE}" pid="36" name="Objective-Document Tag(s)">
    <vt:lpwstr>Att: A5839624,Req: A5839651</vt:lpwstr>
  </property>
  <property fmtid="{D5CDD505-2E9C-101B-9397-08002B2CF9AE}" pid="37" name="Objective-Shared By">
    <vt:lpwstr/>
  </property>
  <property fmtid="{D5CDD505-2E9C-101B-9397-08002B2CF9AE}" pid="38" name="Objective-Connect Creator">
    <vt:lpwstr/>
  </property>
  <property fmtid="{D5CDD505-2E9C-101B-9397-08002B2CF9AE}" pid="39" name="Objective-Bulk Update Status">
    <vt:lpwstr/>
  </property>
  <property fmtid="{D5CDD505-2E9C-101B-9397-08002B2CF9AE}" pid="40" name="MSIP_Label_a2184265-2d18-4a08-969f-a9bca378d008_Enabled">
    <vt:lpwstr>true</vt:lpwstr>
  </property>
  <property fmtid="{D5CDD505-2E9C-101B-9397-08002B2CF9AE}" pid="41" name="MSIP_Label_a2184265-2d18-4a08-969f-a9bca378d008_SetDate">
    <vt:lpwstr>2023-08-25T04:16:45Z</vt:lpwstr>
  </property>
  <property fmtid="{D5CDD505-2E9C-101B-9397-08002B2CF9AE}" pid="42" name="MSIP_Label_a2184265-2d18-4a08-969f-a9bca378d008_Method">
    <vt:lpwstr>Privileged</vt:lpwstr>
  </property>
  <property fmtid="{D5CDD505-2E9C-101B-9397-08002B2CF9AE}" pid="43" name="MSIP_Label_a2184265-2d18-4a08-969f-a9bca378d008_Name">
    <vt:lpwstr>OFFICIAL Sensitive - Cabinet</vt:lpwstr>
  </property>
  <property fmtid="{D5CDD505-2E9C-101B-9397-08002B2CF9AE}" pid="44" name="MSIP_Label_a2184265-2d18-4a08-969f-a9bca378d008_SiteId">
    <vt:lpwstr>1ef97a68-e8ab-44ed-a16d-b579fe2d7cd8</vt:lpwstr>
  </property>
  <property fmtid="{D5CDD505-2E9C-101B-9397-08002B2CF9AE}" pid="45" name="MSIP_Label_a2184265-2d18-4a08-969f-a9bca378d008_ActionId">
    <vt:lpwstr>d553c8ea-d012-40d9-b1bc-d911a98e93b9</vt:lpwstr>
  </property>
  <property fmtid="{D5CDD505-2E9C-101B-9397-08002B2CF9AE}" pid="46" name="MSIP_Label_a2184265-2d18-4a08-969f-a9bca378d008_ContentBits">
    <vt:lpwstr>3</vt:lpwstr>
  </property>
  <property fmtid="{D5CDD505-2E9C-101B-9397-08002B2CF9AE}" pid="47" name="Objective-Description">
    <vt:lpwstr/>
  </property>
  <property fmtid="{D5CDD505-2E9C-101B-9397-08002B2CF9AE}" pid="48" name="Objective-VersionId">
    <vt:lpwstr>vA10445165</vt:lpwstr>
  </property>
</Properties>
</file>