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016F120B" w14:textId="4455E00D" w:rsidR="003D3A72" w:rsidRDefault="00B202BC" w:rsidP="003D3A72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Aboriginal Languages ES1 Record of learning and achievement </w:t>
          </w:r>
          <w:r w:rsidR="000E61EC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470E0F89" w14:textId="77777777" w:rsidR="008823EA" w:rsidRPr="00A84476" w:rsidRDefault="008823EA" w:rsidP="008823EA">
      <w:pPr>
        <w:tabs>
          <w:tab w:val="left" w:pos="5103"/>
        </w:tabs>
      </w:pPr>
      <w:r w:rsidRPr="00A84476">
        <w:t xml:space="preserve">Content addressed: </w:t>
      </w:r>
      <w:r w:rsidRPr="00A84476">
        <w:tab/>
        <w:t>Additional / Prior / First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A0363B" w14:paraId="259F83B9" w14:textId="77777777" w:rsidTr="00496C6F">
        <w:tc>
          <w:tcPr>
            <w:tcW w:w="5042" w:type="dxa"/>
          </w:tcPr>
          <w:p w14:paraId="66AAE9F0" w14:textId="77777777" w:rsidR="00A0363B" w:rsidRPr="00274976" w:rsidRDefault="00A0363B" w:rsidP="00A0363B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274976">
              <w:rPr>
                <w:rFonts w:eastAsia="Times New Roman" w:cs="Arial"/>
                <w:b/>
                <w:bCs/>
                <w:lang w:eastAsia="en-AU"/>
              </w:rPr>
              <w:t>Interacting</w:t>
            </w:r>
            <w:r w:rsidRPr="00274976">
              <w:rPr>
                <w:rFonts w:eastAsia="Times New Roman" w:cs="Arial"/>
                <w:lang w:eastAsia="en-AU"/>
              </w:rPr>
              <w:t> </w:t>
            </w:r>
          </w:p>
          <w:p w14:paraId="45DD7DF8" w14:textId="77777777" w:rsidR="00A0363B" w:rsidRPr="00274976" w:rsidRDefault="00A0363B" w:rsidP="00A0363B">
            <w:pPr>
              <w:pStyle w:val="BodyText"/>
              <w:rPr>
                <w:lang w:eastAsia="en-AU"/>
              </w:rPr>
            </w:pPr>
            <w:r w:rsidRPr="00274976">
              <w:rPr>
                <w:lang w:eastAsia="en-AU"/>
              </w:rPr>
              <w:t>Exchanging information, ideas and opinions </w:t>
            </w:r>
          </w:p>
          <w:p w14:paraId="087AFA45" w14:textId="5D366E81" w:rsidR="00A0363B" w:rsidRDefault="00A0363B" w:rsidP="00A0363B">
            <w:r w:rsidRPr="00274976">
              <w:rPr>
                <w:lang w:eastAsia="en-AU"/>
              </w:rPr>
              <w:t>Socialising, planning and negotiating</w:t>
            </w:r>
            <w:r w:rsidRPr="00274976">
              <w:rPr>
                <w:rFonts w:eastAsia="Times New Roman"/>
                <w:lang w:eastAsia="en-AU"/>
              </w:rPr>
              <w:t> </w:t>
            </w:r>
          </w:p>
        </w:tc>
        <w:tc>
          <w:tcPr>
            <w:tcW w:w="5042" w:type="dxa"/>
          </w:tcPr>
          <w:p w14:paraId="70DFD80B" w14:textId="0784CA55" w:rsidR="00A0363B" w:rsidRDefault="00A0363B" w:rsidP="00A0363B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C52D6A1" w:rsidR="00A0363B" w:rsidRDefault="00A0363B" w:rsidP="00A0363B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A0363B" w14:paraId="217F072A" w14:textId="77777777" w:rsidTr="00496C6F">
        <w:tc>
          <w:tcPr>
            <w:tcW w:w="5042" w:type="dxa"/>
          </w:tcPr>
          <w:p w14:paraId="3114373B" w14:textId="77777777" w:rsidR="00A0363B" w:rsidRPr="00274976" w:rsidRDefault="00A0363B" w:rsidP="00A0363B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274976">
              <w:rPr>
                <w:rFonts w:eastAsia="Times New Roman" w:cs="Arial"/>
                <w:b/>
                <w:bCs/>
                <w:lang w:eastAsia="en-AU"/>
              </w:rPr>
              <w:t>Responding</w:t>
            </w:r>
            <w:r w:rsidRPr="00274976">
              <w:rPr>
                <w:rFonts w:eastAsia="Times New Roman" w:cs="Arial"/>
                <w:lang w:eastAsia="en-AU"/>
              </w:rPr>
              <w:t> </w:t>
            </w:r>
          </w:p>
          <w:p w14:paraId="6F97A886" w14:textId="77777777" w:rsidR="00A0363B" w:rsidRPr="00274976" w:rsidRDefault="00A0363B" w:rsidP="00A0363B">
            <w:pPr>
              <w:pStyle w:val="BodyText"/>
              <w:rPr>
                <w:lang w:eastAsia="en-AU"/>
              </w:rPr>
            </w:pPr>
            <w:r w:rsidRPr="00274976">
              <w:rPr>
                <w:lang w:eastAsia="en-AU"/>
              </w:rPr>
              <w:t>Obtaining information </w:t>
            </w:r>
          </w:p>
          <w:p w14:paraId="738D15E3" w14:textId="28291192" w:rsidR="00A0363B" w:rsidRDefault="00A0363B" w:rsidP="00A0363B">
            <w:r w:rsidRPr="00274976">
              <w:rPr>
                <w:lang w:eastAsia="en-AU"/>
              </w:rPr>
              <w:t>Processing and responding to information</w:t>
            </w:r>
            <w:r w:rsidRPr="00274976">
              <w:rPr>
                <w:rFonts w:eastAsia="Times New Roman"/>
                <w:lang w:eastAsia="en-AU"/>
              </w:rPr>
              <w:t> </w:t>
            </w:r>
          </w:p>
        </w:tc>
        <w:tc>
          <w:tcPr>
            <w:tcW w:w="5042" w:type="dxa"/>
          </w:tcPr>
          <w:p w14:paraId="068DA2D3" w14:textId="7D449C18" w:rsidR="00A0363B" w:rsidRDefault="00A0363B" w:rsidP="00A0363B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A0363B" w:rsidRDefault="00A0363B" w:rsidP="00A0363B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A0363B" w14:paraId="7DDCDF69" w14:textId="77777777" w:rsidTr="00496C6F">
        <w:tc>
          <w:tcPr>
            <w:tcW w:w="5042" w:type="dxa"/>
          </w:tcPr>
          <w:p w14:paraId="23849ED5" w14:textId="77777777" w:rsidR="00A0363B" w:rsidRPr="00274976" w:rsidRDefault="00A0363B" w:rsidP="00A0363B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274976">
              <w:rPr>
                <w:rFonts w:eastAsia="Times New Roman" w:cs="Arial"/>
                <w:b/>
                <w:bCs/>
                <w:lang w:eastAsia="en-AU"/>
              </w:rPr>
              <w:t>Composing</w:t>
            </w:r>
            <w:r w:rsidRPr="00274976">
              <w:rPr>
                <w:rFonts w:eastAsia="Times New Roman" w:cs="Arial"/>
                <w:lang w:eastAsia="en-AU"/>
              </w:rPr>
              <w:t> </w:t>
            </w:r>
          </w:p>
          <w:p w14:paraId="31CE0D66" w14:textId="77777777" w:rsidR="00A0363B" w:rsidRPr="00274976" w:rsidRDefault="00A0363B" w:rsidP="00A0363B">
            <w:pPr>
              <w:pStyle w:val="BodyText"/>
              <w:rPr>
                <w:lang w:eastAsia="en-AU"/>
              </w:rPr>
            </w:pPr>
            <w:r w:rsidRPr="00274976">
              <w:rPr>
                <w:lang w:eastAsia="en-AU"/>
              </w:rPr>
              <w:t>Spoken, written and/or multimodal texts </w:t>
            </w:r>
          </w:p>
          <w:p w14:paraId="48E4C87D" w14:textId="77777777" w:rsidR="00A0363B" w:rsidRPr="00274976" w:rsidRDefault="00A0363B" w:rsidP="00A0363B">
            <w:pPr>
              <w:pStyle w:val="BodyText"/>
              <w:rPr>
                <w:lang w:eastAsia="en-AU"/>
              </w:rPr>
            </w:pPr>
            <w:r w:rsidRPr="00274976">
              <w:rPr>
                <w:lang w:eastAsia="en-AU"/>
              </w:rPr>
              <w:t>Bilingual and/or multilingual texts </w:t>
            </w:r>
          </w:p>
          <w:p w14:paraId="21429221" w14:textId="0BEC335D" w:rsidR="00A0363B" w:rsidRDefault="00A0363B" w:rsidP="00A0363B">
            <w:r w:rsidRPr="00274976">
              <w:rPr>
                <w:lang w:eastAsia="en-AU"/>
              </w:rPr>
              <w:t>Systems of Language</w:t>
            </w:r>
            <w:r w:rsidRPr="00274976">
              <w:rPr>
                <w:rFonts w:eastAsia="Times New Roman"/>
                <w:lang w:eastAsia="en-AU"/>
              </w:rPr>
              <w:t> </w:t>
            </w:r>
          </w:p>
        </w:tc>
        <w:tc>
          <w:tcPr>
            <w:tcW w:w="5042" w:type="dxa"/>
          </w:tcPr>
          <w:p w14:paraId="11ECCB7E" w14:textId="30D384AB" w:rsidR="00A0363B" w:rsidRDefault="00A0363B" w:rsidP="00A0363B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3D955383" w:rsidR="00A0363B" w:rsidRDefault="00A0363B" w:rsidP="00A0363B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A0363B" w14:paraId="64316890" w14:textId="77777777" w:rsidTr="00496C6F">
        <w:tc>
          <w:tcPr>
            <w:tcW w:w="5042" w:type="dxa"/>
          </w:tcPr>
          <w:p w14:paraId="31FA4A8F" w14:textId="77777777" w:rsidR="00A0363B" w:rsidRPr="00274976" w:rsidRDefault="00A0363B" w:rsidP="00A0363B">
            <w:pPr>
              <w:pStyle w:val="BodyText"/>
              <w:rPr>
                <w:lang w:eastAsia="en-AU"/>
              </w:rPr>
            </w:pPr>
            <w:r w:rsidRPr="00274976">
              <w:rPr>
                <w:rFonts w:eastAsia="Times New Roman"/>
                <w:b/>
                <w:bCs/>
                <w:spacing w:val="0"/>
                <w:lang w:eastAsia="en-AU"/>
              </w:rPr>
              <w:t>The role of language, culture and identity</w:t>
            </w:r>
            <w:r w:rsidRPr="00274976">
              <w:rPr>
                <w:rFonts w:eastAsia="Times New Roman"/>
                <w:spacing w:val="0"/>
                <w:lang w:eastAsia="en-AU"/>
              </w:rPr>
              <w:t> </w:t>
            </w:r>
          </w:p>
          <w:p w14:paraId="6A0B1328" w14:textId="77777777" w:rsidR="00A0363B" w:rsidRPr="00274976" w:rsidRDefault="00A0363B" w:rsidP="00A0363B">
            <w:pPr>
              <w:pStyle w:val="BodyText"/>
              <w:rPr>
                <w:lang w:eastAsia="en-AU"/>
              </w:rPr>
            </w:pPr>
            <w:r w:rsidRPr="00274976">
              <w:rPr>
                <w:lang w:eastAsia="en-AU"/>
              </w:rPr>
              <w:t>Exchanging meaning </w:t>
            </w:r>
          </w:p>
          <w:p w14:paraId="1D73CCC3" w14:textId="45EAE31C" w:rsidR="00A0363B" w:rsidRDefault="00A0363B" w:rsidP="00A0363B">
            <w:r w:rsidRPr="00274976">
              <w:rPr>
                <w:lang w:eastAsia="en-AU"/>
              </w:rPr>
              <w:t>Communication and identity</w:t>
            </w:r>
            <w:r w:rsidRPr="00274976">
              <w:rPr>
                <w:rFonts w:eastAsia="Times New Roman"/>
                <w:lang w:eastAsia="en-AU"/>
              </w:rPr>
              <w:t> </w:t>
            </w:r>
          </w:p>
        </w:tc>
        <w:tc>
          <w:tcPr>
            <w:tcW w:w="5042" w:type="dxa"/>
          </w:tcPr>
          <w:p w14:paraId="7E831400" w14:textId="2C881548" w:rsidR="00A0363B" w:rsidRDefault="00A0363B" w:rsidP="00A0363B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5A348ED" w14:textId="7BA527C5" w:rsidR="00A0363B" w:rsidRDefault="00A0363B" w:rsidP="00A0363B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A0363B" w14:paraId="28EE8187" w14:textId="77777777" w:rsidTr="00496C6F">
        <w:tc>
          <w:tcPr>
            <w:tcW w:w="5042" w:type="dxa"/>
          </w:tcPr>
          <w:p w14:paraId="5F17937E" w14:textId="77777777" w:rsidR="00A0363B" w:rsidRPr="00274976" w:rsidRDefault="00A0363B" w:rsidP="00A0363B">
            <w:pPr>
              <w:spacing w:after="0"/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274976">
              <w:rPr>
                <w:rFonts w:eastAsia="Times New Roman" w:cs="Arial"/>
                <w:b/>
                <w:bCs/>
                <w:lang w:eastAsia="en-AU"/>
              </w:rPr>
              <w:t>Language awareness and building</w:t>
            </w:r>
            <w:r w:rsidRPr="00274976">
              <w:rPr>
                <w:rFonts w:eastAsia="Times New Roman" w:cs="Arial"/>
                <w:lang w:eastAsia="en-AU"/>
              </w:rPr>
              <w:t> </w:t>
            </w:r>
          </w:p>
          <w:p w14:paraId="249DC31A" w14:textId="26823F50" w:rsidR="00A0363B" w:rsidRPr="00E3700C" w:rsidRDefault="00A0363B" w:rsidP="00A0363B">
            <w:pPr>
              <w:spacing w:after="0"/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274976">
              <w:rPr>
                <w:lang w:eastAsia="en-AU"/>
              </w:rPr>
              <w:t>Language building</w:t>
            </w:r>
            <w:r w:rsidRPr="00274976">
              <w:rPr>
                <w:rFonts w:eastAsia="Times New Roman"/>
                <w:lang w:eastAsia="en-AU"/>
              </w:rPr>
              <w:t> </w:t>
            </w:r>
          </w:p>
        </w:tc>
        <w:tc>
          <w:tcPr>
            <w:tcW w:w="5042" w:type="dxa"/>
          </w:tcPr>
          <w:p w14:paraId="53528859" w14:textId="77777777" w:rsidR="00A0363B" w:rsidRPr="00274976" w:rsidRDefault="00A0363B" w:rsidP="00A0363B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0459840" w14:textId="77777777" w:rsidR="00A0363B" w:rsidRPr="00274976" w:rsidRDefault="00A0363B" w:rsidP="00A0363B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687144" w14:textId="77777777" w:rsidR="00B57C1E" w:rsidRDefault="00B57C1E" w:rsidP="005C306E">
      <w:pPr>
        <w:spacing w:after="0" w:line="240" w:lineRule="auto"/>
      </w:pPr>
      <w:r>
        <w:separator/>
      </w:r>
    </w:p>
  </w:endnote>
  <w:endnote w:type="continuationSeparator" w:id="0">
    <w:p w14:paraId="12D79347" w14:textId="77777777" w:rsidR="00B57C1E" w:rsidRDefault="00B57C1E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D38AF7A" w:rsidR="007565F9" w:rsidRPr="00F646AE" w:rsidRDefault="000E61EC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Aboriginal Languages ES1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3FC76A90" w:rsidR="00696A1B" w:rsidRPr="00152C9A" w:rsidRDefault="000E61EC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Aboriginal Languages ES1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44963" w14:textId="77777777" w:rsidR="00B57C1E" w:rsidRDefault="00B57C1E" w:rsidP="005C306E">
      <w:pPr>
        <w:spacing w:after="0" w:line="240" w:lineRule="auto"/>
      </w:pPr>
      <w:r>
        <w:separator/>
      </w:r>
    </w:p>
  </w:footnote>
  <w:footnote w:type="continuationSeparator" w:id="0">
    <w:p w14:paraId="2C706D32" w14:textId="77777777" w:rsidR="00B57C1E" w:rsidRDefault="00B57C1E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63879CE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0E61EC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71B2F"/>
    <w:rsid w:val="00395F9C"/>
    <w:rsid w:val="003A573B"/>
    <w:rsid w:val="003C33AE"/>
    <w:rsid w:val="003D3A72"/>
    <w:rsid w:val="003E29AA"/>
    <w:rsid w:val="003F1B22"/>
    <w:rsid w:val="004101AB"/>
    <w:rsid w:val="004306CF"/>
    <w:rsid w:val="00496C6F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C306E"/>
    <w:rsid w:val="005C577F"/>
    <w:rsid w:val="00614FB1"/>
    <w:rsid w:val="00635155"/>
    <w:rsid w:val="00636DFB"/>
    <w:rsid w:val="0065320E"/>
    <w:rsid w:val="00684880"/>
    <w:rsid w:val="00696A1B"/>
    <w:rsid w:val="006B1C5E"/>
    <w:rsid w:val="006B4494"/>
    <w:rsid w:val="006C6FBA"/>
    <w:rsid w:val="006F77FB"/>
    <w:rsid w:val="00703CEF"/>
    <w:rsid w:val="00707B6C"/>
    <w:rsid w:val="0071275D"/>
    <w:rsid w:val="007565F9"/>
    <w:rsid w:val="007D4114"/>
    <w:rsid w:val="007D5ED6"/>
    <w:rsid w:val="0080222E"/>
    <w:rsid w:val="008112C7"/>
    <w:rsid w:val="00855A01"/>
    <w:rsid w:val="00870C9A"/>
    <w:rsid w:val="008715C0"/>
    <w:rsid w:val="008823EA"/>
    <w:rsid w:val="00883F65"/>
    <w:rsid w:val="008864B6"/>
    <w:rsid w:val="008B5284"/>
    <w:rsid w:val="00900E13"/>
    <w:rsid w:val="00906115"/>
    <w:rsid w:val="009C2DEC"/>
    <w:rsid w:val="009F1A90"/>
    <w:rsid w:val="00A00991"/>
    <w:rsid w:val="00A0363B"/>
    <w:rsid w:val="00A05452"/>
    <w:rsid w:val="00A37890"/>
    <w:rsid w:val="00A418AC"/>
    <w:rsid w:val="00AA7F9D"/>
    <w:rsid w:val="00B04051"/>
    <w:rsid w:val="00B202BC"/>
    <w:rsid w:val="00B57C1E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B7C33"/>
    <w:rsid w:val="00CE1642"/>
    <w:rsid w:val="00D450EF"/>
    <w:rsid w:val="00DC2D29"/>
    <w:rsid w:val="00DC413C"/>
    <w:rsid w:val="00DF2816"/>
    <w:rsid w:val="00E1162B"/>
    <w:rsid w:val="00E3418F"/>
    <w:rsid w:val="00E421D0"/>
    <w:rsid w:val="00E44F8A"/>
    <w:rsid w:val="00E6697D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8122A7" w:rsidRDefault="00D47E78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8122A7" w:rsidRDefault="00D47E78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8122A7" w:rsidRDefault="00D47E78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2A7"/>
    <w:rsid w:val="0038096D"/>
    <w:rsid w:val="005904E0"/>
    <w:rsid w:val="008122A7"/>
    <w:rsid w:val="00D47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126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ES1 Record of learning and achievement using syllabus content</dc:title>
  <dc:subject/>
  <cp:keywords/>
  <dc:description/>
  <cp:lastModifiedBy>Diane Twomey</cp:lastModifiedBy>
  <cp:revision>3</cp:revision>
  <dcterms:created xsi:type="dcterms:W3CDTF">2024-02-15T00:54:00Z</dcterms:created>
  <dcterms:modified xsi:type="dcterms:W3CDTF">2024-02-15T23:22:00Z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