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A896254" w:rsidR="003D3A72" w:rsidRDefault="00371BEE" w:rsidP="00457726">
          <w:pPr>
            <w:pStyle w:val="Title"/>
          </w:pPr>
          <w:r w:rsidRPr="00371BEE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ES1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254CB253" w14:textId="77777777" w:rsidR="00793ED7" w:rsidRPr="00A84476" w:rsidRDefault="00793ED7" w:rsidP="00793ED7">
      <w:pPr>
        <w:tabs>
          <w:tab w:val="left" w:pos="5103"/>
        </w:tabs>
      </w:pPr>
      <w:r w:rsidRPr="00A84476">
        <w:t xml:space="preserve">Content addressed: </w:t>
      </w:r>
      <w:r w:rsidRPr="00A84476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777995" w14:paraId="259F83B9" w14:textId="77777777" w:rsidTr="00496C6F">
        <w:tc>
          <w:tcPr>
            <w:tcW w:w="5042" w:type="dxa"/>
          </w:tcPr>
          <w:p w14:paraId="6F41BA27" w14:textId="77777777" w:rsidR="00777995" w:rsidRPr="00630BBA" w:rsidRDefault="00777995" w:rsidP="00777995">
            <w:pPr>
              <w:spacing w:after="12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630BBA">
              <w:rPr>
                <w:rFonts w:eastAsia="Times New Roman" w:cs="Arial"/>
                <w:b/>
                <w:bCs/>
                <w:lang w:eastAsia="en-AU"/>
              </w:rPr>
              <w:t>ALE-INT-01</w:t>
            </w:r>
            <w:r w:rsidRPr="00630BBA">
              <w:rPr>
                <w:rFonts w:eastAsia="Times New Roman" w:cs="Arial"/>
                <w:lang w:eastAsia="en-AU"/>
              </w:rPr>
              <w:t> </w:t>
            </w:r>
          </w:p>
          <w:p w14:paraId="087AFA45" w14:textId="478F5F81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uses modelled target language in simple exchanges </w:t>
            </w:r>
          </w:p>
        </w:tc>
        <w:tc>
          <w:tcPr>
            <w:tcW w:w="5042" w:type="dxa"/>
          </w:tcPr>
          <w:p w14:paraId="70DFD80B" w14:textId="6B65DE48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77995" w14:paraId="217F072A" w14:textId="77777777" w:rsidTr="00496C6F">
        <w:tc>
          <w:tcPr>
            <w:tcW w:w="5042" w:type="dxa"/>
          </w:tcPr>
          <w:p w14:paraId="28FBFA10" w14:textId="77777777" w:rsidR="00777995" w:rsidRPr="00630BBA" w:rsidRDefault="00777995" w:rsidP="00777995">
            <w:pPr>
              <w:spacing w:after="12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630BBA">
              <w:rPr>
                <w:rFonts w:eastAsia="Times New Roman" w:cs="Arial"/>
                <w:b/>
                <w:bCs/>
                <w:lang w:eastAsia="en-AU"/>
              </w:rPr>
              <w:t>ALE-RES-01</w:t>
            </w:r>
            <w:r w:rsidRPr="00630BBA">
              <w:rPr>
                <w:rFonts w:eastAsia="Times New Roman" w:cs="Arial"/>
                <w:lang w:eastAsia="en-AU"/>
              </w:rPr>
              <w:t> </w:t>
            </w:r>
          </w:p>
          <w:p w14:paraId="738D15E3" w14:textId="65B4EDD5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responds to simple texts through words, gestures or expression </w:t>
            </w:r>
          </w:p>
        </w:tc>
        <w:tc>
          <w:tcPr>
            <w:tcW w:w="5042" w:type="dxa"/>
          </w:tcPr>
          <w:p w14:paraId="068DA2D3" w14:textId="276D95F5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77995" w14:paraId="7DDCDF69" w14:textId="77777777" w:rsidTr="00496C6F">
        <w:tc>
          <w:tcPr>
            <w:tcW w:w="5042" w:type="dxa"/>
          </w:tcPr>
          <w:p w14:paraId="6626FC42" w14:textId="77777777" w:rsidR="00777995" w:rsidRPr="00630BBA" w:rsidRDefault="00777995" w:rsidP="00777995">
            <w:pPr>
              <w:spacing w:after="12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630BBA">
              <w:rPr>
                <w:rFonts w:eastAsia="Times New Roman" w:cs="Arial"/>
                <w:b/>
                <w:bCs/>
                <w:lang w:eastAsia="en-AU"/>
              </w:rPr>
              <w:t>ALE-COM-01</w:t>
            </w:r>
            <w:r w:rsidRPr="00630BBA">
              <w:rPr>
                <w:rFonts w:eastAsia="Times New Roman" w:cs="Arial"/>
                <w:lang w:eastAsia="en-AU"/>
              </w:rPr>
              <w:t> </w:t>
            </w:r>
          </w:p>
          <w:p w14:paraId="21429221" w14:textId="00A84AF2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composes simple texts in the target language using supports and other scaffolds </w:t>
            </w:r>
          </w:p>
        </w:tc>
        <w:tc>
          <w:tcPr>
            <w:tcW w:w="5042" w:type="dxa"/>
          </w:tcPr>
          <w:p w14:paraId="11ECCB7E" w14:textId="2383D156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77995" w14:paraId="64316890" w14:textId="77777777" w:rsidTr="00496C6F">
        <w:tc>
          <w:tcPr>
            <w:tcW w:w="5042" w:type="dxa"/>
          </w:tcPr>
          <w:p w14:paraId="36850355" w14:textId="77777777" w:rsidR="00777995" w:rsidRPr="00630BBA" w:rsidRDefault="00777995" w:rsidP="00777995">
            <w:pPr>
              <w:spacing w:after="12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630BBA">
              <w:rPr>
                <w:rFonts w:eastAsia="Times New Roman" w:cs="Arial"/>
                <w:b/>
                <w:bCs/>
                <w:lang w:eastAsia="en-AU"/>
              </w:rPr>
              <w:t>ALE-RLC-01</w:t>
            </w:r>
            <w:r w:rsidRPr="00630BBA">
              <w:rPr>
                <w:rFonts w:eastAsia="Times New Roman" w:cs="Arial"/>
                <w:lang w:eastAsia="en-AU"/>
              </w:rPr>
              <w:t> </w:t>
            </w:r>
          </w:p>
          <w:p w14:paraId="1D73CCC3" w14:textId="27DDB331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recognises different languages and cultures in their immediate environment and the world </w:t>
            </w:r>
          </w:p>
        </w:tc>
        <w:tc>
          <w:tcPr>
            <w:tcW w:w="5042" w:type="dxa"/>
          </w:tcPr>
          <w:p w14:paraId="7E831400" w14:textId="45B6A580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67F9DB32" w:rsidR="00777995" w:rsidRDefault="00777995" w:rsidP="00777995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B86BF1" w14:paraId="6EFC1CEA" w14:textId="77777777" w:rsidTr="00496C6F">
        <w:tc>
          <w:tcPr>
            <w:tcW w:w="5042" w:type="dxa"/>
          </w:tcPr>
          <w:p w14:paraId="1FA0B43B" w14:textId="77777777" w:rsidR="00B86BF1" w:rsidRDefault="00B86BF1" w:rsidP="00777995">
            <w:pPr>
              <w:spacing w:after="12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>
              <w:rPr>
                <w:rFonts w:eastAsia="Times New Roman" w:cs="Arial"/>
                <w:b/>
                <w:bCs/>
                <w:lang w:eastAsia="en-AU"/>
              </w:rPr>
              <w:t>ALE-LAB-01</w:t>
            </w:r>
          </w:p>
          <w:p w14:paraId="43587D86" w14:textId="4CB2980A" w:rsidR="00C514CB" w:rsidRPr="00C514CB" w:rsidRDefault="00C514CB" w:rsidP="00777995">
            <w:pPr>
              <w:spacing w:after="120"/>
              <w:ind w:left="30"/>
              <w:textAlignment w:val="baseline"/>
              <w:rPr>
                <w:rFonts w:eastAsia="Times New Roman" w:cs="Arial"/>
                <w:lang w:eastAsia="en-AU"/>
              </w:rPr>
            </w:pPr>
            <w:r>
              <w:rPr>
                <w:rFonts w:eastAsia="Times New Roman" w:cs="Arial"/>
                <w:lang w:eastAsia="en-AU"/>
              </w:rPr>
              <w:t>r</w:t>
            </w:r>
            <w:r w:rsidRPr="00C514CB">
              <w:rPr>
                <w:rFonts w:eastAsia="Times New Roman" w:cs="Arial"/>
                <w:lang w:eastAsia="en-AU"/>
              </w:rPr>
              <w:t>ecognises that some Aboriginal Languages are being maintained, revived and/or strengthened</w:t>
            </w:r>
          </w:p>
        </w:tc>
        <w:tc>
          <w:tcPr>
            <w:tcW w:w="5042" w:type="dxa"/>
          </w:tcPr>
          <w:p w14:paraId="34D44756" w14:textId="77777777" w:rsidR="00B86BF1" w:rsidRPr="00630BBA" w:rsidRDefault="00B86BF1" w:rsidP="00777995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EC176EC" w14:textId="77777777" w:rsidR="00B86BF1" w:rsidRPr="00630BBA" w:rsidRDefault="00B86BF1" w:rsidP="00777995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1E349E" w14:textId="77777777" w:rsidR="0060491E" w:rsidRDefault="0060491E" w:rsidP="005C306E">
      <w:pPr>
        <w:spacing w:after="0" w:line="240" w:lineRule="auto"/>
      </w:pPr>
      <w:r>
        <w:separator/>
      </w:r>
    </w:p>
  </w:endnote>
  <w:endnote w:type="continuationSeparator" w:id="0">
    <w:p w14:paraId="68C57FC4" w14:textId="77777777" w:rsidR="0060491E" w:rsidRDefault="0060491E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DDC37F3" w:rsidR="007565F9" w:rsidRPr="00F646AE" w:rsidRDefault="00371BEE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Aboriginal Languages ES1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DFE17A4" w:rsidR="00696A1B" w:rsidRPr="00152C9A" w:rsidRDefault="00371BEE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Aboriginal Languages ES1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61D42" w14:textId="77777777" w:rsidR="0060491E" w:rsidRDefault="0060491E" w:rsidP="005C306E">
      <w:pPr>
        <w:spacing w:after="0" w:line="240" w:lineRule="auto"/>
      </w:pPr>
      <w:r>
        <w:separator/>
      </w:r>
    </w:p>
  </w:footnote>
  <w:footnote w:type="continuationSeparator" w:id="0">
    <w:p w14:paraId="00408962" w14:textId="77777777" w:rsidR="0060491E" w:rsidRDefault="0060491E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F9B2BC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A306A"/>
    <w:rsid w:val="000C1F1B"/>
    <w:rsid w:val="000E1BE9"/>
    <w:rsid w:val="00152C9A"/>
    <w:rsid w:val="00152FDC"/>
    <w:rsid w:val="00166496"/>
    <w:rsid w:val="00176C78"/>
    <w:rsid w:val="00195D51"/>
    <w:rsid w:val="001A3B79"/>
    <w:rsid w:val="001A7943"/>
    <w:rsid w:val="001D6956"/>
    <w:rsid w:val="001E74C9"/>
    <w:rsid w:val="002004AC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2E5C0D"/>
    <w:rsid w:val="00306A28"/>
    <w:rsid w:val="00371B2F"/>
    <w:rsid w:val="00371BEE"/>
    <w:rsid w:val="00374AF3"/>
    <w:rsid w:val="00395F9C"/>
    <w:rsid w:val="003A573B"/>
    <w:rsid w:val="003D3A72"/>
    <w:rsid w:val="003E29AA"/>
    <w:rsid w:val="003F1B22"/>
    <w:rsid w:val="004101AB"/>
    <w:rsid w:val="004306CF"/>
    <w:rsid w:val="00457726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0491E"/>
    <w:rsid w:val="00614FB1"/>
    <w:rsid w:val="00635155"/>
    <w:rsid w:val="00636DFB"/>
    <w:rsid w:val="00684880"/>
    <w:rsid w:val="00696A1B"/>
    <w:rsid w:val="006B1C5E"/>
    <w:rsid w:val="006C6FBA"/>
    <w:rsid w:val="006E5690"/>
    <w:rsid w:val="006F77FB"/>
    <w:rsid w:val="00703CEF"/>
    <w:rsid w:val="00707B6C"/>
    <w:rsid w:val="007565F9"/>
    <w:rsid w:val="00760AD9"/>
    <w:rsid w:val="00777995"/>
    <w:rsid w:val="00793ED7"/>
    <w:rsid w:val="007D554B"/>
    <w:rsid w:val="007D5ED6"/>
    <w:rsid w:val="0080222E"/>
    <w:rsid w:val="008112C7"/>
    <w:rsid w:val="00832949"/>
    <w:rsid w:val="00855A01"/>
    <w:rsid w:val="00870C9A"/>
    <w:rsid w:val="008715C0"/>
    <w:rsid w:val="00883F65"/>
    <w:rsid w:val="008864B6"/>
    <w:rsid w:val="00893227"/>
    <w:rsid w:val="008A5BAE"/>
    <w:rsid w:val="008B5284"/>
    <w:rsid w:val="00900E13"/>
    <w:rsid w:val="00906115"/>
    <w:rsid w:val="00994734"/>
    <w:rsid w:val="009C2DEC"/>
    <w:rsid w:val="009F1A90"/>
    <w:rsid w:val="00A00991"/>
    <w:rsid w:val="00A05452"/>
    <w:rsid w:val="00A37890"/>
    <w:rsid w:val="00A418AC"/>
    <w:rsid w:val="00AA7F9D"/>
    <w:rsid w:val="00AB2378"/>
    <w:rsid w:val="00B02DFA"/>
    <w:rsid w:val="00B04051"/>
    <w:rsid w:val="00B60835"/>
    <w:rsid w:val="00B86BF1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514CB"/>
    <w:rsid w:val="00C85106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66693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491B67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491B67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491B67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E22A1"/>
    <w:rsid w:val="002C3353"/>
    <w:rsid w:val="00491B67"/>
    <w:rsid w:val="00C2146E"/>
    <w:rsid w:val="00C5443B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ES1 Record of learning and achievement using syllabus outcomes</dc:title>
  <dc:subject/>
  <cp:keywords/>
  <dc:description/>
  <cp:lastModifiedBy>Diane Twomey</cp:lastModifiedBy>
  <cp:revision>2</cp:revision>
  <dcterms:created xsi:type="dcterms:W3CDTF">2024-02-15T21:21:00Z</dcterms:created>
  <dcterms:modified xsi:type="dcterms:W3CDTF">2024-02-15T23:27:00Z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