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7A381CC9" w:rsidR="003D3A72" w:rsidRDefault="000D3679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Aboriginal Languages </w:t>
          </w:r>
          <w:r w:rsidRPr="00682957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S4 Record of learning and achievement using syllabus 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content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08B3A098" w14:textId="4BAE9F58" w:rsidR="00855A01" w:rsidRDefault="003D3A72" w:rsidP="003D3A72">
      <w:pPr>
        <w:tabs>
          <w:tab w:val="left" w:pos="5103"/>
        </w:tabs>
      </w:pPr>
      <w:r>
        <w:t>Child:</w:t>
      </w:r>
      <w:r>
        <w:tab/>
        <w:t>Year:</w:t>
      </w:r>
    </w:p>
    <w:p w14:paraId="4B8B9AD1" w14:textId="77777777" w:rsidR="00D026F7" w:rsidRPr="00D026F7" w:rsidRDefault="00D026F7" w:rsidP="00D026F7">
      <w:pPr>
        <w:tabs>
          <w:tab w:val="left" w:pos="5103"/>
        </w:tabs>
      </w:pPr>
      <w:r w:rsidRPr="00D026F7">
        <w:t xml:space="preserve">Content addressed: </w:t>
      </w:r>
      <w:r w:rsidRPr="00D026F7">
        <w:tab/>
        <w:t>Additional / Prior / First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994734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4252F75C" w:rsidR="00994734" w:rsidRDefault="0009590B" w:rsidP="00994734">
            <w:r>
              <w:rPr>
                <w:rFonts w:eastAsia="Times New Roman" w:cs="Arial"/>
                <w:bCs/>
                <w:lang w:val="en-US" w:eastAsia="en-AU"/>
              </w:rPr>
              <w:t>Focus areas and content</w:t>
            </w:r>
          </w:p>
        </w:tc>
        <w:tc>
          <w:tcPr>
            <w:tcW w:w="5042" w:type="dxa"/>
          </w:tcPr>
          <w:p w14:paraId="0BF99AF9" w14:textId="33674514" w:rsidR="00994734" w:rsidRDefault="00994734" w:rsidP="00994734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5C37A033" w:rsidR="00994734" w:rsidRDefault="00994734" w:rsidP="00994734">
            <w:r w:rsidRPr="00630BBA">
              <w:rPr>
                <w:bCs/>
              </w:rPr>
              <w:t>How did your child go?</w:t>
            </w:r>
          </w:p>
        </w:tc>
      </w:tr>
      <w:tr w:rsidR="00994734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5601A2D4" w:rsidR="00994734" w:rsidRDefault="00994734" w:rsidP="00994734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32E764AC" w:rsidR="00994734" w:rsidRDefault="00994734" w:rsidP="00994734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1B68D114" w:rsidR="00994734" w:rsidRDefault="00994734" w:rsidP="00994734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852CE0" w14:paraId="259F83B9" w14:textId="77777777" w:rsidTr="00573516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2C721BD1" w14:textId="77777777" w:rsidR="00852CE0" w:rsidRDefault="00852CE0" w:rsidP="00852CE0">
            <w:pPr>
              <w:spacing w:after="120"/>
              <w:rPr>
                <w:b/>
              </w:rPr>
            </w:pPr>
            <w:r>
              <w:rPr>
                <w:b/>
              </w:rPr>
              <w:t>Interacting</w:t>
            </w:r>
          </w:p>
          <w:p w14:paraId="30A1E663" w14:textId="77777777" w:rsidR="00852CE0" w:rsidRPr="009A5F43" w:rsidRDefault="00852CE0" w:rsidP="00852CE0">
            <w:pPr>
              <w:spacing w:after="120"/>
              <w:rPr>
                <w:bCs/>
              </w:rPr>
            </w:pPr>
            <w:r w:rsidRPr="009A5F43">
              <w:rPr>
                <w:bCs/>
              </w:rPr>
              <w:t>Exchanging information, ideas and opinions</w:t>
            </w:r>
          </w:p>
          <w:p w14:paraId="087AFA45" w14:textId="4E10260D" w:rsidR="00852CE0" w:rsidRDefault="00852CE0" w:rsidP="00852CE0">
            <w:r w:rsidRPr="009A5F43">
              <w:rPr>
                <w:bCs/>
              </w:rPr>
              <w:t>Socialising, planning and negotiating</w:t>
            </w:r>
          </w:p>
        </w:tc>
        <w:tc>
          <w:tcPr>
            <w:tcW w:w="5042" w:type="dxa"/>
          </w:tcPr>
          <w:p w14:paraId="70DFD80B" w14:textId="396B7890" w:rsidR="00852CE0" w:rsidRDefault="00852CE0" w:rsidP="00852CE0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567019ED" w14:textId="058BF2BE" w:rsidR="00852CE0" w:rsidRDefault="00852CE0" w:rsidP="00852CE0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852CE0" w14:paraId="217F072A" w14:textId="77777777" w:rsidTr="00573516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33B70A47" w14:textId="77777777" w:rsidR="00852CE0" w:rsidRDefault="00852CE0" w:rsidP="00852CE0">
            <w:pPr>
              <w:spacing w:after="120"/>
              <w:rPr>
                <w:b/>
              </w:rPr>
            </w:pPr>
            <w:r>
              <w:rPr>
                <w:b/>
              </w:rPr>
              <w:t>Responding</w:t>
            </w:r>
          </w:p>
          <w:p w14:paraId="1012105A" w14:textId="77777777" w:rsidR="00852CE0" w:rsidRPr="009A5F43" w:rsidRDefault="00852CE0" w:rsidP="00852CE0">
            <w:pPr>
              <w:spacing w:after="120"/>
              <w:rPr>
                <w:bCs/>
              </w:rPr>
            </w:pPr>
            <w:r w:rsidRPr="009A5F43">
              <w:rPr>
                <w:bCs/>
              </w:rPr>
              <w:t>Obtaining information</w:t>
            </w:r>
          </w:p>
          <w:p w14:paraId="738D15E3" w14:textId="2009F5E8" w:rsidR="00852CE0" w:rsidRDefault="00852CE0" w:rsidP="00852CE0">
            <w:r w:rsidRPr="009A5F43">
              <w:rPr>
                <w:bCs/>
              </w:rPr>
              <w:t>Processing and responding to information</w:t>
            </w:r>
          </w:p>
        </w:tc>
        <w:tc>
          <w:tcPr>
            <w:tcW w:w="5042" w:type="dxa"/>
          </w:tcPr>
          <w:p w14:paraId="068DA2D3" w14:textId="0630E0AB" w:rsidR="00852CE0" w:rsidRDefault="00852CE0" w:rsidP="00852CE0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02AC27C9" w14:textId="3B9A6C4E" w:rsidR="00852CE0" w:rsidRDefault="00852CE0" w:rsidP="00852CE0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852CE0" w14:paraId="6EEE4F87" w14:textId="77777777" w:rsidTr="00573516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58F48066" w14:textId="77777777" w:rsidR="00852CE0" w:rsidRDefault="00852CE0" w:rsidP="00852CE0">
            <w:pPr>
              <w:spacing w:after="120"/>
              <w:rPr>
                <w:b/>
              </w:rPr>
            </w:pPr>
            <w:r>
              <w:rPr>
                <w:b/>
              </w:rPr>
              <w:t>Composing</w:t>
            </w:r>
          </w:p>
          <w:p w14:paraId="36EEB0AE" w14:textId="77777777" w:rsidR="00852CE0" w:rsidRPr="009A5F43" w:rsidRDefault="00852CE0" w:rsidP="00852CE0">
            <w:pPr>
              <w:spacing w:after="120"/>
              <w:rPr>
                <w:bCs/>
              </w:rPr>
            </w:pPr>
            <w:r w:rsidRPr="009A5F43">
              <w:rPr>
                <w:bCs/>
              </w:rPr>
              <w:t>Spoken, written and/or multimodal texts</w:t>
            </w:r>
          </w:p>
          <w:p w14:paraId="7DFCE510" w14:textId="77777777" w:rsidR="00852CE0" w:rsidRPr="009A5F43" w:rsidRDefault="00852CE0" w:rsidP="00852CE0">
            <w:pPr>
              <w:spacing w:after="120"/>
              <w:rPr>
                <w:bCs/>
              </w:rPr>
            </w:pPr>
            <w:r w:rsidRPr="009A5F43">
              <w:rPr>
                <w:bCs/>
              </w:rPr>
              <w:t>Bilingual and/or multilingual texts</w:t>
            </w:r>
          </w:p>
          <w:p w14:paraId="5183313E" w14:textId="03082354" w:rsidR="00852CE0" w:rsidRPr="00852CE0" w:rsidRDefault="00852CE0" w:rsidP="00852CE0">
            <w:pPr>
              <w:spacing w:after="120"/>
              <w:rPr>
                <w:bCs/>
              </w:rPr>
            </w:pPr>
            <w:r w:rsidRPr="009A5F43">
              <w:rPr>
                <w:bCs/>
              </w:rPr>
              <w:t>Systems of Language</w:t>
            </w:r>
          </w:p>
        </w:tc>
        <w:tc>
          <w:tcPr>
            <w:tcW w:w="5042" w:type="dxa"/>
          </w:tcPr>
          <w:p w14:paraId="3105091E" w14:textId="77777777" w:rsidR="00852CE0" w:rsidRPr="00A716A6" w:rsidRDefault="00852CE0" w:rsidP="00852CE0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293B9C77" w14:textId="77777777" w:rsidR="00852CE0" w:rsidRPr="00A716A6" w:rsidRDefault="00852CE0" w:rsidP="00852CE0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852CE0" w14:paraId="39A5994F" w14:textId="77777777" w:rsidTr="00573516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4C556FAF" w14:textId="77777777" w:rsidR="00852CE0" w:rsidRDefault="00852CE0" w:rsidP="00852CE0">
            <w:pPr>
              <w:spacing w:after="120"/>
              <w:rPr>
                <w:b/>
              </w:rPr>
            </w:pPr>
            <w:r>
              <w:rPr>
                <w:b/>
              </w:rPr>
              <w:t>The role of language, culture and identity</w:t>
            </w:r>
          </w:p>
          <w:p w14:paraId="04AA6D3C" w14:textId="77777777" w:rsidR="00852CE0" w:rsidRPr="009A5F43" w:rsidRDefault="00852CE0" w:rsidP="00852CE0">
            <w:pPr>
              <w:spacing w:after="120"/>
              <w:rPr>
                <w:bCs/>
              </w:rPr>
            </w:pPr>
            <w:r w:rsidRPr="009A5F43">
              <w:rPr>
                <w:bCs/>
              </w:rPr>
              <w:t>Exchanging meaning</w:t>
            </w:r>
          </w:p>
          <w:p w14:paraId="7B6CCB04" w14:textId="192D566A" w:rsidR="00852CE0" w:rsidRPr="002F49D6" w:rsidRDefault="00852CE0" w:rsidP="00852CE0">
            <w:pPr>
              <w:spacing w:after="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9A5F43">
              <w:rPr>
                <w:bCs/>
              </w:rPr>
              <w:t>Communication and identity</w:t>
            </w:r>
          </w:p>
        </w:tc>
        <w:tc>
          <w:tcPr>
            <w:tcW w:w="5042" w:type="dxa"/>
          </w:tcPr>
          <w:p w14:paraId="17B5464D" w14:textId="77777777" w:rsidR="00852CE0" w:rsidRPr="00A716A6" w:rsidRDefault="00852CE0" w:rsidP="00852CE0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2056B68A" w14:textId="77777777" w:rsidR="00852CE0" w:rsidRPr="00A716A6" w:rsidRDefault="00852CE0" w:rsidP="00852CE0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852CE0" w14:paraId="67924B63" w14:textId="77777777" w:rsidTr="00573516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1B028E20" w14:textId="77777777" w:rsidR="00852CE0" w:rsidRDefault="00852CE0" w:rsidP="00852CE0">
            <w:pPr>
              <w:spacing w:after="120"/>
              <w:rPr>
                <w:b/>
              </w:rPr>
            </w:pPr>
            <w:r>
              <w:rPr>
                <w:b/>
              </w:rPr>
              <w:t>Language awareness and building</w:t>
            </w:r>
          </w:p>
          <w:p w14:paraId="4C131FE4" w14:textId="77777777" w:rsidR="00852CE0" w:rsidRPr="009A5F43" w:rsidRDefault="00852CE0" w:rsidP="00852CE0">
            <w:pPr>
              <w:spacing w:after="120"/>
              <w:rPr>
                <w:bCs/>
              </w:rPr>
            </w:pPr>
            <w:r w:rsidRPr="009A5F43">
              <w:rPr>
                <w:bCs/>
              </w:rPr>
              <w:t>Language building</w:t>
            </w:r>
          </w:p>
          <w:p w14:paraId="32D1ACEC" w14:textId="14BB457F" w:rsidR="00852CE0" w:rsidRPr="00FE3DE7" w:rsidRDefault="00852CE0" w:rsidP="00852CE0">
            <w:pPr>
              <w:ind w:left="30"/>
              <w:textAlignment w:val="baseline"/>
              <w:rPr>
                <w:rFonts w:eastAsia="Times New Roman" w:cs="Arial"/>
                <w:b/>
                <w:bCs/>
                <w:lang w:eastAsia="en-AU"/>
              </w:rPr>
            </w:pPr>
            <w:r w:rsidRPr="009A5F43">
              <w:rPr>
                <w:bCs/>
              </w:rPr>
              <w:t>Language ecologies</w:t>
            </w:r>
          </w:p>
        </w:tc>
        <w:tc>
          <w:tcPr>
            <w:tcW w:w="5042" w:type="dxa"/>
          </w:tcPr>
          <w:p w14:paraId="30E39B86" w14:textId="77777777" w:rsidR="00852CE0" w:rsidRPr="00A716A6" w:rsidRDefault="00852CE0" w:rsidP="00852CE0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26D22997" w14:textId="77777777" w:rsidR="00852CE0" w:rsidRPr="00A716A6" w:rsidRDefault="00852CE0" w:rsidP="00852CE0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230192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16F5D6" w14:textId="77777777" w:rsidR="00EF3BC7" w:rsidRDefault="00EF3BC7" w:rsidP="005C306E">
      <w:pPr>
        <w:spacing w:after="0" w:line="240" w:lineRule="auto"/>
      </w:pPr>
      <w:r>
        <w:separator/>
      </w:r>
    </w:p>
  </w:endnote>
  <w:endnote w:type="continuationSeparator" w:id="0">
    <w:p w14:paraId="6ED1EB23" w14:textId="77777777" w:rsidR="00EF3BC7" w:rsidRDefault="00EF3BC7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25E8A8E8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0D3679">
          <w:t>Aboriginal Languages S4 Record of learning and achievement using syllabus content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  <w:showingPlcHdr/>
      </w:sdtPr>
      <w:sdtContent>
        <w:r w:rsidR="00A00991">
          <w:t>[</w:t>
        </w:r>
        <w:r w:rsidR="00A00991" w:rsidRPr="00F646AE">
          <w:t>updated Month YYY</w:t>
        </w:r>
        <w:r w:rsidR="00A00991">
          <w:t>]</w:t>
        </w:r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68BD1084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0D3679">
          <w:rPr>
            <w:rFonts w:asciiTheme="minorHAnsi" w:hAnsiTheme="minorHAnsi" w:cstheme="minorHAnsi"/>
            <w:color w:val="002664"/>
            <w:sz w:val="20"/>
            <w:szCs w:val="20"/>
          </w:rPr>
          <w:t>Aboriginal Languages S4 Record of learning and achievement using syllabus content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93868F" w14:textId="77777777" w:rsidR="00EF3BC7" w:rsidRDefault="00EF3BC7" w:rsidP="005C306E">
      <w:pPr>
        <w:spacing w:after="0" w:line="240" w:lineRule="auto"/>
      </w:pPr>
      <w:r>
        <w:separator/>
      </w:r>
    </w:p>
  </w:footnote>
  <w:footnote w:type="continuationSeparator" w:id="0">
    <w:p w14:paraId="2A700026" w14:textId="77777777" w:rsidR="00EF3BC7" w:rsidRDefault="00EF3BC7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2BAAAF7C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41883"/>
    <w:rsid w:val="000621A2"/>
    <w:rsid w:val="00077566"/>
    <w:rsid w:val="00090147"/>
    <w:rsid w:val="0009590B"/>
    <w:rsid w:val="000C6372"/>
    <w:rsid w:val="000D3679"/>
    <w:rsid w:val="000E1BE9"/>
    <w:rsid w:val="00147A66"/>
    <w:rsid w:val="00152C9A"/>
    <w:rsid w:val="00152FDC"/>
    <w:rsid w:val="00166496"/>
    <w:rsid w:val="00195D51"/>
    <w:rsid w:val="001A3B79"/>
    <w:rsid w:val="001A7943"/>
    <w:rsid w:val="001B54AA"/>
    <w:rsid w:val="001D6956"/>
    <w:rsid w:val="001E74C9"/>
    <w:rsid w:val="00230192"/>
    <w:rsid w:val="0024572E"/>
    <w:rsid w:val="00247898"/>
    <w:rsid w:val="0026171F"/>
    <w:rsid w:val="002904B0"/>
    <w:rsid w:val="00291300"/>
    <w:rsid w:val="00296B5B"/>
    <w:rsid w:val="002A34A1"/>
    <w:rsid w:val="002C1CB3"/>
    <w:rsid w:val="002C3C44"/>
    <w:rsid w:val="002D4190"/>
    <w:rsid w:val="002D7DF6"/>
    <w:rsid w:val="002E048F"/>
    <w:rsid w:val="002F1AA3"/>
    <w:rsid w:val="00306A28"/>
    <w:rsid w:val="0034250D"/>
    <w:rsid w:val="00371B2F"/>
    <w:rsid w:val="00395F9C"/>
    <w:rsid w:val="003A573B"/>
    <w:rsid w:val="003B0F6A"/>
    <w:rsid w:val="003D3A72"/>
    <w:rsid w:val="003E16EC"/>
    <w:rsid w:val="003E29AA"/>
    <w:rsid w:val="003F1B22"/>
    <w:rsid w:val="003F3D29"/>
    <w:rsid w:val="004101AB"/>
    <w:rsid w:val="004306CF"/>
    <w:rsid w:val="00457726"/>
    <w:rsid w:val="00496C6F"/>
    <w:rsid w:val="00497935"/>
    <w:rsid w:val="004C068D"/>
    <w:rsid w:val="004D0ACB"/>
    <w:rsid w:val="004F2B20"/>
    <w:rsid w:val="005046FB"/>
    <w:rsid w:val="00512064"/>
    <w:rsid w:val="005120EA"/>
    <w:rsid w:val="005209F0"/>
    <w:rsid w:val="005267EA"/>
    <w:rsid w:val="00533113"/>
    <w:rsid w:val="00535244"/>
    <w:rsid w:val="005761C3"/>
    <w:rsid w:val="00584BE0"/>
    <w:rsid w:val="005A08FA"/>
    <w:rsid w:val="005B3558"/>
    <w:rsid w:val="005B414A"/>
    <w:rsid w:val="005C06E0"/>
    <w:rsid w:val="005C306E"/>
    <w:rsid w:val="005C577F"/>
    <w:rsid w:val="00614FB1"/>
    <w:rsid w:val="00635155"/>
    <w:rsid w:val="00636DFB"/>
    <w:rsid w:val="00684880"/>
    <w:rsid w:val="00696A1B"/>
    <w:rsid w:val="006B1C5E"/>
    <w:rsid w:val="006C6FBA"/>
    <w:rsid w:val="006C70CA"/>
    <w:rsid w:val="006F77FB"/>
    <w:rsid w:val="00703CEF"/>
    <w:rsid w:val="00707B6C"/>
    <w:rsid w:val="00724279"/>
    <w:rsid w:val="007565F9"/>
    <w:rsid w:val="007D5ED6"/>
    <w:rsid w:val="0080222E"/>
    <w:rsid w:val="008112C7"/>
    <w:rsid w:val="00852CE0"/>
    <w:rsid w:val="00855A01"/>
    <w:rsid w:val="00870C9A"/>
    <w:rsid w:val="008715C0"/>
    <w:rsid w:val="00883811"/>
    <w:rsid w:val="00883F65"/>
    <w:rsid w:val="008864B6"/>
    <w:rsid w:val="00893227"/>
    <w:rsid w:val="008B5284"/>
    <w:rsid w:val="00900E13"/>
    <w:rsid w:val="00906115"/>
    <w:rsid w:val="009662E4"/>
    <w:rsid w:val="009933D3"/>
    <w:rsid w:val="00994734"/>
    <w:rsid w:val="009C2DEC"/>
    <w:rsid w:val="009F1A90"/>
    <w:rsid w:val="00A00991"/>
    <w:rsid w:val="00A05452"/>
    <w:rsid w:val="00A116BC"/>
    <w:rsid w:val="00A37890"/>
    <w:rsid w:val="00A418AC"/>
    <w:rsid w:val="00AA7F9D"/>
    <w:rsid w:val="00B04051"/>
    <w:rsid w:val="00B2288D"/>
    <w:rsid w:val="00B60835"/>
    <w:rsid w:val="00B87C98"/>
    <w:rsid w:val="00B93F15"/>
    <w:rsid w:val="00BB2733"/>
    <w:rsid w:val="00BB50BA"/>
    <w:rsid w:val="00BC3845"/>
    <w:rsid w:val="00BD7E43"/>
    <w:rsid w:val="00BF4202"/>
    <w:rsid w:val="00BF46CE"/>
    <w:rsid w:val="00C11EF9"/>
    <w:rsid w:val="00C34946"/>
    <w:rsid w:val="00C4465C"/>
    <w:rsid w:val="00C50586"/>
    <w:rsid w:val="00C506E0"/>
    <w:rsid w:val="00C5249B"/>
    <w:rsid w:val="00C85106"/>
    <w:rsid w:val="00C86CFC"/>
    <w:rsid w:val="00C9323F"/>
    <w:rsid w:val="00CB0A4B"/>
    <w:rsid w:val="00CB7C33"/>
    <w:rsid w:val="00CE1642"/>
    <w:rsid w:val="00D026F7"/>
    <w:rsid w:val="00D450EF"/>
    <w:rsid w:val="00D854B6"/>
    <w:rsid w:val="00DC2D29"/>
    <w:rsid w:val="00DF2816"/>
    <w:rsid w:val="00E1162B"/>
    <w:rsid w:val="00E3418F"/>
    <w:rsid w:val="00E421D0"/>
    <w:rsid w:val="00E50E26"/>
    <w:rsid w:val="00E601A1"/>
    <w:rsid w:val="00E6697D"/>
    <w:rsid w:val="00EA2573"/>
    <w:rsid w:val="00EB7A25"/>
    <w:rsid w:val="00ED4DD7"/>
    <w:rsid w:val="00EE0476"/>
    <w:rsid w:val="00EF3BC7"/>
    <w:rsid w:val="00EF7B40"/>
    <w:rsid w:val="00F03096"/>
    <w:rsid w:val="00F072F0"/>
    <w:rsid w:val="00F37584"/>
    <w:rsid w:val="00F6148F"/>
    <w:rsid w:val="00F633EB"/>
    <w:rsid w:val="00F646AE"/>
    <w:rsid w:val="00F84997"/>
    <w:rsid w:val="00FB2E85"/>
    <w:rsid w:val="00FC6BD0"/>
    <w:rsid w:val="00FE100F"/>
    <w:rsid w:val="00FE50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367812"/>
    <w:rsid w:val="003706D9"/>
    <w:rsid w:val="00A321A3"/>
    <w:rsid w:val="00E10C7C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2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0</TotalTime>
  <Pages>2</Pages>
  <Words>126</Words>
  <Characters>720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Aboriginal Languages S4 Record of learning and achievement using syllabus content</dc:title>
  <dc:subject/>
  <cp:keywords/>
  <dc:description/>
  <cp:lastModifiedBy>Diane Twomey</cp:lastModifiedBy>
  <cp:revision>2</cp:revision>
  <dcterms:created xsi:type="dcterms:W3CDTF">2024-02-15T02:17:00Z</dcterms:created>
  <dcterms:modified xsi:type="dcterms:W3CDTF">2024-02-15T22:13:00Z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