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C2FBA9B" w:rsidR="003D3A72" w:rsidRDefault="004A5074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08E219B4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6756E79F" w14:textId="77777777" w:rsidR="008D22FA" w:rsidRPr="008D22FA" w:rsidRDefault="008D22FA" w:rsidP="008D22FA">
      <w:pPr>
        <w:tabs>
          <w:tab w:val="left" w:pos="5103"/>
        </w:tabs>
      </w:pPr>
      <w:r w:rsidRPr="008D22FA">
        <w:t xml:space="preserve">Content addressed: </w:t>
      </w:r>
      <w:r w:rsidRPr="008D22FA">
        <w:tab/>
        <w:t>Additional / Prior / First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23DC9" w14:paraId="259F83B9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55EF144" w14:textId="77777777" w:rsidR="00D23DC9" w:rsidRDefault="00D23DC9" w:rsidP="00D23DC9">
            <w:pPr>
              <w:keepNext/>
              <w:rPr>
                <w:rFonts w:eastAsia="Arial" w:cs="Arial"/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Interacting in Auslan</w:t>
            </w:r>
          </w:p>
          <w:p w14:paraId="665AA879" w14:textId="77777777" w:rsidR="00D23DC9" w:rsidRPr="00CD4A23" w:rsidRDefault="00D23DC9" w:rsidP="00D23DC9">
            <w:pPr>
              <w:pStyle w:val="BodyText"/>
              <w:rPr>
                <w:rFonts w:eastAsia="Arial"/>
                <w:bCs/>
                <w:szCs w:val="18"/>
              </w:rPr>
            </w:pPr>
            <w:r w:rsidRPr="00CD4A23">
              <w:rPr>
                <w:rFonts w:eastAsia="Arial"/>
                <w:bCs/>
                <w:szCs w:val="18"/>
              </w:rPr>
              <w:t>Exchanging meaning in interactions</w:t>
            </w:r>
          </w:p>
          <w:p w14:paraId="3EFE23F1" w14:textId="77777777" w:rsidR="00D23DC9" w:rsidRPr="00CD4A23" w:rsidRDefault="00D23DC9" w:rsidP="00D23DC9">
            <w:pPr>
              <w:spacing w:after="120"/>
              <w:rPr>
                <w:rFonts w:eastAsia="Arial" w:cs="Arial"/>
                <w:bCs/>
                <w:szCs w:val="18"/>
              </w:rPr>
            </w:pPr>
            <w:r w:rsidRPr="00CD4A23">
              <w:rPr>
                <w:rFonts w:eastAsia="Arial" w:cs="Arial"/>
                <w:bCs/>
                <w:szCs w:val="18"/>
              </w:rPr>
              <w:t>Using features of Auslan to communicate</w:t>
            </w:r>
          </w:p>
          <w:p w14:paraId="087AFA45" w14:textId="36B5A34D" w:rsidR="00D23DC9" w:rsidRDefault="00D23DC9" w:rsidP="00D23DC9">
            <w:pPr>
              <w:autoSpaceDE w:val="0"/>
              <w:autoSpaceDN w:val="0"/>
            </w:pPr>
            <w:r w:rsidRPr="00CD4A23">
              <w:rPr>
                <w:rFonts w:eastAsia="Arial"/>
                <w:bCs/>
                <w:szCs w:val="18"/>
              </w:rPr>
              <w:t>Applying Auslan protocols</w:t>
            </w:r>
          </w:p>
        </w:tc>
        <w:tc>
          <w:tcPr>
            <w:tcW w:w="5042" w:type="dxa"/>
          </w:tcPr>
          <w:p w14:paraId="70DFD80B" w14:textId="396B7890" w:rsidR="00D23DC9" w:rsidRDefault="00D23DC9" w:rsidP="00D23DC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D23DC9" w:rsidRDefault="00D23DC9" w:rsidP="00D23DC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D23DC9" w14:paraId="217F072A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C211592" w14:textId="77777777" w:rsidR="00D23DC9" w:rsidRPr="00CD4A23" w:rsidRDefault="00D23DC9" w:rsidP="00D23DC9">
            <w:pPr>
              <w:keepNext/>
              <w:rPr>
                <w:rFonts w:eastAsia="Arial" w:cs="Arial"/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Understanding texts in Auslan</w:t>
            </w:r>
          </w:p>
          <w:p w14:paraId="5C45659E" w14:textId="77777777" w:rsidR="00D23DC9" w:rsidRPr="00CD4A23" w:rsidRDefault="00D23DC9" w:rsidP="00D23DC9">
            <w:pPr>
              <w:pStyle w:val="BodyText"/>
              <w:rPr>
                <w:rFonts w:eastAsia="Arial"/>
                <w:bCs/>
                <w:szCs w:val="18"/>
              </w:rPr>
            </w:pPr>
            <w:r w:rsidRPr="00CD4A23">
              <w:rPr>
                <w:rFonts w:eastAsia="Arial"/>
                <w:bCs/>
                <w:szCs w:val="18"/>
              </w:rPr>
              <w:t>Accessing texts</w:t>
            </w:r>
          </w:p>
          <w:p w14:paraId="738D15E3" w14:textId="6D584798" w:rsidR="00D23DC9" w:rsidRDefault="00D23DC9" w:rsidP="00D23DC9">
            <w:pPr>
              <w:autoSpaceDE w:val="0"/>
              <w:autoSpaceDN w:val="0"/>
            </w:pPr>
            <w:r w:rsidRPr="00CD4A23">
              <w:rPr>
                <w:rFonts w:eastAsia="Arial"/>
                <w:bCs/>
                <w:szCs w:val="18"/>
              </w:rPr>
              <w:t>Responding to texts</w:t>
            </w:r>
          </w:p>
        </w:tc>
        <w:tc>
          <w:tcPr>
            <w:tcW w:w="5042" w:type="dxa"/>
          </w:tcPr>
          <w:p w14:paraId="068DA2D3" w14:textId="0630E0AB" w:rsidR="00D23DC9" w:rsidRDefault="00D23DC9" w:rsidP="00D23DC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D23DC9" w:rsidRDefault="00D23DC9" w:rsidP="00D23DC9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D23DC9" w14:paraId="6EEE4F87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683896E" w14:textId="77777777" w:rsidR="00D23DC9" w:rsidRPr="00CD4A23" w:rsidRDefault="00D23DC9" w:rsidP="00D23DC9">
            <w:pPr>
              <w:keepNext/>
              <w:rPr>
                <w:rFonts w:eastAsia="Arial" w:cs="Arial"/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Creating texts in Auslan</w:t>
            </w:r>
          </w:p>
          <w:p w14:paraId="3F3C164E" w14:textId="77777777" w:rsidR="00D23DC9" w:rsidRPr="00CD4A23" w:rsidRDefault="00D23DC9" w:rsidP="00D23DC9">
            <w:pPr>
              <w:pStyle w:val="BodyText"/>
              <w:rPr>
                <w:rFonts w:eastAsia="Arial"/>
                <w:bCs/>
                <w:szCs w:val="18"/>
              </w:rPr>
            </w:pPr>
            <w:r w:rsidRPr="00CD4A23">
              <w:rPr>
                <w:rFonts w:eastAsia="Arial"/>
                <w:bCs/>
                <w:szCs w:val="18"/>
              </w:rPr>
              <w:t>Vocabulary, grammar and text structures</w:t>
            </w:r>
          </w:p>
          <w:p w14:paraId="5183313E" w14:textId="7F3083E7" w:rsidR="00D23DC9" w:rsidRPr="00852CE0" w:rsidRDefault="00D23DC9" w:rsidP="00D23DC9">
            <w:pPr>
              <w:autoSpaceDE w:val="0"/>
              <w:autoSpaceDN w:val="0"/>
              <w:rPr>
                <w:bCs/>
              </w:rPr>
            </w:pPr>
            <w:r w:rsidRPr="00CD4A23">
              <w:rPr>
                <w:rFonts w:eastAsia="Arial"/>
                <w:bCs/>
                <w:szCs w:val="18"/>
              </w:rPr>
              <w:t>Creating texts to communicate</w:t>
            </w:r>
          </w:p>
        </w:tc>
        <w:tc>
          <w:tcPr>
            <w:tcW w:w="5042" w:type="dxa"/>
          </w:tcPr>
          <w:p w14:paraId="3105091E" w14:textId="77777777" w:rsidR="00D23DC9" w:rsidRPr="00A716A6" w:rsidRDefault="00D23DC9" w:rsidP="00D23DC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D23DC9" w:rsidRPr="00A716A6" w:rsidRDefault="00D23DC9" w:rsidP="00D23DC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23DC9" w14:paraId="287708D5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3411F65" w14:textId="77777777" w:rsidR="00D23DC9" w:rsidRPr="00CD4A23" w:rsidRDefault="00D23DC9" w:rsidP="00D23DC9">
            <w:pPr>
              <w:keepNext/>
              <w:rPr>
                <w:rFonts w:eastAsia="Arial" w:cs="Arial"/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Role of language, culture and identity</w:t>
            </w:r>
          </w:p>
          <w:p w14:paraId="745E1D83" w14:textId="77777777" w:rsidR="00D23DC9" w:rsidRPr="00CD4A23" w:rsidRDefault="00D23DC9" w:rsidP="00D23DC9">
            <w:pPr>
              <w:pStyle w:val="BodyText"/>
              <w:rPr>
                <w:rFonts w:eastAsia="Arial"/>
                <w:bCs/>
                <w:szCs w:val="18"/>
              </w:rPr>
            </w:pPr>
            <w:r w:rsidRPr="00CD4A23">
              <w:rPr>
                <w:rFonts w:eastAsia="Arial"/>
                <w:bCs/>
                <w:szCs w:val="18"/>
              </w:rPr>
              <w:t>Identity of the Deaf community</w:t>
            </w:r>
          </w:p>
          <w:p w14:paraId="542BD35E" w14:textId="599F10CB" w:rsidR="00D23DC9" w:rsidRDefault="00D23DC9" w:rsidP="00D23DC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CD4A23">
              <w:rPr>
                <w:rFonts w:eastAsia="Arial"/>
                <w:bCs/>
                <w:szCs w:val="18"/>
              </w:rPr>
              <w:t>Language and cultural awareness</w:t>
            </w:r>
          </w:p>
        </w:tc>
        <w:tc>
          <w:tcPr>
            <w:tcW w:w="5042" w:type="dxa"/>
          </w:tcPr>
          <w:p w14:paraId="3058B230" w14:textId="77777777" w:rsidR="00D23DC9" w:rsidRPr="00A716A6" w:rsidRDefault="00D23DC9" w:rsidP="00D23DC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5B8AAA3" w14:textId="77777777" w:rsidR="00D23DC9" w:rsidRPr="00A716A6" w:rsidRDefault="00D23DC9" w:rsidP="00D23DC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563AE" w14:textId="77777777" w:rsidR="00A5676F" w:rsidRDefault="00A5676F" w:rsidP="005C306E">
      <w:pPr>
        <w:spacing w:after="0" w:line="240" w:lineRule="auto"/>
      </w:pPr>
      <w:r>
        <w:separator/>
      </w:r>
    </w:p>
  </w:endnote>
  <w:endnote w:type="continuationSeparator" w:id="0">
    <w:p w14:paraId="1D2FD9A2" w14:textId="77777777" w:rsidR="00A5676F" w:rsidRDefault="00A567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B5D3329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A5074">
          <w:t>Auslan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D492FEE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A5074">
          <w:rPr>
            <w:rFonts w:asciiTheme="minorHAnsi" w:hAnsiTheme="minorHAnsi" w:cstheme="minorHAnsi"/>
            <w:color w:val="002664"/>
            <w:sz w:val="20"/>
            <w:szCs w:val="20"/>
          </w:rPr>
          <w:t>Auslan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4F79F" w14:textId="77777777" w:rsidR="00A5676F" w:rsidRDefault="00A5676F" w:rsidP="005C306E">
      <w:pPr>
        <w:spacing w:after="0" w:line="240" w:lineRule="auto"/>
      </w:pPr>
      <w:r>
        <w:separator/>
      </w:r>
    </w:p>
  </w:footnote>
  <w:footnote w:type="continuationSeparator" w:id="0">
    <w:p w14:paraId="19BD1242" w14:textId="77777777" w:rsidR="00A5676F" w:rsidRDefault="00A567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D754D54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A4A02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7726"/>
    <w:rsid w:val="00496C6F"/>
    <w:rsid w:val="00497935"/>
    <w:rsid w:val="004A5074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A7FE8"/>
    <w:rsid w:val="008B5284"/>
    <w:rsid w:val="008D22FA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5676F"/>
    <w:rsid w:val="00AA7F9D"/>
    <w:rsid w:val="00B04051"/>
    <w:rsid w:val="00B2288D"/>
    <w:rsid w:val="00B6055A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BC1CD9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S4 Record of learning and achievement using syllabus content</dc:title>
  <dc:subject/>
  <cp:keywords/>
  <dc:description/>
  <cp:lastModifiedBy>Diane Twomey</cp:lastModifiedBy>
  <cp:revision>2</cp:revision>
  <dcterms:created xsi:type="dcterms:W3CDTF">2024-02-15T03:05:00Z</dcterms:created>
  <dcterms:modified xsi:type="dcterms:W3CDTF">2024-02-15T22:20:00Z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