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1DF36DA" w:rsidR="003D3A72" w:rsidRDefault="0079645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5F5992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5F5992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77777777" w:rsidR="00A84476" w:rsidRPr="00A84476" w:rsidRDefault="00A84476" w:rsidP="00A84476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3EA7EA7B" w14:textId="77777777" w:rsidR="005659EA" w:rsidRDefault="005659EA" w:rsidP="00D219F9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7777777" w:rsidR="00D219F9" w:rsidRDefault="00D219F9" w:rsidP="00E716B0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D6238" w14:paraId="533C02CF" w14:textId="77777777" w:rsidTr="00E716B0">
        <w:tc>
          <w:tcPr>
            <w:tcW w:w="5042" w:type="dxa"/>
            <w:hideMark/>
          </w:tcPr>
          <w:p w14:paraId="350BC0C7" w14:textId="77777777" w:rsidR="00DD6238" w:rsidRPr="004512AD" w:rsidRDefault="00DD6238" w:rsidP="00DD6238">
            <w:pPr>
              <w:keepNext/>
              <w:rPr>
                <w:rFonts w:eastAsia="Arial" w:cs="Arial"/>
                <w:b/>
              </w:rPr>
            </w:pPr>
            <w:r w:rsidRPr="004512AD">
              <w:rPr>
                <w:rFonts w:eastAsia="Arial" w:cs="Arial"/>
                <w:b/>
              </w:rPr>
              <w:t>Interacting in Auslan</w:t>
            </w:r>
          </w:p>
          <w:p w14:paraId="1EEF7487" w14:textId="77777777" w:rsidR="00DD6238" w:rsidRPr="004512AD" w:rsidRDefault="00DD6238" w:rsidP="00DD6238">
            <w:pPr>
              <w:pStyle w:val="BodyText"/>
              <w:rPr>
                <w:rFonts w:eastAsia="Arial"/>
                <w:bCs/>
              </w:rPr>
            </w:pPr>
            <w:r w:rsidRPr="004512AD">
              <w:rPr>
                <w:rFonts w:eastAsia="Arial"/>
                <w:bCs/>
              </w:rPr>
              <w:t>Exchanging meaning in interactions</w:t>
            </w:r>
          </w:p>
          <w:p w14:paraId="63561789" w14:textId="77777777" w:rsidR="00DD6238" w:rsidRPr="004512AD" w:rsidRDefault="00DD6238" w:rsidP="00DD6238">
            <w:pPr>
              <w:pStyle w:val="BodyText"/>
              <w:rPr>
                <w:rFonts w:eastAsia="Arial"/>
                <w:bCs/>
              </w:rPr>
            </w:pPr>
            <w:r w:rsidRPr="004512AD">
              <w:rPr>
                <w:rFonts w:eastAsia="Arial"/>
                <w:bCs/>
              </w:rPr>
              <w:t>Using features of Auslan to communicate</w:t>
            </w:r>
          </w:p>
          <w:p w14:paraId="1E84472E" w14:textId="78D1E152" w:rsidR="00DD6238" w:rsidRDefault="00DD6238" w:rsidP="00DD6238">
            <w:pPr>
              <w:pStyle w:val="BodyText"/>
              <w:rPr>
                <w:lang w:val="en-US" w:eastAsia="en-AU"/>
              </w:rPr>
            </w:pPr>
            <w:r w:rsidRPr="004512AD">
              <w:rPr>
                <w:rFonts w:eastAsia="Arial"/>
                <w:bCs/>
              </w:rPr>
              <w:t>Applying Auslan protocols</w:t>
            </w:r>
          </w:p>
        </w:tc>
        <w:tc>
          <w:tcPr>
            <w:tcW w:w="5042" w:type="dxa"/>
          </w:tcPr>
          <w:p w14:paraId="53AB5F97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6238" w14:paraId="564B8B67" w14:textId="77777777" w:rsidTr="00E716B0">
        <w:tc>
          <w:tcPr>
            <w:tcW w:w="5042" w:type="dxa"/>
            <w:hideMark/>
          </w:tcPr>
          <w:p w14:paraId="61EB7DC8" w14:textId="77777777" w:rsidR="00DD6238" w:rsidRPr="004512AD" w:rsidRDefault="00DD6238" w:rsidP="00DD6238">
            <w:pPr>
              <w:keepNext/>
              <w:rPr>
                <w:rFonts w:eastAsia="Arial" w:cs="Arial"/>
                <w:b/>
              </w:rPr>
            </w:pPr>
            <w:r w:rsidRPr="004512AD">
              <w:rPr>
                <w:rFonts w:eastAsia="Arial" w:cs="Arial"/>
                <w:b/>
              </w:rPr>
              <w:t>Understanding texts in Auslan</w:t>
            </w:r>
          </w:p>
          <w:p w14:paraId="22454E01" w14:textId="77777777" w:rsidR="00DD6238" w:rsidRPr="004512AD" w:rsidRDefault="00DD6238" w:rsidP="00DD6238">
            <w:pPr>
              <w:pStyle w:val="BodyText"/>
              <w:rPr>
                <w:rFonts w:eastAsia="Arial"/>
                <w:bCs/>
              </w:rPr>
            </w:pPr>
            <w:r w:rsidRPr="004512AD">
              <w:rPr>
                <w:rFonts w:eastAsia="Arial"/>
                <w:bCs/>
              </w:rPr>
              <w:t>Accessing texts</w:t>
            </w:r>
          </w:p>
          <w:p w14:paraId="2403170C" w14:textId="57CE48DD" w:rsidR="00DD6238" w:rsidRDefault="00DD6238" w:rsidP="00071361">
            <w:pPr>
              <w:autoSpaceDE w:val="0"/>
              <w:autoSpaceDN w:val="0"/>
              <w:spacing w:after="120"/>
              <w:rPr>
                <w:b/>
                <w:bCs/>
                <w:noProof/>
                <w:lang w:val="en-US" w:eastAsia="en-AU"/>
              </w:rPr>
            </w:pPr>
            <w:r w:rsidRPr="004512AD">
              <w:rPr>
                <w:rFonts w:eastAsia="Arial"/>
                <w:bCs/>
              </w:rPr>
              <w:t>Responding to texts</w:t>
            </w:r>
          </w:p>
        </w:tc>
        <w:tc>
          <w:tcPr>
            <w:tcW w:w="5042" w:type="dxa"/>
          </w:tcPr>
          <w:p w14:paraId="2597E6D3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6238" w14:paraId="3B118BC6" w14:textId="77777777" w:rsidTr="00E716B0">
        <w:tc>
          <w:tcPr>
            <w:tcW w:w="5042" w:type="dxa"/>
          </w:tcPr>
          <w:p w14:paraId="4450FF2A" w14:textId="77777777" w:rsidR="00DD6238" w:rsidRPr="004512AD" w:rsidRDefault="00DD6238" w:rsidP="00DD6238">
            <w:pPr>
              <w:keepNext/>
              <w:rPr>
                <w:rFonts w:eastAsia="Arial" w:cs="Arial"/>
                <w:b/>
              </w:rPr>
            </w:pPr>
            <w:r w:rsidRPr="004512AD">
              <w:rPr>
                <w:rFonts w:eastAsia="Arial" w:cs="Arial"/>
                <w:b/>
              </w:rPr>
              <w:t>Creating texts in Auslan</w:t>
            </w:r>
          </w:p>
          <w:p w14:paraId="7259C685" w14:textId="77777777" w:rsidR="00DD6238" w:rsidRPr="004512AD" w:rsidRDefault="00DD6238" w:rsidP="00DD6238">
            <w:pPr>
              <w:pStyle w:val="BodyText"/>
              <w:rPr>
                <w:rFonts w:eastAsia="Arial"/>
                <w:bCs/>
              </w:rPr>
            </w:pPr>
            <w:r w:rsidRPr="004512AD">
              <w:rPr>
                <w:rFonts w:eastAsia="Arial"/>
                <w:bCs/>
              </w:rPr>
              <w:t>Vocabulary, grammar and text structures</w:t>
            </w:r>
          </w:p>
          <w:p w14:paraId="24A9D9AB" w14:textId="7921DB77" w:rsidR="00DD6238" w:rsidRDefault="00DD6238" w:rsidP="00DD6238">
            <w:pPr>
              <w:spacing w:after="120"/>
              <w:rPr>
                <w:b/>
              </w:rPr>
            </w:pPr>
            <w:r w:rsidRPr="004512AD">
              <w:rPr>
                <w:rFonts w:eastAsia="Arial"/>
                <w:bCs/>
              </w:rPr>
              <w:t>Creating texts to communicate</w:t>
            </w:r>
          </w:p>
        </w:tc>
        <w:tc>
          <w:tcPr>
            <w:tcW w:w="5042" w:type="dxa"/>
          </w:tcPr>
          <w:p w14:paraId="23104DC3" w14:textId="22ED6DE0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384071C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6238" w14:paraId="23D5A058" w14:textId="77777777" w:rsidTr="00E716B0">
        <w:tc>
          <w:tcPr>
            <w:tcW w:w="5042" w:type="dxa"/>
          </w:tcPr>
          <w:p w14:paraId="099CF7C8" w14:textId="77777777" w:rsidR="00DD6238" w:rsidRPr="004512AD" w:rsidRDefault="00DD6238" w:rsidP="00DD6238">
            <w:pPr>
              <w:keepNext/>
              <w:rPr>
                <w:rFonts w:eastAsia="Arial" w:cs="Arial"/>
                <w:b/>
              </w:rPr>
            </w:pPr>
            <w:r w:rsidRPr="004512AD">
              <w:rPr>
                <w:rFonts w:eastAsia="Arial" w:cs="Arial"/>
                <w:b/>
              </w:rPr>
              <w:t>Role of language, culture and identity</w:t>
            </w:r>
          </w:p>
          <w:p w14:paraId="65DA591E" w14:textId="77777777" w:rsidR="00DD6238" w:rsidRPr="004512AD" w:rsidRDefault="00DD6238" w:rsidP="00DD6238">
            <w:pPr>
              <w:pStyle w:val="BodyText"/>
              <w:rPr>
                <w:rFonts w:eastAsia="Arial"/>
                <w:bCs/>
              </w:rPr>
            </w:pPr>
            <w:r w:rsidRPr="004512AD">
              <w:rPr>
                <w:rFonts w:eastAsia="Arial"/>
                <w:bCs/>
              </w:rPr>
              <w:t>Identity of the Deaf community</w:t>
            </w:r>
          </w:p>
          <w:p w14:paraId="17F02DB7" w14:textId="0499CD36" w:rsidR="00DD6238" w:rsidRDefault="00DD6238" w:rsidP="00DD6238">
            <w:pPr>
              <w:spacing w:after="120"/>
              <w:rPr>
                <w:b/>
              </w:rPr>
            </w:pPr>
            <w:r w:rsidRPr="004512AD">
              <w:rPr>
                <w:rFonts w:eastAsia="Arial"/>
                <w:bCs/>
              </w:rPr>
              <w:t>Language and cultural awareness</w:t>
            </w:r>
          </w:p>
        </w:tc>
        <w:tc>
          <w:tcPr>
            <w:tcW w:w="5042" w:type="dxa"/>
          </w:tcPr>
          <w:p w14:paraId="7416902E" w14:textId="77777777" w:rsidR="00DD6238" w:rsidRDefault="00DD6238" w:rsidP="00DD6238">
            <w:pPr>
              <w:spacing w:after="120"/>
              <w:rPr>
                <w:noProof/>
                <w:lang w:val="en-US"/>
              </w:rPr>
            </w:pPr>
          </w:p>
        </w:tc>
        <w:tc>
          <w:tcPr>
            <w:tcW w:w="5042" w:type="dxa"/>
          </w:tcPr>
          <w:p w14:paraId="20A63896" w14:textId="77777777" w:rsidR="00DD6238" w:rsidRDefault="00DD6238" w:rsidP="00DD6238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5937E" w14:textId="77777777" w:rsidR="00D30CB7" w:rsidRDefault="00D30CB7" w:rsidP="005C306E">
      <w:pPr>
        <w:spacing w:after="0" w:line="240" w:lineRule="auto"/>
      </w:pPr>
      <w:r>
        <w:separator/>
      </w:r>
    </w:p>
  </w:endnote>
  <w:endnote w:type="continuationSeparator" w:id="0">
    <w:p w14:paraId="4D6F1413" w14:textId="77777777" w:rsidR="00D30CB7" w:rsidRDefault="00D30CB7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891CC29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96456">
          <w:t>Auslan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1D332C2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96456">
          <w:rPr>
            <w:rFonts w:asciiTheme="minorHAnsi" w:hAnsiTheme="minorHAnsi" w:cstheme="minorHAnsi"/>
            <w:color w:val="002664"/>
            <w:sz w:val="20"/>
            <w:szCs w:val="20"/>
          </w:rPr>
          <w:t>Auslan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DEB1E" w14:textId="77777777" w:rsidR="00D30CB7" w:rsidRDefault="00D30CB7" w:rsidP="005C306E">
      <w:pPr>
        <w:spacing w:after="0" w:line="240" w:lineRule="auto"/>
      </w:pPr>
      <w:r>
        <w:separator/>
      </w:r>
    </w:p>
  </w:footnote>
  <w:footnote w:type="continuationSeparator" w:id="0">
    <w:p w14:paraId="2EE050A6" w14:textId="77777777" w:rsidR="00D30CB7" w:rsidRDefault="00D30CB7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12E13ED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40DB0"/>
    <w:rsid w:val="00041883"/>
    <w:rsid w:val="00057C91"/>
    <w:rsid w:val="000621A2"/>
    <w:rsid w:val="00071361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871A8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6456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F6022"/>
    <w:rsid w:val="00900E13"/>
    <w:rsid w:val="00906115"/>
    <w:rsid w:val="009662E4"/>
    <w:rsid w:val="009668DA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A1F70"/>
    <w:rsid w:val="00AA7F9D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C7C10"/>
    <w:rsid w:val="00CE1642"/>
    <w:rsid w:val="00D0176D"/>
    <w:rsid w:val="00D219F9"/>
    <w:rsid w:val="00D23DC9"/>
    <w:rsid w:val="00D30416"/>
    <w:rsid w:val="00D30CB7"/>
    <w:rsid w:val="00D450EF"/>
    <w:rsid w:val="00D854B6"/>
    <w:rsid w:val="00DC2D29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617C8D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S5 Record of learning and achievement using syllabus content</dc:title>
  <dc:subject/>
  <cp:keywords/>
  <dc:description/>
  <cp:lastModifiedBy>Diane Twomey</cp:lastModifiedBy>
  <cp:revision>2</cp:revision>
  <dcterms:created xsi:type="dcterms:W3CDTF">2024-02-15T03:22:00Z</dcterms:created>
  <dcterms:modified xsi:type="dcterms:W3CDTF">2024-02-15T21:47:00Z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