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30F554A" w:rsidR="003D3A72" w:rsidRDefault="00F76002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Classical Languages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FF5003" w14:paraId="259F83B9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88ECF2D" w14:textId="77777777" w:rsidR="00FF5003" w:rsidRPr="00B042D4" w:rsidRDefault="00FF5003" w:rsidP="00FF5003">
            <w:pPr>
              <w:spacing w:after="120"/>
              <w:rPr>
                <w:b/>
                <w:bCs/>
              </w:rPr>
            </w:pPr>
            <w:r w:rsidRPr="00B042D4">
              <w:rPr>
                <w:b/>
                <w:bCs/>
              </w:rPr>
              <w:t>Understanding texts</w:t>
            </w:r>
          </w:p>
          <w:p w14:paraId="59AEB202" w14:textId="77777777" w:rsidR="00FF5003" w:rsidRPr="00B042D4" w:rsidRDefault="00FF5003" w:rsidP="00FF5003">
            <w:pPr>
              <w:spacing w:after="120"/>
            </w:pPr>
            <w:r w:rsidRPr="00B042D4">
              <w:t>Understanding and responding to target language texts</w:t>
            </w:r>
          </w:p>
          <w:p w14:paraId="1DEFED91" w14:textId="77777777" w:rsidR="00FF5003" w:rsidRPr="00B042D4" w:rsidRDefault="00FF5003" w:rsidP="00FF5003">
            <w:pPr>
              <w:spacing w:after="120"/>
            </w:pPr>
            <w:r w:rsidRPr="00B042D4">
              <w:t>Applying knowledge of the language system and text features to understand, interpret and respond to target language texts</w:t>
            </w:r>
          </w:p>
          <w:p w14:paraId="087AFA45" w14:textId="18798A4D" w:rsidR="00FF5003" w:rsidRDefault="00FF5003" w:rsidP="00FF5003">
            <w:pPr>
              <w:autoSpaceDE w:val="0"/>
              <w:autoSpaceDN w:val="0"/>
            </w:pPr>
            <w:r w:rsidRPr="00B042D4">
              <w:t>Translating target language texts</w:t>
            </w:r>
          </w:p>
        </w:tc>
        <w:tc>
          <w:tcPr>
            <w:tcW w:w="5042" w:type="dxa"/>
          </w:tcPr>
          <w:p w14:paraId="70DFD80B" w14:textId="396B7890" w:rsidR="00FF5003" w:rsidRDefault="00FF5003" w:rsidP="00FF5003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FF5003" w:rsidRDefault="00FF5003" w:rsidP="00FF5003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FF5003" w14:paraId="217F072A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6ADD4E6" w14:textId="77777777" w:rsidR="00FF5003" w:rsidRPr="00B042D4" w:rsidRDefault="00FF5003" w:rsidP="00FF5003">
            <w:pPr>
              <w:spacing w:after="120"/>
              <w:rPr>
                <w:b/>
                <w:bCs/>
              </w:rPr>
            </w:pPr>
            <w:r w:rsidRPr="00B042D4">
              <w:rPr>
                <w:b/>
                <w:bCs/>
              </w:rPr>
              <w:t>Intercultural understanding</w:t>
            </w:r>
          </w:p>
          <w:p w14:paraId="05CD7FE2" w14:textId="77777777" w:rsidR="00FF5003" w:rsidRPr="00B042D4" w:rsidRDefault="00FF5003" w:rsidP="00FF5003">
            <w:pPr>
              <w:spacing w:after="120"/>
            </w:pPr>
            <w:r w:rsidRPr="00B042D4">
              <w:t>Understanding the world of the target language</w:t>
            </w:r>
          </w:p>
          <w:p w14:paraId="738D15E3" w14:textId="37AFAC30" w:rsidR="00FF5003" w:rsidRDefault="00FF5003" w:rsidP="00FF5003">
            <w:pPr>
              <w:autoSpaceDE w:val="0"/>
              <w:autoSpaceDN w:val="0"/>
            </w:pPr>
            <w:r w:rsidRPr="00B042D4">
              <w:t>Reflecting on language, culture and identity</w:t>
            </w:r>
          </w:p>
        </w:tc>
        <w:tc>
          <w:tcPr>
            <w:tcW w:w="5042" w:type="dxa"/>
          </w:tcPr>
          <w:p w14:paraId="068DA2D3" w14:textId="0630E0AB" w:rsidR="00FF5003" w:rsidRDefault="00FF5003" w:rsidP="00FF5003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FF5003" w:rsidRDefault="00FF5003" w:rsidP="00FF5003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571C20" w14:textId="77777777" w:rsidR="009473DD" w:rsidRDefault="009473DD" w:rsidP="005C306E">
      <w:pPr>
        <w:spacing w:after="0" w:line="240" w:lineRule="auto"/>
      </w:pPr>
      <w:r>
        <w:separator/>
      </w:r>
    </w:p>
  </w:endnote>
  <w:endnote w:type="continuationSeparator" w:id="0">
    <w:p w14:paraId="124AA899" w14:textId="77777777" w:rsidR="009473DD" w:rsidRDefault="009473DD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9FC960E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76002">
          <w:t>Classical Languages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FA3536B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76002">
          <w:rPr>
            <w:rFonts w:asciiTheme="minorHAnsi" w:hAnsiTheme="minorHAnsi" w:cstheme="minorHAnsi"/>
            <w:color w:val="002664"/>
            <w:sz w:val="20"/>
            <w:szCs w:val="20"/>
          </w:rPr>
          <w:t>Classical Languages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5C7854" w14:textId="77777777" w:rsidR="009473DD" w:rsidRDefault="009473DD" w:rsidP="005C306E">
      <w:pPr>
        <w:spacing w:after="0" w:line="240" w:lineRule="auto"/>
      </w:pPr>
      <w:r>
        <w:separator/>
      </w:r>
    </w:p>
  </w:footnote>
  <w:footnote w:type="continuationSeparator" w:id="0">
    <w:p w14:paraId="4352F1F1" w14:textId="77777777" w:rsidR="009473DD" w:rsidRDefault="009473DD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4565DB0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134B99"/>
    <w:rsid w:val="00147A66"/>
    <w:rsid w:val="00152C9A"/>
    <w:rsid w:val="00152FDC"/>
    <w:rsid w:val="00166496"/>
    <w:rsid w:val="00186444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0784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26A1"/>
    <w:rsid w:val="003D3A72"/>
    <w:rsid w:val="003E16EC"/>
    <w:rsid w:val="003E29AA"/>
    <w:rsid w:val="003F1B22"/>
    <w:rsid w:val="003F3D29"/>
    <w:rsid w:val="004101AB"/>
    <w:rsid w:val="004306CF"/>
    <w:rsid w:val="00457726"/>
    <w:rsid w:val="00496C6F"/>
    <w:rsid w:val="00497935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5083D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80222E"/>
    <w:rsid w:val="008112C7"/>
    <w:rsid w:val="00852CE0"/>
    <w:rsid w:val="00855A01"/>
    <w:rsid w:val="00870C9A"/>
    <w:rsid w:val="008715C0"/>
    <w:rsid w:val="00883811"/>
    <w:rsid w:val="00883F65"/>
    <w:rsid w:val="008864B6"/>
    <w:rsid w:val="00893227"/>
    <w:rsid w:val="008A7FE8"/>
    <w:rsid w:val="008B5284"/>
    <w:rsid w:val="00900E13"/>
    <w:rsid w:val="00906115"/>
    <w:rsid w:val="009473DD"/>
    <w:rsid w:val="009662E4"/>
    <w:rsid w:val="00973C88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23DC9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A2573"/>
    <w:rsid w:val="00EB7A2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76002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2148F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S4 Record of learning and achievement using syllabus content</dc:title>
  <dc:subject/>
  <cp:keywords/>
  <dc:description/>
  <cp:lastModifiedBy>Diane Twomey</cp:lastModifiedBy>
  <cp:revision>2</cp:revision>
  <dcterms:created xsi:type="dcterms:W3CDTF">2024-02-15T03:14:00Z</dcterms:created>
  <dcterms:modified xsi:type="dcterms:W3CDTF">2024-02-15T22:21:00Z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