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F9CD3B2" w:rsidR="003D3A72" w:rsidRDefault="00B6094B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Classical Languages S5</w:t>
          </w:r>
          <w:r w:rsidRPr="00FD57DD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bookmarkEnd w:id="0"/>
    <w:p w14:paraId="37E3F209" w14:textId="77777777" w:rsidR="00D219F9" w:rsidRDefault="00D219F9" w:rsidP="00D219F9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D219F9" w14:paraId="290D2F9A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3EC923ED" w14:textId="77777777" w:rsidR="00D219F9" w:rsidRDefault="00D219F9" w:rsidP="00E716B0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45742113" w14:textId="77777777" w:rsidR="00D219F9" w:rsidRDefault="00D219F9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1325B7E9" w14:textId="77777777" w:rsidR="00D219F9" w:rsidRDefault="00D219F9" w:rsidP="00E716B0">
            <w:r w:rsidRPr="00630BBA">
              <w:rPr>
                <w:bCs/>
              </w:rPr>
              <w:t>How did your child go?</w:t>
            </w:r>
          </w:p>
        </w:tc>
      </w:tr>
      <w:tr w:rsidR="00D219F9" w14:paraId="49008C93" w14:textId="77777777" w:rsidTr="00E716B0">
        <w:tc>
          <w:tcPr>
            <w:tcW w:w="5042" w:type="dxa"/>
            <w:shd w:val="clear" w:color="auto" w:fill="E7E6E6" w:themeFill="background2"/>
          </w:tcPr>
          <w:p w14:paraId="79E7E522" w14:textId="77777777" w:rsidR="00D219F9" w:rsidRDefault="00D219F9" w:rsidP="00E716B0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504E4069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6509EE1C" w14:textId="77777777" w:rsidR="00D219F9" w:rsidRDefault="00D219F9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9B788A" w14:paraId="533C02CF" w14:textId="77777777" w:rsidTr="00E716B0">
        <w:tc>
          <w:tcPr>
            <w:tcW w:w="5042" w:type="dxa"/>
            <w:hideMark/>
          </w:tcPr>
          <w:p w14:paraId="4D02F7F3" w14:textId="77777777" w:rsidR="009B788A" w:rsidRDefault="009B788A" w:rsidP="009B788A">
            <w:pPr>
              <w:spacing w:after="120"/>
              <w:rPr>
                <w:b/>
              </w:rPr>
            </w:pPr>
            <w:r>
              <w:rPr>
                <w:b/>
              </w:rPr>
              <w:t>Understanding texts</w:t>
            </w:r>
          </w:p>
          <w:p w14:paraId="05EF160C" w14:textId="77777777" w:rsidR="009B788A" w:rsidRPr="009E5A23" w:rsidRDefault="009B788A" w:rsidP="009B788A">
            <w:pPr>
              <w:tabs>
                <w:tab w:val="right" w:pos="3556"/>
              </w:tabs>
              <w:spacing w:after="120"/>
              <w:rPr>
                <w:bCs/>
              </w:rPr>
            </w:pPr>
            <w:r w:rsidRPr="009E5A23">
              <w:rPr>
                <w:bCs/>
              </w:rPr>
              <w:t>Understanding and responding to target language texts</w:t>
            </w:r>
          </w:p>
          <w:p w14:paraId="402D8BFF" w14:textId="77777777" w:rsidR="009B788A" w:rsidRPr="009E5A23" w:rsidRDefault="009B788A" w:rsidP="009B788A">
            <w:pPr>
              <w:tabs>
                <w:tab w:val="right" w:pos="3556"/>
              </w:tabs>
              <w:spacing w:after="120"/>
              <w:rPr>
                <w:bCs/>
              </w:rPr>
            </w:pPr>
            <w:r w:rsidRPr="009E5A23">
              <w:rPr>
                <w:bCs/>
              </w:rPr>
              <w:t>Applying knowledge of language systems and text features to understand, interpret and respond to target language texts</w:t>
            </w:r>
          </w:p>
          <w:p w14:paraId="1E84472E" w14:textId="2E6093F9" w:rsidR="009B788A" w:rsidRDefault="009B788A" w:rsidP="009B788A">
            <w:pPr>
              <w:pStyle w:val="BodyText"/>
              <w:rPr>
                <w:lang w:val="en-US" w:eastAsia="en-AU"/>
              </w:rPr>
            </w:pPr>
            <w:r w:rsidRPr="009E5A23">
              <w:rPr>
                <w:bCs/>
              </w:rPr>
              <w:t>Translating target language texts</w:t>
            </w:r>
          </w:p>
        </w:tc>
        <w:tc>
          <w:tcPr>
            <w:tcW w:w="5042" w:type="dxa"/>
          </w:tcPr>
          <w:p w14:paraId="53AB5F97" w14:textId="77777777" w:rsidR="009B788A" w:rsidRDefault="009B788A" w:rsidP="009B788A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707F0050" w14:textId="77777777" w:rsidR="009B788A" w:rsidRDefault="009B788A" w:rsidP="009B788A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  <w:tr w:rsidR="009B788A" w14:paraId="564B8B67" w14:textId="77777777" w:rsidTr="00E716B0">
        <w:tc>
          <w:tcPr>
            <w:tcW w:w="5042" w:type="dxa"/>
            <w:hideMark/>
          </w:tcPr>
          <w:p w14:paraId="5019171A" w14:textId="77777777" w:rsidR="009B788A" w:rsidRDefault="009B788A" w:rsidP="009B788A">
            <w:pPr>
              <w:tabs>
                <w:tab w:val="right" w:pos="3556"/>
              </w:tabs>
              <w:spacing w:after="120"/>
              <w:rPr>
                <w:b/>
              </w:rPr>
            </w:pPr>
            <w:r>
              <w:rPr>
                <w:b/>
              </w:rPr>
              <w:t>Intercultural understanding</w:t>
            </w:r>
            <w:r>
              <w:rPr>
                <w:b/>
              </w:rPr>
              <w:tab/>
            </w:r>
          </w:p>
          <w:p w14:paraId="6D982525" w14:textId="77777777" w:rsidR="009B788A" w:rsidRPr="009E5A23" w:rsidRDefault="009B788A" w:rsidP="009B788A">
            <w:pPr>
              <w:tabs>
                <w:tab w:val="right" w:pos="3556"/>
              </w:tabs>
              <w:spacing w:after="120"/>
              <w:rPr>
                <w:bCs/>
              </w:rPr>
            </w:pPr>
            <w:r w:rsidRPr="009E5A23">
              <w:rPr>
                <w:bCs/>
              </w:rPr>
              <w:t>Understanding the world of the target language</w:t>
            </w:r>
          </w:p>
          <w:p w14:paraId="2403170C" w14:textId="00D60171" w:rsidR="009B788A" w:rsidRDefault="009B788A" w:rsidP="00302726">
            <w:pPr>
              <w:autoSpaceDE w:val="0"/>
              <w:autoSpaceDN w:val="0"/>
              <w:spacing w:after="120"/>
              <w:rPr>
                <w:b/>
                <w:bCs/>
                <w:noProof/>
                <w:lang w:val="en-US" w:eastAsia="en-AU"/>
              </w:rPr>
            </w:pPr>
            <w:r w:rsidRPr="009E5A23">
              <w:rPr>
                <w:bCs/>
              </w:rPr>
              <w:t>Reflecting on language, culture and identity</w:t>
            </w:r>
          </w:p>
        </w:tc>
        <w:tc>
          <w:tcPr>
            <w:tcW w:w="5042" w:type="dxa"/>
          </w:tcPr>
          <w:p w14:paraId="2597E6D3" w14:textId="77777777" w:rsidR="009B788A" w:rsidRDefault="009B788A" w:rsidP="009B788A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  <w:tc>
          <w:tcPr>
            <w:tcW w:w="5042" w:type="dxa"/>
          </w:tcPr>
          <w:p w14:paraId="4F7F00B9" w14:textId="77777777" w:rsidR="009B788A" w:rsidRDefault="009B788A" w:rsidP="009B788A">
            <w:pPr>
              <w:spacing w:after="120"/>
              <w:ind w:left="40" w:right="40"/>
              <w:rPr>
                <w:noProof/>
                <w:lang w:val="en-US" w:eastAsia="en-AU"/>
              </w:rPr>
            </w:pPr>
          </w:p>
        </w:tc>
      </w:tr>
    </w:tbl>
    <w:p w14:paraId="53D744ED" w14:textId="77777777" w:rsidR="00D219F9" w:rsidRPr="00584BE0" w:rsidRDefault="00D219F9" w:rsidP="00D219F9"/>
    <w:p w14:paraId="0924037E" w14:textId="77777777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F1BC53" w14:textId="77777777" w:rsidR="000D42AD" w:rsidRDefault="000D42AD" w:rsidP="005C306E">
      <w:pPr>
        <w:spacing w:after="0" w:line="240" w:lineRule="auto"/>
      </w:pPr>
      <w:r>
        <w:separator/>
      </w:r>
    </w:p>
  </w:endnote>
  <w:endnote w:type="continuationSeparator" w:id="0">
    <w:p w14:paraId="465D5A27" w14:textId="77777777" w:rsidR="000D42AD" w:rsidRDefault="000D42AD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20537C7D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52C59">
          <w:t>Classical Languages S5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2D10CE12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152C59">
          <w:rPr>
            <w:rFonts w:asciiTheme="minorHAnsi" w:hAnsiTheme="minorHAnsi" w:cstheme="minorHAnsi"/>
            <w:color w:val="002664"/>
            <w:sz w:val="20"/>
            <w:szCs w:val="20"/>
          </w:rPr>
          <w:t>Classical Languages S5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5D319B" w14:textId="77777777" w:rsidR="000D42AD" w:rsidRDefault="000D42AD" w:rsidP="005C306E">
      <w:pPr>
        <w:spacing w:after="0" w:line="240" w:lineRule="auto"/>
      </w:pPr>
      <w:r>
        <w:separator/>
      </w:r>
    </w:p>
  </w:footnote>
  <w:footnote w:type="continuationSeparator" w:id="0">
    <w:p w14:paraId="46EC299A" w14:textId="77777777" w:rsidR="000D42AD" w:rsidRDefault="000D42AD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1CEB32FE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451C"/>
    <w:rsid w:val="00040DB0"/>
    <w:rsid w:val="00041883"/>
    <w:rsid w:val="00057C91"/>
    <w:rsid w:val="000621A2"/>
    <w:rsid w:val="00077566"/>
    <w:rsid w:val="00090147"/>
    <w:rsid w:val="0009590B"/>
    <w:rsid w:val="000C6372"/>
    <w:rsid w:val="000D42AD"/>
    <w:rsid w:val="000E186C"/>
    <w:rsid w:val="000E1BE9"/>
    <w:rsid w:val="000E2ED4"/>
    <w:rsid w:val="00116EB7"/>
    <w:rsid w:val="00134B99"/>
    <w:rsid w:val="00147A66"/>
    <w:rsid w:val="00152C59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514C2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B5E17"/>
    <w:rsid w:val="002C1CB3"/>
    <w:rsid w:val="002C3C44"/>
    <w:rsid w:val="002D4190"/>
    <w:rsid w:val="002D7DF6"/>
    <w:rsid w:val="002E048F"/>
    <w:rsid w:val="002F1AA3"/>
    <w:rsid w:val="002F1B87"/>
    <w:rsid w:val="002F4AF2"/>
    <w:rsid w:val="00302726"/>
    <w:rsid w:val="00306A28"/>
    <w:rsid w:val="0034250D"/>
    <w:rsid w:val="00344570"/>
    <w:rsid w:val="00371B2F"/>
    <w:rsid w:val="00375BB4"/>
    <w:rsid w:val="00395F9C"/>
    <w:rsid w:val="003A573B"/>
    <w:rsid w:val="003B0F6A"/>
    <w:rsid w:val="003B2A15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72D2D"/>
    <w:rsid w:val="00496C6F"/>
    <w:rsid w:val="00497935"/>
    <w:rsid w:val="004B0190"/>
    <w:rsid w:val="004B586A"/>
    <w:rsid w:val="004B5D53"/>
    <w:rsid w:val="004C068D"/>
    <w:rsid w:val="004D0ACB"/>
    <w:rsid w:val="004F2B20"/>
    <w:rsid w:val="00501AF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195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BA8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C19D0"/>
    <w:rsid w:val="007D5ED6"/>
    <w:rsid w:val="007E19D2"/>
    <w:rsid w:val="0080222E"/>
    <w:rsid w:val="008112C7"/>
    <w:rsid w:val="00852CE0"/>
    <w:rsid w:val="00855A01"/>
    <w:rsid w:val="00860CB0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668DA"/>
    <w:rsid w:val="00973C88"/>
    <w:rsid w:val="009933D3"/>
    <w:rsid w:val="00994734"/>
    <w:rsid w:val="009B12C6"/>
    <w:rsid w:val="009B788A"/>
    <w:rsid w:val="009C2DEC"/>
    <w:rsid w:val="009D1299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6094B"/>
    <w:rsid w:val="00B87C98"/>
    <w:rsid w:val="00B93F15"/>
    <w:rsid w:val="00BB2733"/>
    <w:rsid w:val="00BB50BA"/>
    <w:rsid w:val="00BC3845"/>
    <w:rsid w:val="00BC4AC9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219F9"/>
    <w:rsid w:val="00D23DC9"/>
    <w:rsid w:val="00D30416"/>
    <w:rsid w:val="00D450EF"/>
    <w:rsid w:val="00D854B6"/>
    <w:rsid w:val="00DC2D29"/>
    <w:rsid w:val="00DF2816"/>
    <w:rsid w:val="00E1162B"/>
    <w:rsid w:val="00E3418F"/>
    <w:rsid w:val="00E421D0"/>
    <w:rsid w:val="00E46173"/>
    <w:rsid w:val="00E50E26"/>
    <w:rsid w:val="00E601A1"/>
    <w:rsid w:val="00E64820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D4785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860CB0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table" w:customStyle="1" w:styleId="NESATable">
    <w:name w:val="NESA Table"/>
    <w:basedOn w:val="TableNormal"/>
    <w:uiPriority w:val="99"/>
    <w:rsid w:val="002F4AF2"/>
    <w:pPr>
      <w:spacing w:after="0" w:line="240" w:lineRule="auto"/>
      <w:ind w:left="40" w:right="40"/>
    </w:pPr>
    <w:rPr>
      <w:color w:val="auto"/>
      <w:sz w:val="20"/>
      <w:lang w:eastAsia="en-AU"/>
    </w:rPr>
    <w:tblPr>
      <w:tblBorders>
        <w:top w:val="single" w:sz="4" w:space="0" w:color="280070"/>
        <w:left w:val="single" w:sz="4" w:space="0" w:color="280070"/>
        <w:bottom w:val="single" w:sz="4" w:space="0" w:color="280070"/>
        <w:right w:val="single" w:sz="4" w:space="0" w:color="280070"/>
        <w:insideH w:val="single" w:sz="4" w:space="0" w:color="280070"/>
        <w:insideV w:val="single" w:sz="4" w:space="0" w:color="280070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rPr>
        <w:tblHeader/>
      </w:trPr>
      <w:tcPr>
        <w:tcBorders>
          <w:top w:val="single" w:sz="4" w:space="0" w:color="280070"/>
          <w:left w:val="single" w:sz="4" w:space="0" w:color="280070"/>
          <w:bottom w:val="single" w:sz="4" w:space="0" w:color="280070"/>
          <w:right w:val="single" w:sz="4" w:space="0" w:color="280070"/>
          <w:insideH w:val="single" w:sz="4" w:space="0" w:color="280070"/>
          <w:insideV w:val="single" w:sz="4" w:space="0" w:color="280070"/>
          <w:tl2br w:val="nil"/>
          <w:tr2bl w:val="nil"/>
        </w:tcBorders>
        <w:shd w:val="clear" w:color="auto" w:fill="44546A" w:themeFill="text2"/>
      </w:tcPr>
    </w:tblStylePr>
    <w:tblStylePr w:type="firstCol">
      <w:rPr>
        <w:b w:val="0"/>
      </w:rPr>
    </w:tblStylePr>
  </w:style>
  <w:style w:type="paragraph" w:customStyle="1" w:styleId="OutcomeInlineTable">
    <w:name w:val="Outcome Inline Table"/>
    <w:rsid w:val="002F4AF2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3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3D6E10"/>
    <w:rsid w:val="0058094E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4</TotalTime>
  <Pages>1</Pages>
  <Words>104</Words>
  <Characters>599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S5 Record of learning and achievement using syllabus content</dc:title>
  <dc:subject/>
  <cp:keywords/>
  <dc:description/>
  <cp:lastModifiedBy>Diane Twomey</cp:lastModifiedBy>
  <cp:revision>3</cp:revision>
  <dcterms:created xsi:type="dcterms:W3CDTF">2024-01-28T10:23:00Z</dcterms:created>
  <dcterms:modified xsi:type="dcterms:W3CDTF">2024-02-15T21:56:00Z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