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19A3C0EC" w:rsidR="003D3A72" w:rsidRDefault="007B15E7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Computing Technology </w:t>
          </w:r>
          <w:r w:rsidRPr="00D64057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S4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252F75C" w:rsidR="00994734" w:rsidRDefault="0009590B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454ACD" w14:paraId="259F83B9" w14:textId="77777777" w:rsidTr="00D23DC9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54041CCD" w14:textId="77777777" w:rsidR="00454ACD" w:rsidRPr="003F3458" w:rsidRDefault="00454ACD" w:rsidP="00454ACD">
            <w:pPr>
              <w:autoSpaceDE w:val="0"/>
              <w:autoSpaceDN w:val="0"/>
              <w:ind w:left="57"/>
              <w:rPr>
                <w:rFonts w:eastAsia="Arial" w:cs="Arial"/>
                <w:b/>
                <w:lang w:val="en-US"/>
              </w:rPr>
            </w:pPr>
            <w:r w:rsidRPr="003F3458">
              <w:rPr>
                <w:rFonts w:eastAsia="Arial" w:cs="Arial"/>
                <w:b/>
                <w:lang w:val="en-US"/>
              </w:rPr>
              <w:t>Enterprise information systems: Modelling networks and social connections</w:t>
            </w:r>
          </w:p>
          <w:p w14:paraId="3CD1C5F4" w14:textId="77777777" w:rsidR="00454ACD" w:rsidRPr="003F3458" w:rsidRDefault="00454ACD" w:rsidP="00454ACD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3F3458">
              <w:rPr>
                <w:rFonts w:eastAsia="Arial" w:cs="Arial"/>
                <w:bCs/>
                <w:lang w:val="en-US"/>
              </w:rPr>
              <w:t>Identifying and defining</w:t>
            </w:r>
          </w:p>
          <w:p w14:paraId="56A4078B" w14:textId="77777777" w:rsidR="00454ACD" w:rsidRPr="003F3458" w:rsidRDefault="00454ACD" w:rsidP="00454ACD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3F3458">
              <w:rPr>
                <w:rFonts w:eastAsia="Arial" w:cs="Arial"/>
                <w:bCs/>
                <w:lang w:val="en-US"/>
              </w:rPr>
              <w:t>Researching and planning</w:t>
            </w:r>
          </w:p>
          <w:p w14:paraId="6DC23A88" w14:textId="77777777" w:rsidR="00454ACD" w:rsidRPr="003F3458" w:rsidRDefault="00454ACD" w:rsidP="00454ACD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3F3458">
              <w:rPr>
                <w:rFonts w:eastAsia="Arial" w:cs="Arial"/>
                <w:bCs/>
                <w:lang w:val="en-US"/>
              </w:rPr>
              <w:t>Producing and implementing</w:t>
            </w:r>
          </w:p>
          <w:p w14:paraId="087AFA45" w14:textId="4F4C67D8" w:rsidR="00454ACD" w:rsidRDefault="00454ACD" w:rsidP="00454ACD">
            <w:pPr>
              <w:autoSpaceDE w:val="0"/>
              <w:autoSpaceDN w:val="0"/>
              <w:ind w:left="57"/>
            </w:pPr>
            <w:r w:rsidRPr="003F3458">
              <w:rPr>
                <w:rFonts w:eastAsia="Arial" w:cs="Arial"/>
                <w:bCs/>
                <w:lang w:val="en-US"/>
              </w:rPr>
              <w:t>Testing and evaluating</w:t>
            </w:r>
          </w:p>
        </w:tc>
        <w:tc>
          <w:tcPr>
            <w:tcW w:w="5042" w:type="dxa"/>
          </w:tcPr>
          <w:p w14:paraId="70DFD80B" w14:textId="396B7890" w:rsidR="00454ACD" w:rsidRDefault="00454ACD" w:rsidP="00454ACD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454ACD" w:rsidRDefault="00454ACD" w:rsidP="00454ACD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454ACD" w14:paraId="7F8A24DE" w14:textId="77777777" w:rsidTr="00D23DC9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4138ADCC" w14:textId="77777777" w:rsidR="00454ACD" w:rsidRPr="003F3458" w:rsidRDefault="00454ACD" w:rsidP="00454ACD">
            <w:pPr>
              <w:autoSpaceDE w:val="0"/>
              <w:autoSpaceDN w:val="0"/>
              <w:spacing w:after="120"/>
              <w:ind w:left="57"/>
              <w:rPr>
                <w:b/>
                <w:bCs/>
                <w:noProof/>
              </w:rPr>
            </w:pPr>
            <w:r w:rsidRPr="003F3458">
              <w:rPr>
                <w:b/>
                <w:bCs/>
                <w:noProof/>
              </w:rPr>
              <w:t>Enterprise information systems: Designing for user experience</w:t>
            </w:r>
          </w:p>
          <w:p w14:paraId="36704D44" w14:textId="77777777" w:rsidR="00454ACD" w:rsidRPr="003F3458" w:rsidRDefault="00454ACD" w:rsidP="00454ACD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3F3458">
              <w:rPr>
                <w:rFonts w:eastAsia="Arial" w:cs="Arial"/>
                <w:bCs/>
                <w:lang w:val="en-US"/>
              </w:rPr>
              <w:t>Identifying and defining</w:t>
            </w:r>
          </w:p>
          <w:p w14:paraId="0D510199" w14:textId="77777777" w:rsidR="00454ACD" w:rsidRPr="003F3458" w:rsidRDefault="00454ACD" w:rsidP="00454ACD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3F3458">
              <w:rPr>
                <w:rFonts w:eastAsia="Arial" w:cs="Arial"/>
                <w:bCs/>
                <w:lang w:val="en-US"/>
              </w:rPr>
              <w:t>Researching and planning</w:t>
            </w:r>
          </w:p>
          <w:p w14:paraId="77B70087" w14:textId="77777777" w:rsidR="00454ACD" w:rsidRPr="003F3458" w:rsidRDefault="00454ACD" w:rsidP="00454ACD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3F3458">
              <w:rPr>
                <w:rFonts w:eastAsia="Arial" w:cs="Arial"/>
                <w:bCs/>
                <w:lang w:val="en-US"/>
              </w:rPr>
              <w:t>Producing and implementing</w:t>
            </w:r>
          </w:p>
          <w:p w14:paraId="2E445E17" w14:textId="429C32DA" w:rsidR="00454ACD" w:rsidRPr="00B042D4" w:rsidRDefault="00454ACD" w:rsidP="00454ACD">
            <w:pPr>
              <w:autoSpaceDE w:val="0"/>
              <w:autoSpaceDN w:val="0"/>
              <w:ind w:left="57"/>
              <w:rPr>
                <w:b/>
                <w:bCs/>
              </w:rPr>
            </w:pPr>
            <w:r w:rsidRPr="003F3458">
              <w:rPr>
                <w:rFonts w:eastAsia="Arial" w:cs="Arial"/>
                <w:bCs/>
                <w:lang w:val="en-US"/>
              </w:rPr>
              <w:t>Testing and evaluating</w:t>
            </w:r>
          </w:p>
        </w:tc>
        <w:tc>
          <w:tcPr>
            <w:tcW w:w="5042" w:type="dxa"/>
          </w:tcPr>
          <w:p w14:paraId="0FDA5906" w14:textId="77777777" w:rsidR="00454ACD" w:rsidRPr="00A716A6" w:rsidRDefault="00454ACD" w:rsidP="00454ACD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695E54A" w14:textId="77777777" w:rsidR="00454ACD" w:rsidRPr="00A716A6" w:rsidRDefault="00454ACD" w:rsidP="00454ACD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454ACD" w14:paraId="32311BB2" w14:textId="77777777" w:rsidTr="00D23DC9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7D57C01D" w14:textId="77777777" w:rsidR="00454ACD" w:rsidRPr="003F3458" w:rsidRDefault="00454ACD" w:rsidP="00454ACD">
            <w:pPr>
              <w:autoSpaceDE w:val="0"/>
              <w:autoSpaceDN w:val="0"/>
              <w:spacing w:after="120"/>
              <w:ind w:left="57"/>
              <w:rPr>
                <w:b/>
                <w:bCs/>
                <w:noProof/>
              </w:rPr>
            </w:pPr>
            <w:r w:rsidRPr="003F3458">
              <w:rPr>
                <w:b/>
                <w:bCs/>
                <w:noProof/>
              </w:rPr>
              <w:t>Enterprise information systems: Analysing data</w:t>
            </w:r>
          </w:p>
          <w:p w14:paraId="2A722075" w14:textId="77777777" w:rsidR="00454ACD" w:rsidRPr="003F3458" w:rsidRDefault="00454ACD" w:rsidP="00454ACD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3F3458">
              <w:rPr>
                <w:rFonts w:eastAsia="Arial" w:cs="Arial"/>
                <w:bCs/>
                <w:lang w:val="en-US"/>
              </w:rPr>
              <w:t>Identifying and defining</w:t>
            </w:r>
          </w:p>
          <w:p w14:paraId="7753EF29" w14:textId="77777777" w:rsidR="00454ACD" w:rsidRPr="003F3458" w:rsidRDefault="00454ACD" w:rsidP="00454ACD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3F3458">
              <w:rPr>
                <w:rFonts w:eastAsia="Arial" w:cs="Arial"/>
                <w:bCs/>
                <w:lang w:val="en-US"/>
              </w:rPr>
              <w:t>Researching and planning</w:t>
            </w:r>
          </w:p>
          <w:p w14:paraId="6A0ADCBF" w14:textId="77777777" w:rsidR="00454ACD" w:rsidRPr="003F3458" w:rsidRDefault="00454ACD" w:rsidP="00454ACD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3F3458">
              <w:rPr>
                <w:rFonts w:eastAsia="Arial" w:cs="Arial"/>
                <w:bCs/>
                <w:lang w:val="en-US"/>
              </w:rPr>
              <w:t>Producing and implementing</w:t>
            </w:r>
          </w:p>
          <w:p w14:paraId="59A5ED6C" w14:textId="5F9F1878" w:rsidR="00454ACD" w:rsidRPr="00454ACD" w:rsidRDefault="00454ACD" w:rsidP="00454ACD">
            <w:pPr>
              <w:autoSpaceDE w:val="0"/>
              <w:autoSpaceDN w:val="0"/>
              <w:ind w:left="57"/>
              <w:rPr>
                <w:rFonts w:eastAsia="Arial"/>
                <w:bCs/>
                <w:lang w:val="en-US"/>
              </w:rPr>
            </w:pPr>
            <w:r w:rsidRPr="003F3458">
              <w:rPr>
                <w:rFonts w:eastAsia="Arial"/>
                <w:bCs/>
                <w:lang w:val="en-US"/>
              </w:rPr>
              <w:t xml:space="preserve">Testing </w:t>
            </w:r>
            <w:r w:rsidRPr="00454ACD">
              <w:rPr>
                <w:rFonts w:eastAsia="Arial" w:cs="Arial"/>
                <w:bCs/>
                <w:lang w:val="en-US"/>
              </w:rPr>
              <w:t>and</w:t>
            </w:r>
            <w:r w:rsidRPr="003F3458">
              <w:rPr>
                <w:rFonts w:eastAsia="Arial"/>
                <w:bCs/>
                <w:lang w:val="en-US"/>
              </w:rPr>
              <w:t xml:space="preserve"> evaluating</w:t>
            </w:r>
          </w:p>
        </w:tc>
        <w:tc>
          <w:tcPr>
            <w:tcW w:w="5042" w:type="dxa"/>
          </w:tcPr>
          <w:p w14:paraId="4D923A20" w14:textId="77777777" w:rsidR="00454ACD" w:rsidRPr="00A716A6" w:rsidRDefault="00454ACD" w:rsidP="00454ACD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7DCCBB0F" w14:textId="77777777" w:rsidR="00454ACD" w:rsidRPr="00A716A6" w:rsidRDefault="00454ACD" w:rsidP="00454ACD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454ACD" w14:paraId="570331A6" w14:textId="77777777" w:rsidTr="00D23DC9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0EE39328" w14:textId="77777777" w:rsidR="00454ACD" w:rsidRPr="003F3458" w:rsidRDefault="00454ACD" w:rsidP="00454ACD">
            <w:pPr>
              <w:autoSpaceDE w:val="0"/>
              <w:autoSpaceDN w:val="0"/>
              <w:spacing w:after="120"/>
              <w:ind w:left="57"/>
              <w:rPr>
                <w:b/>
                <w:bCs/>
                <w:noProof/>
              </w:rPr>
            </w:pPr>
            <w:r w:rsidRPr="003F3458">
              <w:rPr>
                <w:b/>
                <w:bCs/>
                <w:noProof/>
              </w:rPr>
              <w:t>Software development: Building mechatronic and automated systems</w:t>
            </w:r>
          </w:p>
          <w:p w14:paraId="4B9115DC" w14:textId="77777777" w:rsidR="00454ACD" w:rsidRPr="003F3458" w:rsidRDefault="00454ACD" w:rsidP="00454ACD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3F3458">
              <w:rPr>
                <w:rFonts w:eastAsia="Arial" w:cs="Arial"/>
                <w:bCs/>
                <w:lang w:val="en-US"/>
              </w:rPr>
              <w:t>Identifying and defining</w:t>
            </w:r>
          </w:p>
          <w:p w14:paraId="180078D5" w14:textId="77777777" w:rsidR="00454ACD" w:rsidRPr="003F3458" w:rsidRDefault="00454ACD" w:rsidP="00454ACD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3F3458">
              <w:rPr>
                <w:rFonts w:eastAsia="Arial" w:cs="Arial"/>
                <w:bCs/>
                <w:lang w:val="en-US"/>
              </w:rPr>
              <w:lastRenderedPageBreak/>
              <w:t>Researching and planning</w:t>
            </w:r>
          </w:p>
          <w:p w14:paraId="65284A09" w14:textId="77777777" w:rsidR="00454ACD" w:rsidRPr="003F3458" w:rsidRDefault="00454ACD" w:rsidP="00454ACD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3F3458">
              <w:rPr>
                <w:rFonts w:eastAsia="Arial" w:cs="Arial"/>
                <w:bCs/>
                <w:lang w:val="en-US"/>
              </w:rPr>
              <w:t>Producing and implementing</w:t>
            </w:r>
          </w:p>
          <w:p w14:paraId="5E075E44" w14:textId="55AD201F" w:rsidR="00454ACD" w:rsidRPr="00B042D4" w:rsidRDefault="00454ACD" w:rsidP="00454ACD">
            <w:pPr>
              <w:autoSpaceDE w:val="0"/>
              <w:autoSpaceDN w:val="0"/>
              <w:ind w:left="57"/>
              <w:rPr>
                <w:b/>
                <w:bCs/>
              </w:rPr>
            </w:pPr>
            <w:r w:rsidRPr="00454ACD">
              <w:rPr>
                <w:rFonts w:eastAsia="Arial" w:cs="Arial"/>
                <w:bCs/>
                <w:lang w:val="en-US"/>
              </w:rPr>
              <w:t>Testing</w:t>
            </w:r>
            <w:r w:rsidRPr="003F3458">
              <w:rPr>
                <w:rFonts w:eastAsia="Arial"/>
                <w:bCs/>
                <w:lang w:val="en-US"/>
              </w:rPr>
              <w:t xml:space="preserve"> and evaluating</w:t>
            </w:r>
          </w:p>
        </w:tc>
        <w:tc>
          <w:tcPr>
            <w:tcW w:w="5042" w:type="dxa"/>
          </w:tcPr>
          <w:p w14:paraId="5BB84B84" w14:textId="77777777" w:rsidR="00454ACD" w:rsidRPr="00A716A6" w:rsidRDefault="00454ACD" w:rsidP="00454ACD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835E79C" w14:textId="77777777" w:rsidR="00454ACD" w:rsidRPr="00A716A6" w:rsidRDefault="00454ACD" w:rsidP="00454ACD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454ACD" w14:paraId="3479E3AE" w14:textId="77777777" w:rsidTr="00D23DC9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6DB631D5" w14:textId="77777777" w:rsidR="00454ACD" w:rsidRPr="003F3458" w:rsidRDefault="00454ACD" w:rsidP="00454ACD">
            <w:pPr>
              <w:autoSpaceDE w:val="0"/>
              <w:autoSpaceDN w:val="0"/>
              <w:spacing w:after="120"/>
              <w:ind w:left="57"/>
              <w:rPr>
                <w:b/>
                <w:bCs/>
                <w:noProof/>
              </w:rPr>
            </w:pPr>
            <w:r w:rsidRPr="003F3458">
              <w:rPr>
                <w:b/>
                <w:bCs/>
                <w:noProof/>
              </w:rPr>
              <w:t>Software development: Creating games and simulations</w:t>
            </w:r>
          </w:p>
          <w:p w14:paraId="01A299CA" w14:textId="77777777" w:rsidR="00454ACD" w:rsidRPr="003F3458" w:rsidRDefault="00454ACD" w:rsidP="00454ACD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3F3458">
              <w:rPr>
                <w:rFonts w:eastAsia="Arial" w:cs="Arial"/>
                <w:bCs/>
                <w:lang w:val="en-US"/>
              </w:rPr>
              <w:t>Identifying and defining</w:t>
            </w:r>
          </w:p>
          <w:p w14:paraId="55F292F4" w14:textId="77777777" w:rsidR="00454ACD" w:rsidRPr="003F3458" w:rsidRDefault="00454ACD" w:rsidP="00454ACD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3F3458">
              <w:rPr>
                <w:rFonts w:eastAsia="Arial" w:cs="Arial"/>
                <w:bCs/>
                <w:lang w:val="en-US"/>
              </w:rPr>
              <w:t>Researching and planning</w:t>
            </w:r>
          </w:p>
          <w:p w14:paraId="55FC79CD" w14:textId="77777777" w:rsidR="00454ACD" w:rsidRPr="003F3458" w:rsidRDefault="00454ACD" w:rsidP="00454ACD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3F3458">
              <w:rPr>
                <w:rFonts w:eastAsia="Arial" w:cs="Arial"/>
                <w:bCs/>
                <w:lang w:val="en-US"/>
              </w:rPr>
              <w:t>Producing and implementing</w:t>
            </w:r>
          </w:p>
          <w:p w14:paraId="57D9931D" w14:textId="51D986A3" w:rsidR="00454ACD" w:rsidRPr="00B042D4" w:rsidRDefault="00454ACD" w:rsidP="00454ACD">
            <w:pPr>
              <w:autoSpaceDE w:val="0"/>
              <w:autoSpaceDN w:val="0"/>
              <w:ind w:left="57"/>
              <w:rPr>
                <w:b/>
                <w:bCs/>
              </w:rPr>
            </w:pPr>
            <w:r w:rsidRPr="00454ACD">
              <w:rPr>
                <w:rFonts w:eastAsia="Arial" w:cs="Arial"/>
                <w:bCs/>
                <w:lang w:val="en-US"/>
              </w:rPr>
              <w:t>Testing</w:t>
            </w:r>
            <w:r w:rsidRPr="003F3458">
              <w:rPr>
                <w:rFonts w:eastAsia="Arial"/>
                <w:bCs/>
                <w:lang w:val="en-US"/>
              </w:rPr>
              <w:t xml:space="preserve"> and evaluating</w:t>
            </w:r>
          </w:p>
        </w:tc>
        <w:tc>
          <w:tcPr>
            <w:tcW w:w="5042" w:type="dxa"/>
          </w:tcPr>
          <w:p w14:paraId="50EDA6C9" w14:textId="77777777" w:rsidR="00454ACD" w:rsidRPr="00A716A6" w:rsidRDefault="00454ACD" w:rsidP="00454ACD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8245266" w14:textId="77777777" w:rsidR="00454ACD" w:rsidRPr="00A716A6" w:rsidRDefault="00454ACD" w:rsidP="00454ACD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454ACD" w14:paraId="217F072A" w14:textId="77777777" w:rsidTr="00D23DC9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210EFAE7" w14:textId="77777777" w:rsidR="00454ACD" w:rsidRPr="003F3458" w:rsidRDefault="00454ACD" w:rsidP="00454ACD">
            <w:pPr>
              <w:spacing w:after="120"/>
              <w:rPr>
                <w:b/>
                <w:bCs/>
                <w:noProof/>
              </w:rPr>
            </w:pPr>
            <w:r w:rsidRPr="003F3458">
              <w:rPr>
                <w:b/>
                <w:bCs/>
                <w:noProof/>
              </w:rPr>
              <w:t>Software development: Developing apps and web software</w:t>
            </w:r>
          </w:p>
          <w:p w14:paraId="56BC21AB" w14:textId="77777777" w:rsidR="00454ACD" w:rsidRPr="003F3458" w:rsidRDefault="00454ACD" w:rsidP="00454ACD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3F3458">
              <w:rPr>
                <w:rFonts w:eastAsia="Arial" w:cs="Arial"/>
                <w:bCs/>
                <w:lang w:val="en-US"/>
              </w:rPr>
              <w:t>Identifying and defining</w:t>
            </w:r>
          </w:p>
          <w:p w14:paraId="0A648E57" w14:textId="77777777" w:rsidR="00454ACD" w:rsidRPr="003F3458" w:rsidRDefault="00454ACD" w:rsidP="00454ACD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3F3458">
              <w:rPr>
                <w:rFonts w:eastAsia="Arial" w:cs="Arial"/>
                <w:bCs/>
                <w:lang w:val="en-US"/>
              </w:rPr>
              <w:t>Researching and planning</w:t>
            </w:r>
          </w:p>
          <w:p w14:paraId="4EB564B0" w14:textId="77777777" w:rsidR="00454ACD" w:rsidRPr="003F3458" w:rsidRDefault="00454ACD" w:rsidP="00454ACD">
            <w:pPr>
              <w:autoSpaceDE w:val="0"/>
              <w:autoSpaceDN w:val="0"/>
              <w:ind w:left="57"/>
              <w:rPr>
                <w:rFonts w:eastAsia="Arial" w:cs="Arial"/>
                <w:bCs/>
                <w:lang w:val="en-US"/>
              </w:rPr>
            </w:pPr>
            <w:r w:rsidRPr="003F3458">
              <w:rPr>
                <w:rFonts w:eastAsia="Arial" w:cs="Arial"/>
                <w:bCs/>
                <w:lang w:val="en-US"/>
              </w:rPr>
              <w:t>Producing and implementing</w:t>
            </w:r>
          </w:p>
          <w:p w14:paraId="738D15E3" w14:textId="1FE49FE9" w:rsidR="00454ACD" w:rsidRDefault="00454ACD" w:rsidP="00454ACD">
            <w:pPr>
              <w:autoSpaceDE w:val="0"/>
              <w:autoSpaceDN w:val="0"/>
              <w:ind w:left="57"/>
            </w:pPr>
            <w:r w:rsidRPr="00454ACD">
              <w:rPr>
                <w:rFonts w:eastAsia="Arial" w:cs="Arial"/>
                <w:bCs/>
                <w:lang w:val="en-US"/>
              </w:rPr>
              <w:t>Testing</w:t>
            </w:r>
            <w:r w:rsidRPr="003F3458">
              <w:rPr>
                <w:rFonts w:eastAsia="Arial"/>
                <w:bCs/>
                <w:lang w:val="en-US"/>
              </w:rPr>
              <w:t xml:space="preserve"> and evaluating</w:t>
            </w:r>
          </w:p>
        </w:tc>
        <w:tc>
          <w:tcPr>
            <w:tcW w:w="5042" w:type="dxa"/>
          </w:tcPr>
          <w:p w14:paraId="068DA2D3" w14:textId="0630E0AB" w:rsidR="00454ACD" w:rsidRDefault="00454ACD" w:rsidP="00454ACD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3B9A6C4E" w:rsidR="00454ACD" w:rsidRDefault="00454ACD" w:rsidP="00454ACD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FB35DA" w14:textId="77777777" w:rsidR="006C5380" w:rsidRDefault="006C5380" w:rsidP="005C306E">
      <w:pPr>
        <w:spacing w:after="0" w:line="240" w:lineRule="auto"/>
      </w:pPr>
      <w:r>
        <w:separator/>
      </w:r>
    </w:p>
  </w:endnote>
  <w:endnote w:type="continuationSeparator" w:id="0">
    <w:p w14:paraId="570C34EE" w14:textId="77777777" w:rsidR="006C5380" w:rsidRDefault="006C5380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63CD5D03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7B15E7">
          <w:t>Computing Technology S4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4881371C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7B15E7">
          <w:rPr>
            <w:rFonts w:asciiTheme="minorHAnsi" w:hAnsiTheme="minorHAnsi" w:cstheme="minorHAnsi"/>
            <w:color w:val="002664"/>
            <w:sz w:val="20"/>
            <w:szCs w:val="20"/>
          </w:rPr>
          <w:t>Computing Technology S4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F7FBB8" w14:textId="77777777" w:rsidR="006C5380" w:rsidRDefault="006C5380" w:rsidP="005C306E">
      <w:pPr>
        <w:spacing w:after="0" w:line="240" w:lineRule="auto"/>
      </w:pPr>
      <w:r>
        <w:separator/>
      </w:r>
    </w:p>
  </w:footnote>
  <w:footnote w:type="continuationSeparator" w:id="0">
    <w:p w14:paraId="54C51E12" w14:textId="77777777" w:rsidR="006C5380" w:rsidRDefault="006C5380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6B77BB76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134B99"/>
    <w:rsid w:val="00147A66"/>
    <w:rsid w:val="00152C9A"/>
    <w:rsid w:val="00152FDC"/>
    <w:rsid w:val="00166496"/>
    <w:rsid w:val="00186444"/>
    <w:rsid w:val="00195D51"/>
    <w:rsid w:val="001A3B79"/>
    <w:rsid w:val="001A7943"/>
    <w:rsid w:val="001B54AA"/>
    <w:rsid w:val="001D6956"/>
    <w:rsid w:val="001E74C9"/>
    <w:rsid w:val="00230192"/>
    <w:rsid w:val="0024572E"/>
    <w:rsid w:val="00247898"/>
    <w:rsid w:val="0026171F"/>
    <w:rsid w:val="002904B0"/>
    <w:rsid w:val="00291300"/>
    <w:rsid w:val="00296B5B"/>
    <w:rsid w:val="002A0784"/>
    <w:rsid w:val="002A34A1"/>
    <w:rsid w:val="002A4A02"/>
    <w:rsid w:val="002A59D2"/>
    <w:rsid w:val="002C1CB3"/>
    <w:rsid w:val="002C3C44"/>
    <w:rsid w:val="002D4190"/>
    <w:rsid w:val="002D7DF6"/>
    <w:rsid w:val="002E048F"/>
    <w:rsid w:val="002F1AA3"/>
    <w:rsid w:val="002F1B87"/>
    <w:rsid w:val="00306A28"/>
    <w:rsid w:val="0034250D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C068D"/>
    <w:rsid w:val="004D0ACB"/>
    <w:rsid w:val="004F2B20"/>
    <w:rsid w:val="005046FB"/>
    <w:rsid w:val="00512064"/>
    <w:rsid w:val="005120EA"/>
    <w:rsid w:val="005209F0"/>
    <w:rsid w:val="005267EA"/>
    <w:rsid w:val="00533113"/>
    <w:rsid w:val="00535244"/>
    <w:rsid w:val="0055083D"/>
    <w:rsid w:val="005761C3"/>
    <w:rsid w:val="00584BE0"/>
    <w:rsid w:val="005A08FA"/>
    <w:rsid w:val="005B3558"/>
    <w:rsid w:val="005B414A"/>
    <w:rsid w:val="005C06E0"/>
    <w:rsid w:val="005C306E"/>
    <w:rsid w:val="005C577F"/>
    <w:rsid w:val="00614FB1"/>
    <w:rsid w:val="00635155"/>
    <w:rsid w:val="00636DFB"/>
    <w:rsid w:val="00684880"/>
    <w:rsid w:val="00696A1B"/>
    <w:rsid w:val="006B1C5E"/>
    <w:rsid w:val="006C5380"/>
    <w:rsid w:val="006C6FBA"/>
    <w:rsid w:val="006C70CA"/>
    <w:rsid w:val="006F77FB"/>
    <w:rsid w:val="00703CEF"/>
    <w:rsid w:val="00707B6C"/>
    <w:rsid w:val="00724279"/>
    <w:rsid w:val="007565F9"/>
    <w:rsid w:val="0077091C"/>
    <w:rsid w:val="007B15E7"/>
    <w:rsid w:val="007D5ED6"/>
    <w:rsid w:val="0080222E"/>
    <w:rsid w:val="008112C7"/>
    <w:rsid w:val="00852CE0"/>
    <w:rsid w:val="00855A01"/>
    <w:rsid w:val="00870C9A"/>
    <w:rsid w:val="008715C0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73C88"/>
    <w:rsid w:val="009933D3"/>
    <w:rsid w:val="00994734"/>
    <w:rsid w:val="009C2DEC"/>
    <w:rsid w:val="009F1A90"/>
    <w:rsid w:val="00A00991"/>
    <w:rsid w:val="00A05452"/>
    <w:rsid w:val="00A116BC"/>
    <w:rsid w:val="00A37890"/>
    <w:rsid w:val="00A418AC"/>
    <w:rsid w:val="00AA7F9D"/>
    <w:rsid w:val="00B04051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F4202"/>
    <w:rsid w:val="00BF46CE"/>
    <w:rsid w:val="00BF7236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B7C33"/>
    <w:rsid w:val="00CE1642"/>
    <w:rsid w:val="00D23DC9"/>
    <w:rsid w:val="00D450EF"/>
    <w:rsid w:val="00D854B6"/>
    <w:rsid w:val="00DC2D29"/>
    <w:rsid w:val="00DF2816"/>
    <w:rsid w:val="00E1162B"/>
    <w:rsid w:val="00E3418F"/>
    <w:rsid w:val="00E421D0"/>
    <w:rsid w:val="00E50E26"/>
    <w:rsid w:val="00E601A1"/>
    <w:rsid w:val="00E6697D"/>
    <w:rsid w:val="00E872F3"/>
    <w:rsid w:val="00EA2573"/>
    <w:rsid w:val="00EB7A25"/>
    <w:rsid w:val="00ED4DD7"/>
    <w:rsid w:val="00EE0476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575A11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3</TotalTime>
  <Pages>2</Pages>
  <Words>198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Computing Technology S4 Record of learning and achievement using syllabus content</dc:title>
  <dc:subject/>
  <cp:keywords/>
  <dc:description/>
  <cp:lastModifiedBy>Diane Twomey</cp:lastModifiedBy>
  <cp:revision>2</cp:revision>
  <dcterms:created xsi:type="dcterms:W3CDTF">2024-02-15T03:14:00Z</dcterms:created>
  <dcterms:modified xsi:type="dcterms:W3CDTF">2024-02-15T22:22:00Z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