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F835D27" w:rsidR="003D3A72" w:rsidRDefault="001D26A3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Computing Technology </w:t>
          </w:r>
          <w:r w:rsidRPr="00324321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324321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p w14:paraId="5D18B8AE" w14:textId="2F7F43A4" w:rsidR="00A84476" w:rsidRPr="00A84476" w:rsidRDefault="00A84476" w:rsidP="00A84476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456D4D1A" w:rsidR="00D219F9" w:rsidRDefault="00A52E8D" w:rsidP="00E716B0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029A141F" w:rsidR="00D219F9" w:rsidRDefault="00D219F9" w:rsidP="00E716B0"/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300212" w14:paraId="533C02CF" w14:textId="77777777" w:rsidTr="00E716B0">
        <w:tc>
          <w:tcPr>
            <w:tcW w:w="5042" w:type="dxa"/>
            <w:hideMark/>
          </w:tcPr>
          <w:p w14:paraId="6826BACA" w14:textId="77777777" w:rsidR="00300212" w:rsidRPr="00300212" w:rsidRDefault="00300212" w:rsidP="00300212">
            <w:pPr>
              <w:rPr>
                <w:b/>
                <w:bCs/>
              </w:rPr>
            </w:pPr>
            <w:r w:rsidRPr="00300212">
              <w:rPr>
                <w:b/>
                <w:bCs/>
              </w:rPr>
              <w:t>CT5-SAF-01</w:t>
            </w:r>
          </w:p>
          <w:p w14:paraId="1E84472E" w14:textId="30D8B9D7" w:rsidR="00300212" w:rsidRDefault="00300212" w:rsidP="00300212">
            <w:pPr>
              <w:rPr>
                <w:lang w:val="en-US" w:eastAsia="en-AU"/>
              </w:rPr>
            </w:pPr>
            <w:r w:rsidRPr="0031017F">
              <w:t>selects and applies safe, secure and responsible practices in the ethical use of data and computing technology</w:t>
            </w:r>
          </w:p>
        </w:tc>
        <w:tc>
          <w:tcPr>
            <w:tcW w:w="5042" w:type="dxa"/>
          </w:tcPr>
          <w:p w14:paraId="53AB5F97" w14:textId="52C93CCC" w:rsidR="00300212" w:rsidRDefault="00300212" w:rsidP="00300212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707F0050" w14:textId="0D2E321B" w:rsidR="00300212" w:rsidRDefault="00300212" w:rsidP="00300212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300212" w14:paraId="564B8B67" w14:textId="77777777" w:rsidTr="00E716B0">
        <w:tc>
          <w:tcPr>
            <w:tcW w:w="5042" w:type="dxa"/>
            <w:hideMark/>
          </w:tcPr>
          <w:p w14:paraId="0AF7590F" w14:textId="77777777" w:rsidR="00300212" w:rsidRPr="00300212" w:rsidRDefault="00300212" w:rsidP="00300212">
            <w:pPr>
              <w:rPr>
                <w:b/>
                <w:bCs/>
              </w:rPr>
            </w:pPr>
            <w:r w:rsidRPr="00300212">
              <w:rPr>
                <w:b/>
                <w:bCs/>
              </w:rPr>
              <w:t>CT5-DPM-01</w:t>
            </w:r>
          </w:p>
          <w:p w14:paraId="2403170C" w14:textId="4E204108" w:rsidR="00300212" w:rsidRDefault="00300212" w:rsidP="00300212">
            <w:pPr>
              <w:rPr>
                <w:bCs/>
                <w:noProof/>
                <w:lang w:val="en-US" w:eastAsia="en-AU"/>
              </w:rPr>
            </w:pPr>
            <w:r w:rsidRPr="0031017F">
              <w:t>applies iterative processes to define problems and plan, design, develop and evaluate computing solutions</w:t>
            </w:r>
          </w:p>
        </w:tc>
        <w:tc>
          <w:tcPr>
            <w:tcW w:w="5042" w:type="dxa"/>
          </w:tcPr>
          <w:p w14:paraId="2597E6D3" w14:textId="3671224E" w:rsidR="00300212" w:rsidRDefault="00300212" w:rsidP="00300212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4F7F00B9" w14:textId="2D3DD245" w:rsidR="00300212" w:rsidRDefault="00300212" w:rsidP="00300212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300212" w:rsidRPr="00F455FF" w14:paraId="0E6DF6AD" w14:textId="77777777" w:rsidTr="00E716B0">
        <w:tc>
          <w:tcPr>
            <w:tcW w:w="5042" w:type="dxa"/>
          </w:tcPr>
          <w:p w14:paraId="2BCBF104" w14:textId="77777777" w:rsidR="00300212" w:rsidRPr="00300212" w:rsidRDefault="00300212" w:rsidP="00300212">
            <w:pPr>
              <w:rPr>
                <w:b/>
                <w:bCs/>
              </w:rPr>
            </w:pPr>
            <w:r w:rsidRPr="00300212">
              <w:rPr>
                <w:b/>
                <w:bCs/>
              </w:rPr>
              <w:t>CT5-COL-01</w:t>
            </w:r>
          </w:p>
          <w:p w14:paraId="523D2FC3" w14:textId="49E9F893" w:rsidR="00300212" w:rsidRDefault="00300212" w:rsidP="00300212">
            <w:r w:rsidRPr="0031017F">
              <w:t>manages, documents and explains individual and collaborative work practices</w:t>
            </w:r>
          </w:p>
        </w:tc>
        <w:tc>
          <w:tcPr>
            <w:tcW w:w="5042" w:type="dxa"/>
          </w:tcPr>
          <w:p w14:paraId="105E3B7C" w14:textId="2B7DF805" w:rsidR="00300212" w:rsidRPr="00F455FF" w:rsidRDefault="00300212" w:rsidP="00300212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0A1CD041" w14:textId="1AA0A140" w:rsidR="00300212" w:rsidRPr="00F455FF" w:rsidRDefault="00300212" w:rsidP="00300212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300212" w:rsidRPr="00F455FF" w14:paraId="6DA80CA4" w14:textId="77777777" w:rsidTr="00E716B0">
        <w:tc>
          <w:tcPr>
            <w:tcW w:w="5042" w:type="dxa"/>
          </w:tcPr>
          <w:p w14:paraId="71668C05" w14:textId="77777777" w:rsidR="00300212" w:rsidRPr="00300212" w:rsidRDefault="00300212" w:rsidP="00300212">
            <w:pPr>
              <w:rPr>
                <w:b/>
                <w:bCs/>
              </w:rPr>
            </w:pPr>
            <w:r w:rsidRPr="00300212">
              <w:rPr>
                <w:b/>
                <w:bCs/>
              </w:rPr>
              <w:t>CT5-EVL-01</w:t>
            </w:r>
          </w:p>
          <w:p w14:paraId="3ECCD169" w14:textId="0616902F" w:rsidR="00300212" w:rsidRPr="0047173C" w:rsidRDefault="00300212" w:rsidP="00300212">
            <w:pPr>
              <w:rPr>
                <w:rFonts w:cs="Arial"/>
                <w:bCs/>
                <w:noProof/>
              </w:rPr>
            </w:pPr>
            <w:r w:rsidRPr="0031017F">
              <w:t>understands how innovation, enterprise and automation have inspired the evolution of computing technology</w:t>
            </w:r>
          </w:p>
        </w:tc>
        <w:tc>
          <w:tcPr>
            <w:tcW w:w="5042" w:type="dxa"/>
          </w:tcPr>
          <w:p w14:paraId="528A8887" w14:textId="614B5779" w:rsidR="00300212" w:rsidRPr="00F455FF" w:rsidRDefault="00300212" w:rsidP="00300212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27A485A7" w14:textId="2267B30C" w:rsidR="00300212" w:rsidRPr="00F455FF" w:rsidRDefault="00300212" w:rsidP="00300212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300212" w:rsidRPr="00F455FF" w14:paraId="28AC7C9F" w14:textId="77777777" w:rsidTr="00E716B0">
        <w:tc>
          <w:tcPr>
            <w:tcW w:w="5042" w:type="dxa"/>
          </w:tcPr>
          <w:p w14:paraId="2AA61200" w14:textId="77777777" w:rsidR="00300212" w:rsidRPr="00300212" w:rsidRDefault="00300212" w:rsidP="00300212">
            <w:pPr>
              <w:rPr>
                <w:b/>
                <w:bCs/>
              </w:rPr>
            </w:pPr>
            <w:r w:rsidRPr="00300212">
              <w:rPr>
                <w:b/>
                <w:bCs/>
              </w:rPr>
              <w:t>CT5-DAT-01</w:t>
            </w:r>
          </w:p>
          <w:p w14:paraId="60FAA554" w14:textId="400D42F2" w:rsidR="00300212" w:rsidRPr="00300212" w:rsidRDefault="00300212" w:rsidP="00300212">
            <w:pPr>
              <w:rPr>
                <w:bCs/>
              </w:rPr>
            </w:pPr>
            <w:r w:rsidRPr="0031017F">
              <w:t>explains how data is stored, transmitted and secured in digital systems and how information is communicated in a range of contexts</w:t>
            </w:r>
          </w:p>
        </w:tc>
        <w:tc>
          <w:tcPr>
            <w:tcW w:w="5042" w:type="dxa"/>
          </w:tcPr>
          <w:p w14:paraId="0AA55FC9" w14:textId="77777777" w:rsidR="00300212" w:rsidRPr="6516CF07" w:rsidRDefault="00300212" w:rsidP="00300212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  <w:tc>
          <w:tcPr>
            <w:tcW w:w="5042" w:type="dxa"/>
          </w:tcPr>
          <w:p w14:paraId="05585473" w14:textId="77777777" w:rsidR="00300212" w:rsidRPr="6516CF07" w:rsidRDefault="00300212" w:rsidP="00300212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</w:tr>
      <w:tr w:rsidR="00300212" w:rsidRPr="00F455FF" w14:paraId="23E42652" w14:textId="77777777" w:rsidTr="00E716B0">
        <w:tc>
          <w:tcPr>
            <w:tcW w:w="5042" w:type="dxa"/>
          </w:tcPr>
          <w:p w14:paraId="57CE198D" w14:textId="77777777" w:rsidR="00300212" w:rsidRPr="00300212" w:rsidRDefault="00300212" w:rsidP="00300212">
            <w:pPr>
              <w:rPr>
                <w:b/>
                <w:bCs/>
              </w:rPr>
            </w:pPr>
            <w:r w:rsidRPr="00300212">
              <w:rPr>
                <w:b/>
                <w:bCs/>
              </w:rPr>
              <w:t>CT5-COM-01</w:t>
            </w:r>
          </w:p>
          <w:p w14:paraId="4A6A3581" w14:textId="3719F8F0" w:rsidR="00300212" w:rsidRPr="00294505" w:rsidRDefault="00300212" w:rsidP="00300212">
            <w:r w:rsidRPr="0031017F">
              <w:lastRenderedPageBreak/>
              <w:t>communicates ideas, processes and solutions using appropriate media</w:t>
            </w:r>
          </w:p>
        </w:tc>
        <w:tc>
          <w:tcPr>
            <w:tcW w:w="5042" w:type="dxa"/>
          </w:tcPr>
          <w:p w14:paraId="67937E03" w14:textId="77777777" w:rsidR="00300212" w:rsidRPr="6516CF07" w:rsidRDefault="00300212" w:rsidP="00300212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  <w:tc>
          <w:tcPr>
            <w:tcW w:w="5042" w:type="dxa"/>
          </w:tcPr>
          <w:p w14:paraId="2056255D" w14:textId="77777777" w:rsidR="00300212" w:rsidRPr="6516CF07" w:rsidRDefault="00300212" w:rsidP="00300212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</w:tr>
      <w:tr w:rsidR="00300212" w:rsidRPr="00F455FF" w14:paraId="5B60CB0D" w14:textId="77777777" w:rsidTr="00E716B0">
        <w:tc>
          <w:tcPr>
            <w:tcW w:w="5042" w:type="dxa"/>
          </w:tcPr>
          <w:p w14:paraId="42C79DC9" w14:textId="77777777" w:rsidR="00300212" w:rsidRPr="00300212" w:rsidRDefault="00300212" w:rsidP="00300212">
            <w:pPr>
              <w:rPr>
                <w:b/>
                <w:bCs/>
              </w:rPr>
            </w:pPr>
            <w:r w:rsidRPr="00300212">
              <w:rPr>
                <w:b/>
                <w:bCs/>
              </w:rPr>
              <w:t>CT5-OPL-01</w:t>
            </w:r>
          </w:p>
          <w:p w14:paraId="2D9DCEAF" w14:textId="7EFCFF3C" w:rsidR="00300212" w:rsidRPr="00300212" w:rsidRDefault="00300212" w:rsidP="00300212">
            <w:pPr>
              <w:rPr>
                <w:bCs/>
              </w:rPr>
            </w:pPr>
            <w:r w:rsidRPr="0031017F">
              <w:t>designs, produces and evaluates algorithms and implements them in a general-purpose and/or object-oriented programming language</w:t>
            </w:r>
          </w:p>
        </w:tc>
        <w:tc>
          <w:tcPr>
            <w:tcW w:w="5042" w:type="dxa"/>
          </w:tcPr>
          <w:p w14:paraId="1A0ECB4B" w14:textId="77777777" w:rsidR="00300212" w:rsidRPr="6516CF07" w:rsidRDefault="00300212" w:rsidP="00300212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  <w:tc>
          <w:tcPr>
            <w:tcW w:w="5042" w:type="dxa"/>
          </w:tcPr>
          <w:p w14:paraId="4499CD2B" w14:textId="77777777" w:rsidR="00300212" w:rsidRPr="6516CF07" w:rsidRDefault="00300212" w:rsidP="00300212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</w:tr>
      <w:tr w:rsidR="00300212" w:rsidRPr="00F455FF" w14:paraId="4F965352" w14:textId="77777777" w:rsidTr="00E716B0">
        <w:tc>
          <w:tcPr>
            <w:tcW w:w="5042" w:type="dxa"/>
          </w:tcPr>
          <w:p w14:paraId="4AD88B1F" w14:textId="77777777" w:rsidR="00300212" w:rsidRPr="00300212" w:rsidRDefault="00300212" w:rsidP="00300212">
            <w:pPr>
              <w:rPr>
                <w:b/>
                <w:bCs/>
              </w:rPr>
            </w:pPr>
            <w:r w:rsidRPr="00300212">
              <w:rPr>
                <w:b/>
                <w:bCs/>
              </w:rPr>
              <w:t>CT5-THI-01</w:t>
            </w:r>
          </w:p>
          <w:p w14:paraId="7E0B4142" w14:textId="705DF482" w:rsidR="00300212" w:rsidRPr="00300212" w:rsidRDefault="00300212" w:rsidP="00300212">
            <w:pPr>
              <w:rPr>
                <w:bCs/>
              </w:rPr>
            </w:pPr>
            <w:r w:rsidRPr="0031017F">
              <w:t>applies computational, design and systems thinking to the development of computing solutions</w:t>
            </w:r>
          </w:p>
        </w:tc>
        <w:tc>
          <w:tcPr>
            <w:tcW w:w="5042" w:type="dxa"/>
          </w:tcPr>
          <w:p w14:paraId="10D38754" w14:textId="77777777" w:rsidR="00300212" w:rsidRPr="6516CF07" w:rsidRDefault="00300212" w:rsidP="00300212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  <w:tc>
          <w:tcPr>
            <w:tcW w:w="5042" w:type="dxa"/>
          </w:tcPr>
          <w:p w14:paraId="1DFB5FC9" w14:textId="77777777" w:rsidR="00300212" w:rsidRPr="6516CF07" w:rsidRDefault="00300212" w:rsidP="00300212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</w:tr>
      <w:tr w:rsidR="00300212" w:rsidRPr="00F455FF" w14:paraId="704E1D88" w14:textId="77777777" w:rsidTr="00E716B0">
        <w:tc>
          <w:tcPr>
            <w:tcW w:w="5042" w:type="dxa"/>
          </w:tcPr>
          <w:p w14:paraId="686B4F6E" w14:textId="77777777" w:rsidR="00300212" w:rsidRPr="00300212" w:rsidRDefault="00300212" w:rsidP="00300212">
            <w:pPr>
              <w:rPr>
                <w:b/>
                <w:bCs/>
              </w:rPr>
            </w:pPr>
            <w:r w:rsidRPr="00300212">
              <w:rPr>
                <w:b/>
                <w:bCs/>
              </w:rPr>
              <w:t>CT5-DAT-02</w:t>
            </w:r>
          </w:p>
          <w:p w14:paraId="6F69566F" w14:textId="77D327E4" w:rsidR="00300212" w:rsidRPr="0047173C" w:rsidRDefault="00300212" w:rsidP="00300212">
            <w:pPr>
              <w:rPr>
                <w:rFonts w:cs="Arial"/>
                <w:bCs/>
                <w:noProof/>
              </w:rPr>
            </w:pPr>
            <w:r w:rsidRPr="0031017F">
              <w:t>acquires, represents, analyses and visualises simple and structured data</w:t>
            </w:r>
          </w:p>
        </w:tc>
        <w:tc>
          <w:tcPr>
            <w:tcW w:w="5042" w:type="dxa"/>
          </w:tcPr>
          <w:p w14:paraId="3725E1F3" w14:textId="2588AA2E" w:rsidR="00300212" w:rsidRPr="00F455FF" w:rsidRDefault="00300212" w:rsidP="00300212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435A0A68" w14:textId="06F5691A" w:rsidR="00300212" w:rsidRPr="00F455FF" w:rsidRDefault="00300212" w:rsidP="00300212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300212" w:rsidRPr="00F455FF" w14:paraId="01980EDD" w14:textId="77777777" w:rsidTr="00E716B0">
        <w:tc>
          <w:tcPr>
            <w:tcW w:w="5042" w:type="dxa"/>
          </w:tcPr>
          <w:p w14:paraId="0E1E7789" w14:textId="77777777" w:rsidR="00300212" w:rsidRPr="00300212" w:rsidRDefault="00300212" w:rsidP="00300212">
            <w:pPr>
              <w:rPr>
                <w:b/>
                <w:bCs/>
              </w:rPr>
            </w:pPr>
            <w:r w:rsidRPr="00300212">
              <w:rPr>
                <w:b/>
                <w:bCs/>
              </w:rPr>
              <w:t>CT5-DES-01</w:t>
            </w:r>
          </w:p>
          <w:p w14:paraId="7D25FD39" w14:textId="41DC73B3" w:rsidR="00300212" w:rsidRPr="00300212" w:rsidRDefault="00300212" w:rsidP="00300212">
            <w:r w:rsidRPr="00300212">
              <w:t>designs and creates user interfaces and the user experience</w:t>
            </w:r>
          </w:p>
        </w:tc>
        <w:tc>
          <w:tcPr>
            <w:tcW w:w="5042" w:type="dxa"/>
          </w:tcPr>
          <w:p w14:paraId="357080B9" w14:textId="4D4FD6E3" w:rsidR="00300212" w:rsidRPr="00F455FF" w:rsidRDefault="00300212" w:rsidP="00300212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38070D5A" w14:textId="77777777" w:rsidR="00300212" w:rsidRPr="00F455FF" w:rsidRDefault="00300212" w:rsidP="00300212"/>
        </w:tc>
      </w:tr>
    </w:tbl>
    <w:p w14:paraId="54335B9B" w14:textId="77777777" w:rsidR="00D219F9" w:rsidRPr="00F455FF" w:rsidRDefault="00D219F9" w:rsidP="00F455FF">
      <w:pPr>
        <w:spacing w:before="60" w:after="120" w:line="240" w:lineRule="auto"/>
        <w:ind w:right="40"/>
        <w:rPr>
          <w:b/>
          <w:sz w:val="20"/>
          <w:szCs w:val="20"/>
        </w:rPr>
      </w:pPr>
    </w:p>
    <w:sectPr w:rsidR="00D219F9" w:rsidRPr="00F455FF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C467AD" w14:textId="77777777" w:rsidR="00E069AE" w:rsidRDefault="00E069AE" w:rsidP="005C306E">
      <w:pPr>
        <w:spacing w:after="0" w:line="240" w:lineRule="auto"/>
      </w:pPr>
      <w:r>
        <w:separator/>
      </w:r>
    </w:p>
  </w:endnote>
  <w:endnote w:type="continuationSeparator" w:id="0">
    <w:p w14:paraId="10D5539F" w14:textId="77777777" w:rsidR="00E069AE" w:rsidRDefault="00E069AE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F98C0DF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D26A3">
          <w:t>Computing Technology S5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C4781F0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D26A3">
          <w:rPr>
            <w:rFonts w:asciiTheme="minorHAnsi" w:hAnsiTheme="minorHAnsi" w:cstheme="minorHAnsi"/>
            <w:color w:val="002664"/>
            <w:sz w:val="20"/>
            <w:szCs w:val="20"/>
          </w:rPr>
          <w:t>Computing Technology S5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D2A1AA" w14:textId="77777777" w:rsidR="00E069AE" w:rsidRDefault="00E069AE" w:rsidP="005C306E">
      <w:pPr>
        <w:spacing w:after="0" w:line="240" w:lineRule="auto"/>
      </w:pPr>
      <w:r>
        <w:separator/>
      </w:r>
    </w:p>
  </w:footnote>
  <w:footnote w:type="continuationSeparator" w:id="0">
    <w:p w14:paraId="4D3A05BD" w14:textId="77777777" w:rsidR="00E069AE" w:rsidRDefault="00E069AE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3D8EA1A5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3AA7"/>
    <w:rsid w:val="0001451C"/>
    <w:rsid w:val="000241E7"/>
    <w:rsid w:val="00033448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26A3"/>
    <w:rsid w:val="001D3E19"/>
    <w:rsid w:val="001D6956"/>
    <w:rsid w:val="001E74C9"/>
    <w:rsid w:val="001F113D"/>
    <w:rsid w:val="001F145C"/>
    <w:rsid w:val="00230192"/>
    <w:rsid w:val="0024572E"/>
    <w:rsid w:val="00247898"/>
    <w:rsid w:val="002514C2"/>
    <w:rsid w:val="0026171F"/>
    <w:rsid w:val="00272EC5"/>
    <w:rsid w:val="002904B0"/>
    <w:rsid w:val="00291300"/>
    <w:rsid w:val="00294505"/>
    <w:rsid w:val="00296B5B"/>
    <w:rsid w:val="002A0784"/>
    <w:rsid w:val="002A1643"/>
    <w:rsid w:val="002A34A1"/>
    <w:rsid w:val="002A4A02"/>
    <w:rsid w:val="002A59D2"/>
    <w:rsid w:val="002B37B3"/>
    <w:rsid w:val="002B5E17"/>
    <w:rsid w:val="002C1CB3"/>
    <w:rsid w:val="002C3C44"/>
    <w:rsid w:val="002D4190"/>
    <w:rsid w:val="002D7DF6"/>
    <w:rsid w:val="002E048F"/>
    <w:rsid w:val="002F1AA3"/>
    <w:rsid w:val="002F1B87"/>
    <w:rsid w:val="002F4AF2"/>
    <w:rsid w:val="00300212"/>
    <w:rsid w:val="00306A28"/>
    <w:rsid w:val="0034250D"/>
    <w:rsid w:val="00344570"/>
    <w:rsid w:val="00351832"/>
    <w:rsid w:val="00371B2F"/>
    <w:rsid w:val="00375BB4"/>
    <w:rsid w:val="00393A59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5BC9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002F"/>
    <w:rsid w:val="00512064"/>
    <w:rsid w:val="005120EA"/>
    <w:rsid w:val="005209F0"/>
    <w:rsid w:val="005267EA"/>
    <w:rsid w:val="00533113"/>
    <w:rsid w:val="00535244"/>
    <w:rsid w:val="00544883"/>
    <w:rsid w:val="0055083D"/>
    <w:rsid w:val="00561EC5"/>
    <w:rsid w:val="005659EA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64315"/>
    <w:rsid w:val="00684880"/>
    <w:rsid w:val="006871A8"/>
    <w:rsid w:val="00696A1B"/>
    <w:rsid w:val="006A3AAD"/>
    <w:rsid w:val="006B1C5E"/>
    <w:rsid w:val="006C6FBA"/>
    <w:rsid w:val="006C70CA"/>
    <w:rsid w:val="006F77FB"/>
    <w:rsid w:val="00703CEF"/>
    <w:rsid w:val="00707B6C"/>
    <w:rsid w:val="00724279"/>
    <w:rsid w:val="007565F9"/>
    <w:rsid w:val="00757BC7"/>
    <w:rsid w:val="00767732"/>
    <w:rsid w:val="0077091C"/>
    <w:rsid w:val="00797AE7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D6C9B"/>
    <w:rsid w:val="008F6022"/>
    <w:rsid w:val="00900E13"/>
    <w:rsid w:val="00906115"/>
    <w:rsid w:val="009662E4"/>
    <w:rsid w:val="009668DA"/>
    <w:rsid w:val="00971743"/>
    <w:rsid w:val="00973C88"/>
    <w:rsid w:val="009861B9"/>
    <w:rsid w:val="009933D3"/>
    <w:rsid w:val="00994734"/>
    <w:rsid w:val="009B12C6"/>
    <w:rsid w:val="009B788A"/>
    <w:rsid w:val="009C2DEC"/>
    <w:rsid w:val="009D1299"/>
    <w:rsid w:val="009D4196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52E8D"/>
    <w:rsid w:val="00A84476"/>
    <w:rsid w:val="00A85404"/>
    <w:rsid w:val="00AA1F70"/>
    <w:rsid w:val="00AA7F9D"/>
    <w:rsid w:val="00AC2AE0"/>
    <w:rsid w:val="00AC54EA"/>
    <w:rsid w:val="00AD175F"/>
    <w:rsid w:val="00B04051"/>
    <w:rsid w:val="00B12778"/>
    <w:rsid w:val="00B137B1"/>
    <w:rsid w:val="00B15B8B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3FE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49F0"/>
    <w:rsid w:val="00D0176D"/>
    <w:rsid w:val="00D1329B"/>
    <w:rsid w:val="00D219F9"/>
    <w:rsid w:val="00D23DC9"/>
    <w:rsid w:val="00D30416"/>
    <w:rsid w:val="00D450EF"/>
    <w:rsid w:val="00D53F68"/>
    <w:rsid w:val="00D854B6"/>
    <w:rsid w:val="00DC2D29"/>
    <w:rsid w:val="00DD07C7"/>
    <w:rsid w:val="00DD6238"/>
    <w:rsid w:val="00DF2816"/>
    <w:rsid w:val="00E017E4"/>
    <w:rsid w:val="00E069AE"/>
    <w:rsid w:val="00E1162B"/>
    <w:rsid w:val="00E3418F"/>
    <w:rsid w:val="00E421D0"/>
    <w:rsid w:val="00E46173"/>
    <w:rsid w:val="00E50E26"/>
    <w:rsid w:val="00E601A1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357A"/>
    <w:rsid w:val="00EF7B40"/>
    <w:rsid w:val="00F01F3B"/>
    <w:rsid w:val="00F03096"/>
    <w:rsid w:val="00F072F0"/>
    <w:rsid w:val="00F37584"/>
    <w:rsid w:val="00F42F57"/>
    <w:rsid w:val="00F455FF"/>
    <w:rsid w:val="00F6148F"/>
    <w:rsid w:val="00F633EB"/>
    <w:rsid w:val="00F646AE"/>
    <w:rsid w:val="00F84997"/>
    <w:rsid w:val="00F8549A"/>
    <w:rsid w:val="00F909A5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971743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99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99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544C71"/>
    <w:rsid w:val="00A321A3"/>
    <w:rsid w:val="00E10C7C"/>
    <w:rsid w:val="00EF5317"/>
    <w:rsid w:val="00F120CB"/>
    <w:rsid w:val="00F40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2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Computing Technology S5 Record of learning and achievement using syllabus outcomes</dc:title>
  <dc:subject/>
  <cp:keywords/>
  <dc:description/>
  <cp:lastModifiedBy>Diane Twomey</cp:lastModifiedBy>
  <cp:revision>2</cp:revision>
  <dcterms:created xsi:type="dcterms:W3CDTF">2024-02-15T02:52:00Z</dcterms:created>
  <dcterms:modified xsi:type="dcterms:W3CDTF">2024-02-15T22:05:00Z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