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24202DCA" w:rsidR="003D3A72" w:rsidRDefault="00F66111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Drama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S4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B306B9" w14:paraId="259F83B9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9298274" w14:textId="77777777" w:rsidR="00B306B9" w:rsidRPr="002F0BA6" w:rsidRDefault="00B306B9" w:rsidP="0068543D">
            <w:pPr>
              <w:autoSpaceDE w:val="0"/>
              <w:autoSpaceDN w:val="0"/>
              <w:rPr>
                <w:rFonts w:eastAsia="Arial" w:cs="Arial"/>
                <w:b/>
                <w:lang w:val="en-US"/>
              </w:rPr>
            </w:pPr>
            <w:r>
              <w:rPr>
                <w:rFonts w:eastAsia="Arial" w:cs="Arial"/>
                <w:b/>
                <w:lang w:val="en-US"/>
              </w:rPr>
              <w:t>Making</w:t>
            </w:r>
          </w:p>
          <w:p w14:paraId="587E6904" w14:textId="77777777" w:rsidR="00B306B9" w:rsidRDefault="00B306B9" w:rsidP="0068543D">
            <w:pPr>
              <w:autoSpaceDE w:val="0"/>
              <w:autoSpaceDN w:val="0"/>
              <w:spacing w:after="120"/>
              <w:rPr>
                <w:rFonts w:eastAsia="Arial" w:cs="Arial"/>
                <w:lang w:val="en-US"/>
              </w:rPr>
            </w:pPr>
            <w:r>
              <w:rPr>
                <w:rFonts w:eastAsia="Arial" w:cs="Arial"/>
                <w:lang w:val="en-US"/>
              </w:rPr>
              <w:t>Dramatic contexts</w:t>
            </w:r>
          </w:p>
          <w:p w14:paraId="048FA63C" w14:textId="77777777" w:rsidR="00B306B9" w:rsidRDefault="00B306B9" w:rsidP="00B306B9">
            <w:pPr>
              <w:pStyle w:val="BodyText"/>
              <w:rPr>
                <w:lang w:val="en-US"/>
              </w:rPr>
            </w:pPr>
            <w:r>
              <w:rPr>
                <w:lang w:val="en-US"/>
              </w:rPr>
              <w:t>Dramatic processes</w:t>
            </w:r>
          </w:p>
          <w:p w14:paraId="087AFA45" w14:textId="15E8EEDE" w:rsidR="00B306B9" w:rsidRDefault="00B306B9" w:rsidP="00B306B9">
            <w:pPr>
              <w:autoSpaceDE w:val="0"/>
              <w:autoSpaceDN w:val="0"/>
            </w:pPr>
            <w:r>
              <w:rPr>
                <w:lang w:val="en-US"/>
              </w:rPr>
              <w:t>Dramatic elements</w:t>
            </w:r>
          </w:p>
        </w:tc>
        <w:tc>
          <w:tcPr>
            <w:tcW w:w="5042" w:type="dxa"/>
          </w:tcPr>
          <w:p w14:paraId="70DFD80B" w14:textId="396B7890" w:rsidR="00B306B9" w:rsidRDefault="00B306B9" w:rsidP="00B306B9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B306B9" w:rsidRDefault="00B306B9" w:rsidP="00B306B9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B306B9" w14:paraId="217F072A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B3912C8" w14:textId="77777777" w:rsidR="00B306B9" w:rsidRPr="002F0BA6" w:rsidRDefault="00B306B9" w:rsidP="0068543D">
            <w:pPr>
              <w:autoSpaceDE w:val="0"/>
              <w:autoSpaceDN w:val="0"/>
              <w:rPr>
                <w:rFonts w:eastAsia="Arial" w:cs="Arial"/>
                <w:b/>
                <w:lang w:val="en-US"/>
              </w:rPr>
            </w:pPr>
            <w:r>
              <w:rPr>
                <w:rFonts w:eastAsia="Arial" w:cs="Arial"/>
                <w:b/>
                <w:lang w:val="en-US"/>
              </w:rPr>
              <w:t>Performing</w:t>
            </w:r>
          </w:p>
          <w:p w14:paraId="27924B90" w14:textId="77777777" w:rsidR="00B306B9" w:rsidRDefault="00B306B9" w:rsidP="0068543D">
            <w:pPr>
              <w:autoSpaceDE w:val="0"/>
              <w:autoSpaceDN w:val="0"/>
              <w:spacing w:after="120"/>
              <w:rPr>
                <w:rFonts w:eastAsia="Arial" w:cs="Arial"/>
                <w:lang w:val="en-US"/>
              </w:rPr>
            </w:pPr>
            <w:r>
              <w:rPr>
                <w:rFonts w:eastAsia="Arial" w:cs="Arial"/>
                <w:lang w:val="en-US"/>
              </w:rPr>
              <w:t>Dramatic contexts</w:t>
            </w:r>
          </w:p>
          <w:p w14:paraId="3269A30A" w14:textId="77777777" w:rsidR="00B306B9" w:rsidRDefault="00B306B9" w:rsidP="00B306B9">
            <w:pPr>
              <w:pStyle w:val="BodyText"/>
              <w:rPr>
                <w:lang w:val="en-US"/>
              </w:rPr>
            </w:pPr>
            <w:r>
              <w:rPr>
                <w:lang w:val="en-US"/>
              </w:rPr>
              <w:t>Dramatic processes</w:t>
            </w:r>
          </w:p>
          <w:p w14:paraId="738D15E3" w14:textId="19A0744D" w:rsidR="00B306B9" w:rsidRDefault="00B306B9" w:rsidP="00B306B9">
            <w:pPr>
              <w:autoSpaceDE w:val="0"/>
              <w:autoSpaceDN w:val="0"/>
            </w:pPr>
            <w:r>
              <w:rPr>
                <w:lang w:val="en-US"/>
              </w:rPr>
              <w:t>Dramatic elements</w:t>
            </w:r>
          </w:p>
        </w:tc>
        <w:tc>
          <w:tcPr>
            <w:tcW w:w="5042" w:type="dxa"/>
          </w:tcPr>
          <w:p w14:paraId="068DA2D3" w14:textId="0630E0AB" w:rsidR="00B306B9" w:rsidRDefault="00B306B9" w:rsidP="00B306B9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B306B9" w:rsidRDefault="00B306B9" w:rsidP="00B306B9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B306B9" w14:paraId="6EEE4F87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2F6AC9FD" w14:textId="77777777" w:rsidR="00B306B9" w:rsidRPr="002F0BA6" w:rsidRDefault="00B306B9" w:rsidP="0068543D">
            <w:pPr>
              <w:autoSpaceDE w:val="0"/>
              <w:autoSpaceDN w:val="0"/>
              <w:rPr>
                <w:rFonts w:eastAsia="Arial" w:cs="Arial"/>
                <w:b/>
                <w:lang w:val="en-US"/>
              </w:rPr>
            </w:pPr>
            <w:r>
              <w:rPr>
                <w:rFonts w:eastAsia="Arial" w:cs="Arial"/>
                <w:b/>
                <w:lang w:val="en-US"/>
              </w:rPr>
              <w:t>Appreciating</w:t>
            </w:r>
          </w:p>
          <w:p w14:paraId="2ED3C9BA" w14:textId="77777777" w:rsidR="00B306B9" w:rsidRDefault="00B306B9" w:rsidP="0068543D">
            <w:pPr>
              <w:autoSpaceDE w:val="0"/>
              <w:autoSpaceDN w:val="0"/>
              <w:spacing w:after="120"/>
              <w:rPr>
                <w:rFonts w:eastAsia="Arial" w:cs="Arial"/>
                <w:lang w:val="en-US"/>
              </w:rPr>
            </w:pPr>
            <w:r>
              <w:rPr>
                <w:rFonts w:eastAsia="Arial" w:cs="Arial"/>
                <w:lang w:val="en-US"/>
              </w:rPr>
              <w:t>Dramatic contexts</w:t>
            </w:r>
          </w:p>
          <w:p w14:paraId="0DEE9DBE" w14:textId="77777777" w:rsidR="00B306B9" w:rsidRDefault="00B306B9" w:rsidP="00B306B9">
            <w:pPr>
              <w:pStyle w:val="BodyText"/>
              <w:rPr>
                <w:lang w:val="en-US"/>
              </w:rPr>
            </w:pPr>
            <w:r>
              <w:rPr>
                <w:lang w:val="en-US"/>
              </w:rPr>
              <w:t>Dramatic processes</w:t>
            </w:r>
          </w:p>
          <w:p w14:paraId="5183313E" w14:textId="16264C35" w:rsidR="00B306B9" w:rsidRPr="00852CE0" w:rsidRDefault="00B306B9" w:rsidP="00B306B9">
            <w:pPr>
              <w:autoSpaceDE w:val="0"/>
              <w:autoSpaceDN w:val="0"/>
              <w:rPr>
                <w:bCs/>
              </w:rPr>
            </w:pPr>
            <w:r>
              <w:rPr>
                <w:lang w:val="en-US"/>
              </w:rPr>
              <w:t>Dramatic elements</w:t>
            </w:r>
          </w:p>
        </w:tc>
        <w:tc>
          <w:tcPr>
            <w:tcW w:w="5042" w:type="dxa"/>
          </w:tcPr>
          <w:p w14:paraId="3105091E" w14:textId="77777777" w:rsidR="00B306B9" w:rsidRPr="00A716A6" w:rsidRDefault="00B306B9" w:rsidP="00B306B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93B9C77" w14:textId="77777777" w:rsidR="00B306B9" w:rsidRPr="00A716A6" w:rsidRDefault="00B306B9" w:rsidP="00B306B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5A40A1" w14:textId="77777777" w:rsidR="00E814D2" w:rsidRDefault="00E814D2" w:rsidP="005C306E">
      <w:pPr>
        <w:spacing w:after="0" w:line="240" w:lineRule="auto"/>
      </w:pPr>
      <w:r>
        <w:separator/>
      </w:r>
    </w:p>
  </w:endnote>
  <w:endnote w:type="continuationSeparator" w:id="0">
    <w:p w14:paraId="252D89C4" w14:textId="77777777" w:rsidR="00E814D2" w:rsidRDefault="00E814D2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D9D2502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F66111">
          <w:t>Drama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2EAE5BFA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F66111">
          <w:rPr>
            <w:rFonts w:asciiTheme="minorHAnsi" w:hAnsiTheme="minorHAnsi" w:cstheme="minorHAnsi"/>
            <w:color w:val="002664"/>
            <w:sz w:val="20"/>
            <w:szCs w:val="20"/>
          </w:rPr>
          <w:t>Drama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52305D" w14:textId="77777777" w:rsidR="00E814D2" w:rsidRDefault="00E814D2" w:rsidP="005C306E">
      <w:pPr>
        <w:spacing w:after="0" w:line="240" w:lineRule="auto"/>
      </w:pPr>
      <w:r>
        <w:separator/>
      </w:r>
    </w:p>
  </w:footnote>
  <w:footnote w:type="continuationSeparator" w:id="0">
    <w:p w14:paraId="002D2BAF" w14:textId="77777777" w:rsidR="00E814D2" w:rsidRDefault="00E814D2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449F097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134B99"/>
    <w:rsid w:val="00147A66"/>
    <w:rsid w:val="00152C9A"/>
    <w:rsid w:val="00152FDC"/>
    <w:rsid w:val="00166496"/>
    <w:rsid w:val="00186444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0784"/>
    <w:rsid w:val="002A34A1"/>
    <w:rsid w:val="002A4A02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B7527"/>
    <w:rsid w:val="003D3A72"/>
    <w:rsid w:val="003E16EC"/>
    <w:rsid w:val="003E29AA"/>
    <w:rsid w:val="003F1B22"/>
    <w:rsid w:val="003F3D29"/>
    <w:rsid w:val="004101AB"/>
    <w:rsid w:val="004306CF"/>
    <w:rsid w:val="00457726"/>
    <w:rsid w:val="00496C6F"/>
    <w:rsid w:val="00497935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8543D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80222E"/>
    <w:rsid w:val="008112C7"/>
    <w:rsid w:val="00852CE0"/>
    <w:rsid w:val="00855A01"/>
    <w:rsid w:val="00870C9A"/>
    <w:rsid w:val="008715C0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7C33"/>
    <w:rsid w:val="00CE1642"/>
    <w:rsid w:val="00D23DC9"/>
    <w:rsid w:val="00D450EF"/>
    <w:rsid w:val="00D854B6"/>
    <w:rsid w:val="00DC2D29"/>
    <w:rsid w:val="00DF2816"/>
    <w:rsid w:val="00E1162B"/>
    <w:rsid w:val="00E3418F"/>
    <w:rsid w:val="00E421D0"/>
    <w:rsid w:val="00E50E26"/>
    <w:rsid w:val="00E51CB2"/>
    <w:rsid w:val="00E601A1"/>
    <w:rsid w:val="00E6697D"/>
    <w:rsid w:val="00E814D2"/>
    <w:rsid w:val="00E872F3"/>
    <w:rsid w:val="00EA2573"/>
    <w:rsid w:val="00EB7A25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66111"/>
    <w:rsid w:val="00F84997"/>
    <w:rsid w:val="00FB2E85"/>
    <w:rsid w:val="00FC6BD0"/>
    <w:rsid w:val="00FE100F"/>
    <w:rsid w:val="00FE5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0A3FFD"/>
    <w:rsid w:val="003706D9"/>
    <w:rsid w:val="003A414F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Drama S4 Record of learning and achievement using syllabus content</dc:title>
  <dc:subject/>
  <cp:keywords/>
  <dc:description/>
  <cp:lastModifiedBy>Diane Twomey</cp:lastModifiedBy>
  <cp:revision>2</cp:revision>
  <dcterms:created xsi:type="dcterms:W3CDTF">2024-02-15T02:16:00Z</dcterms:created>
  <dcterms:modified xsi:type="dcterms:W3CDTF">2024-02-15T22:25:00Z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