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/>
    <w:p w14:paraId="016F120B" w14:textId="020108C1" w:rsidR="003D3A72" w:rsidRDefault="002F3F3A" w:rsidP="00457726">
      <w:pPr>
        <w:pStyle w:val="Title"/>
      </w:pPr>
      <w:sdt>
        <w:sdtPr>
          <w:rPr>
            <w:rFonts w:eastAsia="Times New Roman" w:cs="Arial"/>
            <w:bCs/>
            <w:color w:val="002664"/>
            <w:sz w:val="40"/>
            <w:szCs w:val="40"/>
            <w:lang w:eastAsia="en-AU"/>
          </w:rPr>
          <w:alias w:val="Title"/>
          <w:tag w:val=""/>
          <w:id w:val="445966071"/>
          <w:placeholder>
            <w:docPart w:val="446E1FA4C255447FBF2FE53AC39A0F01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8E2D0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sdtContent>
      </w:sdt>
    </w:p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462DFA77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50CCF536" w14:textId="77777777" w:rsidR="00AD175F" w:rsidRPr="00AD175F" w:rsidRDefault="00AD175F" w:rsidP="00AD175F">
      <w:pPr>
        <w:tabs>
          <w:tab w:val="left" w:pos="5103"/>
        </w:tabs>
      </w:pPr>
      <w:r w:rsidRPr="00AD175F">
        <w:t>Content level:</w:t>
      </w:r>
      <w:r w:rsidRPr="00AD175F">
        <w:tab/>
      </w:r>
      <w:r w:rsidRPr="00AD175F">
        <w:tab/>
        <w:t>Beginner / Intermediate / Advanced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AD175F" w14:paraId="259F83B9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6207CE2" w14:textId="77777777" w:rsidR="00AD175F" w:rsidRDefault="00AD175F" w:rsidP="00AD175F">
            <w:pPr>
              <w:spacing w:after="120"/>
              <w:rPr>
                <w:b/>
              </w:rPr>
            </w:pPr>
            <w:r>
              <w:rPr>
                <w:b/>
              </w:rPr>
              <w:t>Interacting</w:t>
            </w:r>
          </w:p>
          <w:p w14:paraId="1763C1FF" w14:textId="77777777" w:rsidR="00AD175F" w:rsidRPr="00133954" w:rsidRDefault="00AD175F" w:rsidP="00AD175F">
            <w:pPr>
              <w:spacing w:after="120"/>
              <w:rPr>
                <w:bCs/>
              </w:rPr>
            </w:pPr>
            <w:r w:rsidRPr="00133954">
              <w:rPr>
                <w:bCs/>
              </w:rPr>
              <w:t>Exchanging and negotiating meaning to interact in the target language</w:t>
            </w:r>
          </w:p>
          <w:p w14:paraId="69160995" w14:textId="77777777" w:rsidR="00AD175F" w:rsidRPr="00133954" w:rsidRDefault="00AD175F" w:rsidP="00AD175F">
            <w:pPr>
              <w:spacing w:after="120"/>
              <w:rPr>
                <w:bCs/>
              </w:rPr>
            </w:pPr>
            <w:r w:rsidRPr="00133954">
              <w:rPr>
                <w:bCs/>
              </w:rPr>
              <w:t>Applying knowledge of language systems to interact in the target language</w:t>
            </w:r>
          </w:p>
          <w:p w14:paraId="087AFA45" w14:textId="0D7A90F1" w:rsidR="00AD175F" w:rsidRDefault="00AD175F" w:rsidP="00AD175F">
            <w:pPr>
              <w:autoSpaceDE w:val="0"/>
              <w:autoSpaceDN w:val="0"/>
            </w:pPr>
            <w:r w:rsidRPr="00133954">
              <w:rPr>
                <w:bCs/>
              </w:rPr>
              <w:t>Applying knowledge of the target language culture(s) to interact</w:t>
            </w:r>
          </w:p>
        </w:tc>
        <w:tc>
          <w:tcPr>
            <w:tcW w:w="5042" w:type="dxa"/>
          </w:tcPr>
          <w:p w14:paraId="70DFD80B" w14:textId="396B7890" w:rsidR="00AD175F" w:rsidRDefault="00AD175F" w:rsidP="00AD175F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AD175F" w:rsidRDefault="00AD175F" w:rsidP="00AD175F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AD175F" w14:paraId="7F8A24DE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EE75DDC" w14:textId="77777777" w:rsidR="00AD175F" w:rsidRDefault="00AD175F" w:rsidP="00AD175F">
            <w:pPr>
              <w:spacing w:after="120"/>
              <w:rPr>
                <w:b/>
              </w:rPr>
            </w:pPr>
            <w:r>
              <w:rPr>
                <w:b/>
              </w:rPr>
              <w:t>Understanding texts</w:t>
            </w:r>
          </w:p>
          <w:p w14:paraId="4D088B8D" w14:textId="77777777" w:rsidR="00AD175F" w:rsidRPr="00133954" w:rsidRDefault="00AD175F" w:rsidP="00AD175F">
            <w:pPr>
              <w:spacing w:after="120"/>
              <w:rPr>
                <w:bCs/>
              </w:rPr>
            </w:pPr>
            <w:r w:rsidRPr="00133954">
              <w:rPr>
                <w:bCs/>
              </w:rPr>
              <w:t>Understanding and responding to spoken, written and multimodal target language texts</w:t>
            </w:r>
          </w:p>
          <w:p w14:paraId="5BDE76C3" w14:textId="77777777" w:rsidR="00AD175F" w:rsidRPr="00133954" w:rsidRDefault="00AD175F" w:rsidP="00AD175F">
            <w:pPr>
              <w:spacing w:after="120"/>
              <w:rPr>
                <w:bCs/>
              </w:rPr>
            </w:pPr>
            <w:r w:rsidRPr="00133954">
              <w:rPr>
                <w:bCs/>
              </w:rPr>
              <w:t>Applying knowledge of language systems to understand and respond to target language texts</w:t>
            </w:r>
          </w:p>
          <w:p w14:paraId="2E445E17" w14:textId="007F0F2E" w:rsidR="00AD175F" w:rsidRPr="00561EC5" w:rsidRDefault="00AD175F" w:rsidP="00ED1875">
            <w:pPr>
              <w:autoSpaceDE w:val="0"/>
              <w:autoSpaceDN w:val="0"/>
              <w:spacing w:after="120"/>
              <w:rPr>
                <w:rFonts w:eastAsia="Arial" w:cs="Arial"/>
                <w:lang w:val="en-US"/>
              </w:rPr>
            </w:pPr>
            <w:r w:rsidRPr="00133954">
              <w:rPr>
                <w:bCs/>
              </w:rPr>
              <w:t>Developing intercultural understanding through target language texts</w:t>
            </w:r>
          </w:p>
        </w:tc>
        <w:tc>
          <w:tcPr>
            <w:tcW w:w="5042" w:type="dxa"/>
          </w:tcPr>
          <w:p w14:paraId="0FDA5906" w14:textId="77777777" w:rsidR="00AD175F" w:rsidRPr="00A716A6" w:rsidRDefault="00AD175F" w:rsidP="00AD175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AD175F" w:rsidRPr="00A716A6" w:rsidRDefault="00AD175F" w:rsidP="00AD175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D175F" w14:paraId="32311BB2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AF454FE" w14:textId="77777777" w:rsidR="00AD175F" w:rsidRDefault="00AD175F" w:rsidP="00AD175F">
            <w:pPr>
              <w:spacing w:after="120"/>
              <w:rPr>
                <w:b/>
              </w:rPr>
            </w:pPr>
            <w:r>
              <w:rPr>
                <w:b/>
              </w:rPr>
              <w:t>Creating texts</w:t>
            </w:r>
          </w:p>
          <w:p w14:paraId="4A6D6D07" w14:textId="77777777" w:rsidR="00AD175F" w:rsidRPr="00133954" w:rsidRDefault="00AD175F" w:rsidP="00AD175F">
            <w:pPr>
              <w:spacing w:after="120"/>
              <w:rPr>
                <w:bCs/>
              </w:rPr>
            </w:pPr>
            <w:r w:rsidRPr="00133954">
              <w:rPr>
                <w:bCs/>
              </w:rPr>
              <w:t>Creating spoken, written and multimodal texts in the target language appropriate to context, purpose and audience</w:t>
            </w:r>
          </w:p>
          <w:p w14:paraId="62FC721E" w14:textId="77777777" w:rsidR="00AD175F" w:rsidRPr="00133954" w:rsidRDefault="00AD175F" w:rsidP="00AD175F">
            <w:pPr>
              <w:spacing w:after="120"/>
              <w:rPr>
                <w:bCs/>
              </w:rPr>
            </w:pPr>
            <w:r w:rsidRPr="00133954">
              <w:rPr>
                <w:bCs/>
              </w:rPr>
              <w:lastRenderedPageBreak/>
              <w:t>Applying knowledge of language systems to create texts in the target language</w:t>
            </w:r>
          </w:p>
          <w:p w14:paraId="59A5ED6C" w14:textId="09B2DB2B" w:rsidR="00AD175F" w:rsidRPr="00454ACD" w:rsidRDefault="00AD175F" w:rsidP="00E1739E">
            <w:pPr>
              <w:autoSpaceDE w:val="0"/>
              <w:autoSpaceDN w:val="0"/>
              <w:rPr>
                <w:rFonts w:eastAsia="Arial"/>
                <w:bCs/>
                <w:lang w:val="en-US"/>
              </w:rPr>
            </w:pPr>
            <w:r w:rsidRPr="00133954">
              <w:rPr>
                <w:bCs/>
              </w:rPr>
              <w:t>Applying knowledge of the target language culture(s) to create texts</w:t>
            </w:r>
          </w:p>
        </w:tc>
        <w:tc>
          <w:tcPr>
            <w:tcW w:w="5042" w:type="dxa"/>
          </w:tcPr>
          <w:p w14:paraId="4D923A20" w14:textId="77777777" w:rsidR="00AD175F" w:rsidRPr="00A716A6" w:rsidRDefault="00AD175F" w:rsidP="00AD175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DCCBB0F" w14:textId="77777777" w:rsidR="00AD175F" w:rsidRPr="00A716A6" w:rsidRDefault="00AD175F" w:rsidP="00AD175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4BCC78" w14:textId="77777777" w:rsidR="007F52F0" w:rsidRDefault="007F52F0" w:rsidP="005C306E">
      <w:pPr>
        <w:spacing w:after="0" w:line="240" w:lineRule="auto"/>
      </w:pPr>
      <w:r>
        <w:separator/>
      </w:r>
    </w:p>
  </w:endnote>
  <w:endnote w:type="continuationSeparator" w:id="0">
    <w:p w14:paraId="09291068" w14:textId="77777777" w:rsidR="007F52F0" w:rsidRDefault="007F52F0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52BD6A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F3F3A">
          <w:t>Modern Languages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F6EECA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F3F3A">
          <w:rPr>
            <w:rFonts w:asciiTheme="minorHAnsi" w:hAnsiTheme="minorHAnsi" w:cstheme="minorHAnsi"/>
            <w:color w:val="002664"/>
            <w:sz w:val="20"/>
            <w:szCs w:val="20"/>
          </w:rPr>
          <w:t>Modern Languages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20202E" w14:textId="77777777" w:rsidR="007F52F0" w:rsidRDefault="007F52F0" w:rsidP="005C306E">
      <w:pPr>
        <w:spacing w:after="0" w:line="240" w:lineRule="auto"/>
      </w:pPr>
      <w:r>
        <w:separator/>
      </w:r>
    </w:p>
  </w:footnote>
  <w:footnote w:type="continuationSeparator" w:id="0">
    <w:p w14:paraId="65EE8BD9" w14:textId="77777777" w:rsidR="007F52F0" w:rsidRDefault="007F52F0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54F52F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0E57E9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1256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2F3F3A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A08FA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7F52F0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601"/>
    <w:rsid w:val="00A37890"/>
    <w:rsid w:val="00A418AC"/>
    <w:rsid w:val="00AA7F9D"/>
    <w:rsid w:val="00AD175F"/>
    <w:rsid w:val="00B0405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1739E"/>
    <w:rsid w:val="00E3418F"/>
    <w:rsid w:val="00E421D0"/>
    <w:rsid w:val="00E50E26"/>
    <w:rsid w:val="00E601A1"/>
    <w:rsid w:val="00E6697D"/>
    <w:rsid w:val="00E872F3"/>
    <w:rsid w:val="00EA2573"/>
    <w:rsid w:val="00EB7A25"/>
    <w:rsid w:val="00ED187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6718F0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7</TotalTime>
  <Pages>2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S4 Record of learning and achievement using syllabus content</dc:title>
  <dc:subject/>
  <cp:keywords/>
  <dc:description/>
  <cp:lastModifiedBy>Diane Twomey</cp:lastModifiedBy>
  <cp:revision>3</cp:revision>
  <dcterms:created xsi:type="dcterms:W3CDTF">2024-02-15T02:19:00Z</dcterms:created>
  <dcterms:modified xsi:type="dcterms:W3CDTF">2024-02-15T22:18:00Z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