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6FEEDBA0" w:rsidR="003D3A72" w:rsidRDefault="008613FA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Modern Languages </w:t>
          </w:r>
          <w:r w:rsidRPr="008E2D05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S4 Record of learning and achievement using syllabus outcomes</w:t>
          </w:r>
        </w:p>
      </w:sdtContent>
    </w:sdt>
    <w:p w14:paraId="682A7A29" w14:textId="77777777" w:rsidR="00344570" w:rsidRDefault="00344570" w:rsidP="00AD175F">
      <w:pPr>
        <w:tabs>
          <w:tab w:val="left" w:pos="5103"/>
        </w:tabs>
      </w:pPr>
    </w:p>
    <w:p w14:paraId="50CCF536" w14:textId="29477198" w:rsidR="00AD175F" w:rsidRDefault="003D3A72" w:rsidP="00AD175F">
      <w:pPr>
        <w:tabs>
          <w:tab w:val="left" w:pos="5103"/>
        </w:tabs>
      </w:pPr>
      <w:r>
        <w:t>Child:</w:t>
      </w:r>
      <w:r>
        <w:tab/>
        <w:t>Year:</w:t>
      </w:r>
    </w:p>
    <w:p w14:paraId="3609B707" w14:textId="77777777" w:rsidR="00767732" w:rsidRPr="00767732" w:rsidRDefault="00767732" w:rsidP="00767732">
      <w:pPr>
        <w:tabs>
          <w:tab w:val="left" w:pos="5103"/>
        </w:tabs>
      </w:pPr>
      <w:r w:rsidRPr="00767732">
        <w:t>Content level:</w:t>
      </w:r>
      <w:r w:rsidRPr="00767732">
        <w:tab/>
      </w:r>
      <w:r w:rsidRPr="00767732">
        <w:tab/>
        <w:t>Beginner / Intermediate / Advanced</w:t>
      </w:r>
    </w:p>
    <w:p w14:paraId="34DDA4D8" w14:textId="77777777" w:rsidR="00767732" w:rsidRPr="00AD175F" w:rsidRDefault="00767732" w:rsidP="00AD175F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5F4FB581" w:rsidR="00994734" w:rsidRDefault="005A68DC" w:rsidP="00994734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767732" w14:paraId="259F83B9" w14:textId="77777777" w:rsidTr="00344570">
        <w:tc>
          <w:tcPr>
            <w:tcW w:w="5042" w:type="dxa"/>
            <w:shd w:val="clear" w:color="auto" w:fill="auto"/>
          </w:tcPr>
          <w:p w14:paraId="364E2665" w14:textId="77777777" w:rsidR="00767732" w:rsidRDefault="00767732" w:rsidP="00767732">
            <w:pPr>
              <w:keepNext/>
              <w:rPr>
                <w:b/>
              </w:rPr>
            </w:pPr>
            <w:r>
              <w:rPr>
                <w:b/>
              </w:rPr>
              <w:t>ML4-INT-01</w:t>
            </w:r>
          </w:p>
          <w:p w14:paraId="087AFA45" w14:textId="6F23C55C" w:rsidR="00767732" w:rsidRDefault="00767732" w:rsidP="00767732">
            <w:pPr>
              <w:autoSpaceDE w:val="0"/>
              <w:autoSpaceDN w:val="0"/>
            </w:pPr>
            <w:r>
              <w:t>exchanges information and opinions in a range of familiar contexts by using culturally appropriate language</w:t>
            </w:r>
          </w:p>
        </w:tc>
        <w:tc>
          <w:tcPr>
            <w:tcW w:w="5042" w:type="dxa"/>
          </w:tcPr>
          <w:p w14:paraId="70DFD80B" w14:textId="396B7890" w:rsidR="00767732" w:rsidRDefault="00767732" w:rsidP="0076773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767732" w:rsidRDefault="00767732" w:rsidP="00767732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767732" w14:paraId="7F8A24DE" w14:textId="77777777" w:rsidTr="00344570">
        <w:tc>
          <w:tcPr>
            <w:tcW w:w="5042" w:type="dxa"/>
            <w:shd w:val="clear" w:color="auto" w:fill="auto"/>
          </w:tcPr>
          <w:p w14:paraId="0FF26F47" w14:textId="77777777" w:rsidR="00767732" w:rsidRDefault="00767732" w:rsidP="00767732">
            <w:pPr>
              <w:keepNext/>
              <w:rPr>
                <w:b/>
              </w:rPr>
            </w:pPr>
            <w:r>
              <w:rPr>
                <w:b/>
              </w:rPr>
              <w:t>ML4-UND-01</w:t>
            </w:r>
          </w:p>
          <w:p w14:paraId="2E445E17" w14:textId="62A3B222" w:rsidR="00767732" w:rsidRPr="00561EC5" w:rsidRDefault="00767732" w:rsidP="00767732">
            <w:pPr>
              <w:autoSpaceDE w:val="0"/>
              <w:autoSpaceDN w:val="0"/>
              <w:spacing w:after="120"/>
              <w:ind w:left="57"/>
              <w:rPr>
                <w:rFonts w:eastAsia="Arial" w:cs="Arial"/>
                <w:lang w:val="en-US"/>
              </w:rPr>
            </w:pPr>
            <w:r>
              <w:t>interprets and responds to information, opinions and ideas in texts to demonstrate understanding</w:t>
            </w:r>
          </w:p>
        </w:tc>
        <w:tc>
          <w:tcPr>
            <w:tcW w:w="5042" w:type="dxa"/>
          </w:tcPr>
          <w:p w14:paraId="0FDA5906" w14:textId="77777777" w:rsidR="00767732" w:rsidRPr="00A716A6" w:rsidRDefault="00767732" w:rsidP="0076773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767732" w:rsidRPr="00A716A6" w:rsidRDefault="00767732" w:rsidP="0076773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767732" w14:paraId="6D35430C" w14:textId="77777777" w:rsidTr="00344570">
        <w:tc>
          <w:tcPr>
            <w:tcW w:w="5042" w:type="dxa"/>
            <w:shd w:val="clear" w:color="auto" w:fill="auto"/>
          </w:tcPr>
          <w:p w14:paraId="3A669C92" w14:textId="77777777" w:rsidR="00767732" w:rsidRDefault="00767732" w:rsidP="00767732">
            <w:pPr>
              <w:keepNext/>
              <w:rPr>
                <w:b/>
              </w:rPr>
            </w:pPr>
            <w:r>
              <w:rPr>
                <w:b/>
              </w:rPr>
              <w:t>ML4-CRT-01</w:t>
            </w:r>
          </w:p>
          <w:p w14:paraId="6DBEE384" w14:textId="0D915C3E" w:rsidR="00767732" w:rsidRPr="00EA7C93" w:rsidRDefault="00767732" w:rsidP="00767732">
            <w:pPr>
              <w:keepNext/>
              <w:rPr>
                <w:b/>
                <w:bCs/>
              </w:rPr>
            </w:pPr>
            <w:r>
              <w:t>creates a range of texts for familiar communicative purposes by using culturally appropriate language</w:t>
            </w:r>
          </w:p>
        </w:tc>
        <w:tc>
          <w:tcPr>
            <w:tcW w:w="5042" w:type="dxa"/>
          </w:tcPr>
          <w:p w14:paraId="4F2B3185" w14:textId="77777777" w:rsidR="00767732" w:rsidRPr="00A716A6" w:rsidRDefault="00767732" w:rsidP="0076773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7178AD1" w14:textId="77777777" w:rsidR="00767732" w:rsidRPr="00A716A6" w:rsidRDefault="00767732" w:rsidP="00767732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33B1E5" w14:textId="77777777" w:rsidR="001659C1" w:rsidRDefault="001659C1" w:rsidP="005C306E">
      <w:pPr>
        <w:spacing w:after="0" w:line="240" w:lineRule="auto"/>
      </w:pPr>
      <w:r>
        <w:separator/>
      </w:r>
    </w:p>
  </w:endnote>
  <w:endnote w:type="continuationSeparator" w:id="0">
    <w:p w14:paraId="31914DB9" w14:textId="77777777" w:rsidR="001659C1" w:rsidRDefault="001659C1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A806DBE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8613FA">
          <w:t>Modern Languages S4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2134211946"/>
          </w:sdtPr>
          <w:sdtContent>
            <w:r w:rsidR="00AA1F70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0407136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8613FA">
          <w:rPr>
            <w:rFonts w:asciiTheme="minorHAnsi" w:hAnsiTheme="minorHAnsi" w:cstheme="minorHAnsi"/>
            <w:color w:val="002664"/>
            <w:sz w:val="20"/>
            <w:szCs w:val="20"/>
          </w:rPr>
          <w:t>Modern Languages S4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469BA4" w14:textId="77777777" w:rsidR="001659C1" w:rsidRDefault="001659C1" w:rsidP="005C306E">
      <w:pPr>
        <w:spacing w:after="0" w:line="240" w:lineRule="auto"/>
      </w:pPr>
      <w:r>
        <w:separator/>
      </w:r>
    </w:p>
  </w:footnote>
  <w:footnote w:type="continuationSeparator" w:id="0">
    <w:p w14:paraId="50CFD7DB" w14:textId="77777777" w:rsidR="001659C1" w:rsidRDefault="001659C1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0311032D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0E2ED4"/>
    <w:rsid w:val="00116EB7"/>
    <w:rsid w:val="00134B99"/>
    <w:rsid w:val="00147A66"/>
    <w:rsid w:val="00152C9A"/>
    <w:rsid w:val="00152FDC"/>
    <w:rsid w:val="001659C1"/>
    <w:rsid w:val="00166496"/>
    <w:rsid w:val="001677FD"/>
    <w:rsid w:val="00186444"/>
    <w:rsid w:val="00195D51"/>
    <w:rsid w:val="001A3B79"/>
    <w:rsid w:val="001A7943"/>
    <w:rsid w:val="001B54AA"/>
    <w:rsid w:val="001D6956"/>
    <w:rsid w:val="001E74C9"/>
    <w:rsid w:val="001F113D"/>
    <w:rsid w:val="00230192"/>
    <w:rsid w:val="0024572E"/>
    <w:rsid w:val="00247898"/>
    <w:rsid w:val="0026171F"/>
    <w:rsid w:val="002904B0"/>
    <w:rsid w:val="00291300"/>
    <w:rsid w:val="00296B5B"/>
    <w:rsid w:val="002A0784"/>
    <w:rsid w:val="002A1643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44570"/>
    <w:rsid w:val="00371B2F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B0190"/>
    <w:rsid w:val="004C068D"/>
    <w:rsid w:val="004D0ACB"/>
    <w:rsid w:val="004F2B20"/>
    <w:rsid w:val="00501E9B"/>
    <w:rsid w:val="005046FB"/>
    <w:rsid w:val="00512064"/>
    <w:rsid w:val="005120EA"/>
    <w:rsid w:val="005209F0"/>
    <w:rsid w:val="005267EA"/>
    <w:rsid w:val="00533113"/>
    <w:rsid w:val="00535244"/>
    <w:rsid w:val="0055083D"/>
    <w:rsid w:val="00561EC5"/>
    <w:rsid w:val="005761C3"/>
    <w:rsid w:val="00584BE0"/>
    <w:rsid w:val="0059277A"/>
    <w:rsid w:val="005A08FA"/>
    <w:rsid w:val="005A68DC"/>
    <w:rsid w:val="005B3558"/>
    <w:rsid w:val="005B414A"/>
    <w:rsid w:val="005C06E0"/>
    <w:rsid w:val="005C306E"/>
    <w:rsid w:val="005C577F"/>
    <w:rsid w:val="006031B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67732"/>
    <w:rsid w:val="0077091C"/>
    <w:rsid w:val="007D5ED6"/>
    <w:rsid w:val="007E19D2"/>
    <w:rsid w:val="0080222E"/>
    <w:rsid w:val="008112C7"/>
    <w:rsid w:val="00852CE0"/>
    <w:rsid w:val="00855A01"/>
    <w:rsid w:val="008613FA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B12C6"/>
    <w:rsid w:val="009C2DEC"/>
    <w:rsid w:val="009F1A90"/>
    <w:rsid w:val="009F21C4"/>
    <w:rsid w:val="00A00991"/>
    <w:rsid w:val="00A05452"/>
    <w:rsid w:val="00A116BC"/>
    <w:rsid w:val="00A12868"/>
    <w:rsid w:val="00A37601"/>
    <w:rsid w:val="00A37890"/>
    <w:rsid w:val="00A418AC"/>
    <w:rsid w:val="00A54671"/>
    <w:rsid w:val="00AA1F70"/>
    <w:rsid w:val="00AA7F9D"/>
    <w:rsid w:val="00AC54EA"/>
    <w:rsid w:val="00AD175F"/>
    <w:rsid w:val="00B04051"/>
    <w:rsid w:val="00B12778"/>
    <w:rsid w:val="00B137B1"/>
    <w:rsid w:val="00B2288D"/>
    <w:rsid w:val="00B306B9"/>
    <w:rsid w:val="00B60835"/>
    <w:rsid w:val="00B87C98"/>
    <w:rsid w:val="00B93F15"/>
    <w:rsid w:val="00BB2733"/>
    <w:rsid w:val="00BB50BA"/>
    <w:rsid w:val="00BC3845"/>
    <w:rsid w:val="00BD7E43"/>
    <w:rsid w:val="00BE170D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A5E08"/>
    <w:rsid w:val="00CB2660"/>
    <w:rsid w:val="00CB7C33"/>
    <w:rsid w:val="00CE1642"/>
    <w:rsid w:val="00D23DC9"/>
    <w:rsid w:val="00D30416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877CF"/>
    <w:rsid w:val="00EA2573"/>
    <w:rsid w:val="00EB7A25"/>
    <w:rsid w:val="00ED4DD7"/>
    <w:rsid w:val="00EE0476"/>
    <w:rsid w:val="00EE3FF9"/>
    <w:rsid w:val="00EF7B40"/>
    <w:rsid w:val="00F03096"/>
    <w:rsid w:val="00F072F0"/>
    <w:rsid w:val="00F37584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5F2172"/>
    <w:rsid w:val="00A321A3"/>
    <w:rsid w:val="00E10C7C"/>
    <w:rsid w:val="00EF5317"/>
    <w:rsid w:val="00F120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1</TotalTime>
  <Pages>1</Pages>
  <Words>109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Modern Languages S4 Record of learning and achievement using syllabus outcomes</dc:title>
  <dc:subject/>
  <cp:keywords/>
  <dc:description/>
  <cp:lastModifiedBy>Diane Twomey</cp:lastModifiedBy>
  <cp:revision>2</cp:revision>
  <dcterms:created xsi:type="dcterms:W3CDTF">2024-02-15T02:15:00Z</dcterms:created>
  <dcterms:modified xsi:type="dcterms:W3CDTF">2024-02-15T22:18:00Z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