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0A180D0F" w:rsidR="003D3A72" w:rsidRDefault="00FD5583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</w:t>
          </w:r>
          <w:r w:rsidRPr="00D5540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D5540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07379441" w14:textId="77777777" w:rsidR="005659EA" w:rsidRPr="005659EA" w:rsidRDefault="005659EA" w:rsidP="005659EA">
      <w:pPr>
        <w:tabs>
          <w:tab w:val="left" w:pos="5103"/>
        </w:tabs>
      </w:pPr>
      <w:r w:rsidRPr="005659EA">
        <w:t>Content level:</w:t>
      </w:r>
      <w:r w:rsidRPr="005659EA">
        <w:tab/>
      </w:r>
      <w:r w:rsidRPr="005659EA">
        <w:tab/>
        <w:t>Beginner / Intermediate / Advanced</w:t>
      </w:r>
    </w:p>
    <w:p w14:paraId="3EA7EA7B" w14:textId="77777777" w:rsidR="005659EA" w:rsidRDefault="005659EA" w:rsidP="00D219F9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77777777" w:rsidR="00D219F9" w:rsidRDefault="00D219F9" w:rsidP="00E716B0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77777777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659EA" w14:paraId="533C02CF" w14:textId="77777777" w:rsidTr="00E716B0">
        <w:tc>
          <w:tcPr>
            <w:tcW w:w="5042" w:type="dxa"/>
            <w:hideMark/>
          </w:tcPr>
          <w:p w14:paraId="5583B0C7" w14:textId="77777777" w:rsidR="005659EA" w:rsidRDefault="005659EA" w:rsidP="005659EA">
            <w:pPr>
              <w:spacing w:after="120"/>
              <w:rPr>
                <w:b/>
              </w:rPr>
            </w:pPr>
            <w:r>
              <w:rPr>
                <w:b/>
              </w:rPr>
              <w:t>Interacting</w:t>
            </w:r>
          </w:p>
          <w:p w14:paraId="3821A2A7" w14:textId="77777777" w:rsidR="005659EA" w:rsidRPr="0089480E" w:rsidRDefault="005659EA" w:rsidP="005659EA">
            <w:pPr>
              <w:spacing w:after="120"/>
              <w:rPr>
                <w:bCs/>
              </w:rPr>
            </w:pPr>
            <w:r w:rsidRPr="0089480E">
              <w:rPr>
                <w:bCs/>
              </w:rPr>
              <w:t>Exchanging and negotiating meaning to interact in the target language</w:t>
            </w:r>
          </w:p>
          <w:p w14:paraId="7D69AAC5" w14:textId="77777777" w:rsidR="005659EA" w:rsidRPr="0089480E" w:rsidRDefault="005659EA" w:rsidP="005659EA">
            <w:pPr>
              <w:spacing w:after="120"/>
              <w:rPr>
                <w:bCs/>
              </w:rPr>
            </w:pPr>
            <w:r w:rsidRPr="0089480E">
              <w:rPr>
                <w:bCs/>
              </w:rPr>
              <w:t>Applying knowledge of language systems to interact in the target language</w:t>
            </w:r>
          </w:p>
          <w:p w14:paraId="59C93A0E" w14:textId="77777777" w:rsidR="005659EA" w:rsidRDefault="005659EA" w:rsidP="005659EA">
            <w:pPr>
              <w:spacing w:after="120"/>
              <w:rPr>
                <w:bCs/>
              </w:rPr>
            </w:pPr>
            <w:r w:rsidRPr="0089480E">
              <w:rPr>
                <w:bCs/>
              </w:rPr>
              <w:t>Applying knowledge of the target language culture(s) to interact</w:t>
            </w:r>
          </w:p>
          <w:p w14:paraId="1E84472E" w14:textId="17C519E8" w:rsidR="005659EA" w:rsidRDefault="005659EA" w:rsidP="005659EA">
            <w:pPr>
              <w:pStyle w:val="BodyText"/>
              <w:rPr>
                <w:lang w:val="en-US" w:eastAsia="en-AU"/>
              </w:rPr>
            </w:pPr>
            <w:r>
              <w:tab/>
            </w:r>
          </w:p>
        </w:tc>
        <w:tc>
          <w:tcPr>
            <w:tcW w:w="5042" w:type="dxa"/>
          </w:tcPr>
          <w:p w14:paraId="53AB5F97" w14:textId="77777777" w:rsidR="005659EA" w:rsidRDefault="005659EA" w:rsidP="005659E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5659EA" w:rsidRDefault="005659EA" w:rsidP="005659E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5659EA" w14:paraId="564B8B67" w14:textId="77777777" w:rsidTr="00E716B0">
        <w:tc>
          <w:tcPr>
            <w:tcW w:w="5042" w:type="dxa"/>
            <w:hideMark/>
          </w:tcPr>
          <w:p w14:paraId="5EFF3557" w14:textId="77777777" w:rsidR="005659EA" w:rsidRDefault="005659EA" w:rsidP="005659EA">
            <w:pPr>
              <w:spacing w:after="120"/>
              <w:rPr>
                <w:b/>
              </w:rPr>
            </w:pPr>
            <w:r>
              <w:rPr>
                <w:b/>
              </w:rPr>
              <w:t>Understanding texts</w:t>
            </w:r>
          </w:p>
          <w:p w14:paraId="7FAE3513" w14:textId="77777777" w:rsidR="005659EA" w:rsidRPr="0089480E" w:rsidRDefault="005659EA" w:rsidP="005659EA">
            <w:pPr>
              <w:spacing w:after="120"/>
              <w:rPr>
                <w:bCs/>
              </w:rPr>
            </w:pPr>
            <w:r w:rsidRPr="0089480E">
              <w:rPr>
                <w:bCs/>
              </w:rPr>
              <w:t>Understanding and responding to spoken, written and multimodal target language texts</w:t>
            </w:r>
          </w:p>
          <w:p w14:paraId="59371E60" w14:textId="77777777" w:rsidR="005659EA" w:rsidRPr="0089480E" w:rsidRDefault="005659EA" w:rsidP="005659EA">
            <w:pPr>
              <w:spacing w:after="120"/>
              <w:rPr>
                <w:bCs/>
              </w:rPr>
            </w:pPr>
            <w:r w:rsidRPr="0089480E">
              <w:rPr>
                <w:bCs/>
              </w:rPr>
              <w:t>Applying knowledge of language systems to understand and respond to target language texts</w:t>
            </w:r>
          </w:p>
          <w:p w14:paraId="2403170C" w14:textId="3295281C" w:rsidR="005659EA" w:rsidRDefault="005659EA" w:rsidP="009D57C0">
            <w:pPr>
              <w:autoSpaceDE w:val="0"/>
              <w:autoSpaceDN w:val="0"/>
              <w:spacing w:after="120"/>
              <w:rPr>
                <w:b/>
                <w:bCs/>
                <w:noProof/>
                <w:lang w:val="en-US" w:eastAsia="en-AU"/>
              </w:rPr>
            </w:pPr>
            <w:r w:rsidRPr="0089480E">
              <w:rPr>
                <w:bCs/>
              </w:rPr>
              <w:t>Developing intercultural understanding through target language texts</w:t>
            </w:r>
          </w:p>
        </w:tc>
        <w:tc>
          <w:tcPr>
            <w:tcW w:w="5042" w:type="dxa"/>
          </w:tcPr>
          <w:p w14:paraId="2597E6D3" w14:textId="77777777" w:rsidR="005659EA" w:rsidRDefault="005659EA" w:rsidP="005659E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5659EA" w:rsidRDefault="005659EA" w:rsidP="005659E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5659EA" w14:paraId="3B118BC6" w14:textId="77777777" w:rsidTr="00E716B0">
        <w:tc>
          <w:tcPr>
            <w:tcW w:w="5042" w:type="dxa"/>
          </w:tcPr>
          <w:p w14:paraId="2B2BF32A" w14:textId="77777777" w:rsidR="005659EA" w:rsidRPr="003540C0" w:rsidRDefault="005659EA" w:rsidP="005659EA">
            <w:pPr>
              <w:spacing w:after="120"/>
              <w:rPr>
                <w:b/>
              </w:rPr>
            </w:pPr>
            <w:r>
              <w:rPr>
                <w:b/>
              </w:rPr>
              <w:t>Creating texts</w:t>
            </w:r>
          </w:p>
          <w:p w14:paraId="501C49A1" w14:textId="77777777" w:rsidR="005659EA" w:rsidRPr="0089480E" w:rsidRDefault="005659EA" w:rsidP="005659EA">
            <w:pPr>
              <w:spacing w:after="120"/>
              <w:rPr>
                <w:bCs/>
              </w:rPr>
            </w:pPr>
            <w:r w:rsidRPr="0089480E">
              <w:rPr>
                <w:bCs/>
              </w:rPr>
              <w:lastRenderedPageBreak/>
              <w:t>Creating spoken, written and multimodal texts in the target language appropriate to context, purpose and audience</w:t>
            </w:r>
          </w:p>
          <w:p w14:paraId="6841883E" w14:textId="77777777" w:rsidR="005659EA" w:rsidRPr="0089480E" w:rsidRDefault="005659EA" w:rsidP="005659EA">
            <w:pPr>
              <w:spacing w:after="120"/>
              <w:rPr>
                <w:bCs/>
              </w:rPr>
            </w:pPr>
            <w:r w:rsidRPr="0089480E">
              <w:rPr>
                <w:bCs/>
              </w:rPr>
              <w:t>Applying knowledge of language systems to create spoken, written and multimodal texts</w:t>
            </w:r>
          </w:p>
          <w:p w14:paraId="24A9D9AB" w14:textId="35149BCC" w:rsidR="005659EA" w:rsidRDefault="005659EA" w:rsidP="005659EA">
            <w:pPr>
              <w:spacing w:after="120"/>
              <w:rPr>
                <w:b/>
              </w:rPr>
            </w:pPr>
            <w:r w:rsidRPr="0089480E">
              <w:rPr>
                <w:bCs/>
              </w:rPr>
              <w:t>Applying knowledge of the target language culture(s) to create texts</w:t>
            </w:r>
          </w:p>
        </w:tc>
        <w:tc>
          <w:tcPr>
            <w:tcW w:w="5042" w:type="dxa"/>
          </w:tcPr>
          <w:p w14:paraId="23104DC3" w14:textId="77777777" w:rsidR="005659EA" w:rsidRDefault="005659EA" w:rsidP="005659E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384071C" w14:textId="77777777" w:rsidR="005659EA" w:rsidRDefault="005659EA" w:rsidP="005659E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</w:tbl>
    <w:p w14:paraId="53D744ED" w14:textId="77777777" w:rsidR="00D219F9" w:rsidRPr="00584BE0" w:rsidRDefault="00D219F9" w:rsidP="00D219F9"/>
    <w:p w14:paraId="0924037E" w14:textId="77777777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C12C72" w14:textId="77777777" w:rsidR="00827702" w:rsidRDefault="00827702" w:rsidP="005C306E">
      <w:pPr>
        <w:spacing w:after="0" w:line="240" w:lineRule="auto"/>
      </w:pPr>
      <w:r>
        <w:separator/>
      </w:r>
    </w:p>
  </w:endnote>
  <w:endnote w:type="continuationSeparator" w:id="0">
    <w:p w14:paraId="44764963" w14:textId="77777777" w:rsidR="00827702" w:rsidRDefault="00827702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AC300BA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D5583">
          <w:t>Modern Languages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AAA4EA8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D5583">
          <w:rPr>
            <w:rFonts w:asciiTheme="minorHAnsi" w:hAnsiTheme="minorHAnsi" w:cstheme="minorHAnsi"/>
            <w:color w:val="002664"/>
            <w:sz w:val="20"/>
            <w:szCs w:val="20"/>
          </w:rPr>
          <w:t>Modern Languages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C4FC8A" w14:textId="77777777" w:rsidR="00827702" w:rsidRDefault="00827702" w:rsidP="005C306E">
      <w:pPr>
        <w:spacing w:after="0" w:line="240" w:lineRule="auto"/>
      </w:pPr>
      <w:r>
        <w:separator/>
      </w:r>
    </w:p>
  </w:footnote>
  <w:footnote w:type="continuationSeparator" w:id="0">
    <w:p w14:paraId="712B3197" w14:textId="77777777" w:rsidR="00827702" w:rsidRDefault="00827702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7AD82E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451C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6A28"/>
    <w:rsid w:val="0034250D"/>
    <w:rsid w:val="00344570"/>
    <w:rsid w:val="00371B2F"/>
    <w:rsid w:val="00375BB4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97AE7"/>
    <w:rsid w:val="007C19D0"/>
    <w:rsid w:val="007D5ED6"/>
    <w:rsid w:val="007E19D2"/>
    <w:rsid w:val="0080222E"/>
    <w:rsid w:val="008112C7"/>
    <w:rsid w:val="00827702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F6022"/>
    <w:rsid w:val="00900E13"/>
    <w:rsid w:val="00906115"/>
    <w:rsid w:val="009662E4"/>
    <w:rsid w:val="009668DA"/>
    <w:rsid w:val="00973C88"/>
    <w:rsid w:val="009933D3"/>
    <w:rsid w:val="00994734"/>
    <w:rsid w:val="009B12C6"/>
    <w:rsid w:val="009B788A"/>
    <w:rsid w:val="009C2DEC"/>
    <w:rsid w:val="009D1299"/>
    <w:rsid w:val="009D57C0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AF608D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19F9"/>
    <w:rsid w:val="00D23DC9"/>
    <w:rsid w:val="00D30416"/>
    <w:rsid w:val="00D450EF"/>
    <w:rsid w:val="00D854B6"/>
    <w:rsid w:val="00DC2D29"/>
    <w:rsid w:val="00DF1FAD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D4785"/>
    <w:rsid w:val="00FD5583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B4DA7"/>
    <w:rsid w:val="003706D9"/>
    <w:rsid w:val="00A321A3"/>
    <w:rsid w:val="00E10C7C"/>
    <w:rsid w:val="00EA1C6E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2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S5 Record of learning and achievement using syllabus content</dc:title>
  <dc:subject/>
  <cp:keywords/>
  <dc:description/>
  <cp:lastModifiedBy>Diane Twomey</cp:lastModifiedBy>
  <cp:revision>2</cp:revision>
  <dcterms:created xsi:type="dcterms:W3CDTF">2024-02-15T02:53:00Z</dcterms:created>
  <dcterms:modified xsi:type="dcterms:W3CDTF">2024-02-15T21:58:00Z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