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4CC8F4A8" w:rsidR="003D3A72" w:rsidRDefault="00A20E69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Music S4 Record of learning and achievement using syllabus outcomes</w:t>
          </w:r>
        </w:p>
      </w:sdtContent>
    </w:sdt>
    <w:p w14:paraId="682A7A29" w14:textId="77777777" w:rsidR="00344570" w:rsidRDefault="00344570" w:rsidP="00AD175F">
      <w:pPr>
        <w:tabs>
          <w:tab w:val="left" w:pos="5103"/>
        </w:tabs>
      </w:pPr>
    </w:p>
    <w:p w14:paraId="50CCF536" w14:textId="2B37287A" w:rsidR="00AD175F" w:rsidRDefault="003D3A72" w:rsidP="00AD175F">
      <w:pPr>
        <w:tabs>
          <w:tab w:val="left" w:pos="5103"/>
        </w:tabs>
      </w:pPr>
      <w:r>
        <w:t>Child:</w:t>
      </w:r>
      <w:r>
        <w:tab/>
        <w:t>Year:</w:t>
      </w:r>
    </w:p>
    <w:p w14:paraId="511D4937" w14:textId="49DD6857" w:rsidR="00A35E66" w:rsidRDefault="00A35E66" w:rsidP="00AD175F">
      <w:pPr>
        <w:tabs>
          <w:tab w:val="left" w:pos="5103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5F4FB581" w:rsidR="00994734" w:rsidRDefault="005A68DC" w:rsidP="00994734">
            <w:r>
              <w:rPr>
                <w:rFonts w:eastAsia="Times New Roman" w:cs="Arial"/>
                <w:bCs/>
                <w:lang w:val="en-US" w:eastAsia="en-AU"/>
              </w:rPr>
              <w:t>Outcomes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1F3520" w14:paraId="259F83B9" w14:textId="77777777" w:rsidTr="00344570">
        <w:tc>
          <w:tcPr>
            <w:tcW w:w="5042" w:type="dxa"/>
            <w:shd w:val="clear" w:color="auto" w:fill="auto"/>
          </w:tcPr>
          <w:p w14:paraId="40551715" w14:textId="77777777" w:rsidR="001F3520" w:rsidRPr="00564BC3" w:rsidRDefault="001F3520" w:rsidP="001F3520">
            <w:pPr>
              <w:pStyle w:val="Tabletext"/>
            </w:pPr>
            <w:r w:rsidRPr="00564BC3">
              <w:rPr>
                <w:b/>
                <w:bCs/>
              </w:rPr>
              <w:t>MU4-PER-01</w:t>
            </w:r>
          </w:p>
          <w:p w14:paraId="087AFA45" w14:textId="32C168A8" w:rsidR="001F3520" w:rsidRDefault="001F3520" w:rsidP="001F3520">
            <w:r w:rsidRPr="00564BC3">
              <w:t>uses performance skills to demonstrate understanding of the elements of music and communicate musical ideas</w:t>
            </w:r>
          </w:p>
        </w:tc>
        <w:tc>
          <w:tcPr>
            <w:tcW w:w="5042" w:type="dxa"/>
          </w:tcPr>
          <w:p w14:paraId="70DFD80B" w14:textId="396B7890" w:rsidR="001F3520" w:rsidRDefault="001F3520" w:rsidP="001F3520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058BF2BE" w:rsidR="001F3520" w:rsidRDefault="001F3520" w:rsidP="001F3520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1F3520" w14:paraId="7F8A24DE" w14:textId="77777777" w:rsidTr="00344570">
        <w:tc>
          <w:tcPr>
            <w:tcW w:w="5042" w:type="dxa"/>
            <w:shd w:val="clear" w:color="auto" w:fill="auto"/>
          </w:tcPr>
          <w:p w14:paraId="4E83F467" w14:textId="77777777" w:rsidR="001F3520" w:rsidRPr="00564BC3" w:rsidRDefault="001F3520" w:rsidP="001F3520">
            <w:pPr>
              <w:pStyle w:val="Tabletext"/>
            </w:pPr>
            <w:r w:rsidRPr="00564BC3">
              <w:rPr>
                <w:b/>
                <w:bCs/>
              </w:rPr>
              <w:t>MU4-LIS-01</w:t>
            </w:r>
          </w:p>
          <w:p w14:paraId="2E445E17" w14:textId="78E061AF" w:rsidR="001F3520" w:rsidRPr="001F3520" w:rsidRDefault="001F3520" w:rsidP="001F3520">
            <w:pPr>
              <w:pStyle w:val="TableParagraph"/>
            </w:pPr>
            <w:r w:rsidRPr="00564BC3">
              <w:t>uses listening skills to describe music in relation to stylistic, cultural, historical or social contexts and the elements of music</w:t>
            </w:r>
          </w:p>
        </w:tc>
        <w:tc>
          <w:tcPr>
            <w:tcW w:w="5042" w:type="dxa"/>
          </w:tcPr>
          <w:p w14:paraId="0FDA5906" w14:textId="77777777" w:rsidR="001F3520" w:rsidRPr="00A716A6" w:rsidRDefault="001F3520" w:rsidP="001F3520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695E54A" w14:textId="77777777" w:rsidR="001F3520" w:rsidRPr="00A716A6" w:rsidRDefault="001F3520" w:rsidP="001F3520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5B3DE2" w14:paraId="6D35430C" w14:textId="77777777" w:rsidTr="00344570">
        <w:tc>
          <w:tcPr>
            <w:tcW w:w="5042" w:type="dxa"/>
            <w:shd w:val="clear" w:color="auto" w:fill="auto"/>
          </w:tcPr>
          <w:p w14:paraId="59FD6A27" w14:textId="77777777" w:rsidR="00C80102" w:rsidRPr="00564BC3" w:rsidRDefault="00C80102" w:rsidP="00C80102">
            <w:pPr>
              <w:pStyle w:val="Tabletext"/>
              <w:rPr>
                <w:b/>
                <w:bCs/>
              </w:rPr>
            </w:pPr>
            <w:r w:rsidRPr="00564BC3">
              <w:rPr>
                <w:b/>
                <w:bCs/>
              </w:rPr>
              <w:t>MU4-COM-01</w:t>
            </w:r>
          </w:p>
          <w:p w14:paraId="6DBEE384" w14:textId="40BEE8C8" w:rsidR="005B3DE2" w:rsidRPr="00C80102" w:rsidRDefault="00C80102" w:rsidP="00C80102">
            <w:pPr>
              <w:pStyle w:val="TableParagraph"/>
            </w:pPr>
            <w:r w:rsidRPr="00564BC3">
              <w:t>improvises, arranges or composes using the elements of music to create musical ideas</w:t>
            </w:r>
          </w:p>
        </w:tc>
        <w:tc>
          <w:tcPr>
            <w:tcW w:w="5042" w:type="dxa"/>
          </w:tcPr>
          <w:p w14:paraId="4F2B3185" w14:textId="77777777" w:rsidR="005B3DE2" w:rsidRPr="00A716A6" w:rsidRDefault="005B3DE2" w:rsidP="005B3DE2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7178AD1" w14:textId="77777777" w:rsidR="005B3DE2" w:rsidRPr="00A716A6" w:rsidRDefault="005B3DE2" w:rsidP="005B3DE2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230192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5B6C21" w14:textId="77777777" w:rsidR="00E136A5" w:rsidRDefault="00E136A5" w:rsidP="005C306E">
      <w:pPr>
        <w:spacing w:after="0" w:line="240" w:lineRule="auto"/>
      </w:pPr>
      <w:r>
        <w:separator/>
      </w:r>
    </w:p>
  </w:endnote>
  <w:endnote w:type="continuationSeparator" w:id="0">
    <w:p w14:paraId="77624892" w14:textId="77777777" w:rsidR="00E136A5" w:rsidRDefault="00E136A5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53523470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A20E69">
          <w:t>Music S4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Content>
        <w:sdt>
          <w:sdtPr>
            <w:id w:val="2134211946"/>
          </w:sdtPr>
          <w:sdtContent>
            <w:r w:rsidR="00AA1F70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43FF2DC8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A20E69">
          <w:rPr>
            <w:rFonts w:asciiTheme="minorHAnsi" w:hAnsiTheme="minorHAnsi" w:cstheme="minorHAnsi"/>
            <w:color w:val="002664"/>
            <w:sz w:val="20"/>
            <w:szCs w:val="20"/>
          </w:rPr>
          <w:t>Music S4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F77360" w14:textId="77777777" w:rsidR="00E136A5" w:rsidRDefault="00E136A5" w:rsidP="005C306E">
      <w:pPr>
        <w:spacing w:after="0" w:line="240" w:lineRule="auto"/>
      </w:pPr>
      <w:r>
        <w:separator/>
      </w:r>
    </w:p>
  </w:footnote>
  <w:footnote w:type="continuationSeparator" w:id="0">
    <w:p w14:paraId="0045F8CB" w14:textId="77777777" w:rsidR="00E136A5" w:rsidRDefault="00E136A5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17C561D3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15101"/>
    <w:rsid w:val="00040DB0"/>
    <w:rsid w:val="00041883"/>
    <w:rsid w:val="00057C91"/>
    <w:rsid w:val="000621A2"/>
    <w:rsid w:val="00062268"/>
    <w:rsid w:val="00077566"/>
    <w:rsid w:val="00090147"/>
    <w:rsid w:val="0009590B"/>
    <w:rsid w:val="000A79DA"/>
    <w:rsid w:val="000C6372"/>
    <w:rsid w:val="000E186C"/>
    <w:rsid w:val="000E1BE9"/>
    <w:rsid w:val="000E2ED4"/>
    <w:rsid w:val="00116EB7"/>
    <w:rsid w:val="00134B99"/>
    <w:rsid w:val="00147A66"/>
    <w:rsid w:val="00152C9A"/>
    <w:rsid w:val="00152FDC"/>
    <w:rsid w:val="00166496"/>
    <w:rsid w:val="001677FD"/>
    <w:rsid w:val="00186444"/>
    <w:rsid w:val="00195D51"/>
    <w:rsid w:val="001A3B79"/>
    <w:rsid w:val="001A7943"/>
    <w:rsid w:val="001B54AA"/>
    <w:rsid w:val="001D6956"/>
    <w:rsid w:val="001E74C9"/>
    <w:rsid w:val="001F113D"/>
    <w:rsid w:val="001F3520"/>
    <w:rsid w:val="00221651"/>
    <w:rsid w:val="00230192"/>
    <w:rsid w:val="0024572E"/>
    <w:rsid w:val="00247898"/>
    <w:rsid w:val="0026171F"/>
    <w:rsid w:val="002904B0"/>
    <w:rsid w:val="00291300"/>
    <w:rsid w:val="00296B5B"/>
    <w:rsid w:val="002A0784"/>
    <w:rsid w:val="002A1643"/>
    <w:rsid w:val="002A34A1"/>
    <w:rsid w:val="002A4A02"/>
    <w:rsid w:val="002A59D2"/>
    <w:rsid w:val="002C1CB3"/>
    <w:rsid w:val="002C3C44"/>
    <w:rsid w:val="002D4190"/>
    <w:rsid w:val="002D7DF6"/>
    <w:rsid w:val="002E048F"/>
    <w:rsid w:val="002F1AA3"/>
    <w:rsid w:val="002F1B87"/>
    <w:rsid w:val="00306A28"/>
    <w:rsid w:val="0034250D"/>
    <w:rsid w:val="00344570"/>
    <w:rsid w:val="00371B2F"/>
    <w:rsid w:val="00395F9C"/>
    <w:rsid w:val="003A573B"/>
    <w:rsid w:val="003B0F6A"/>
    <w:rsid w:val="003D3A72"/>
    <w:rsid w:val="003E16EC"/>
    <w:rsid w:val="003E29AA"/>
    <w:rsid w:val="003F1B22"/>
    <w:rsid w:val="003F3D29"/>
    <w:rsid w:val="004101AB"/>
    <w:rsid w:val="004306CF"/>
    <w:rsid w:val="00454ACD"/>
    <w:rsid w:val="00457726"/>
    <w:rsid w:val="00483CBF"/>
    <w:rsid w:val="0048778D"/>
    <w:rsid w:val="00496C6F"/>
    <w:rsid w:val="00497935"/>
    <w:rsid w:val="004B0190"/>
    <w:rsid w:val="004C068D"/>
    <w:rsid w:val="004D0ACB"/>
    <w:rsid w:val="004F2B20"/>
    <w:rsid w:val="00501E9B"/>
    <w:rsid w:val="005046FB"/>
    <w:rsid w:val="00512064"/>
    <w:rsid w:val="005120EA"/>
    <w:rsid w:val="005209F0"/>
    <w:rsid w:val="005267EA"/>
    <w:rsid w:val="00533113"/>
    <w:rsid w:val="00535244"/>
    <w:rsid w:val="0055083D"/>
    <w:rsid w:val="00561EC5"/>
    <w:rsid w:val="00574170"/>
    <w:rsid w:val="005761C3"/>
    <w:rsid w:val="00584BE0"/>
    <w:rsid w:val="0059277A"/>
    <w:rsid w:val="005A08FA"/>
    <w:rsid w:val="005A68DC"/>
    <w:rsid w:val="005B3558"/>
    <w:rsid w:val="005B3DE2"/>
    <w:rsid w:val="005B414A"/>
    <w:rsid w:val="005C06E0"/>
    <w:rsid w:val="005C306E"/>
    <w:rsid w:val="005C577F"/>
    <w:rsid w:val="005D0AFF"/>
    <w:rsid w:val="006031BF"/>
    <w:rsid w:val="00614FB1"/>
    <w:rsid w:val="00635155"/>
    <w:rsid w:val="00636DFB"/>
    <w:rsid w:val="00684880"/>
    <w:rsid w:val="00696A1B"/>
    <w:rsid w:val="006B1C5E"/>
    <w:rsid w:val="006B1C66"/>
    <w:rsid w:val="006C6FBA"/>
    <w:rsid w:val="006C70CA"/>
    <w:rsid w:val="006F77FB"/>
    <w:rsid w:val="00703CEF"/>
    <w:rsid w:val="00707B6C"/>
    <w:rsid w:val="00724279"/>
    <w:rsid w:val="007565F9"/>
    <w:rsid w:val="00767732"/>
    <w:rsid w:val="0077091C"/>
    <w:rsid w:val="007D5ED6"/>
    <w:rsid w:val="007E19D2"/>
    <w:rsid w:val="007F4966"/>
    <w:rsid w:val="0080222E"/>
    <w:rsid w:val="008112C7"/>
    <w:rsid w:val="00852CE0"/>
    <w:rsid w:val="00855A01"/>
    <w:rsid w:val="00864037"/>
    <w:rsid w:val="00870C9A"/>
    <w:rsid w:val="008715C0"/>
    <w:rsid w:val="0087280B"/>
    <w:rsid w:val="00883811"/>
    <w:rsid w:val="00883F65"/>
    <w:rsid w:val="008864B6"/>
    <w:rsid w:val="00893227"/>
    <w:rsid w:val="008A7FE8"/>
    <w:rsid w:val="008B5284"/>
    <w:rsid w:val="00900E13"/>
    <w:rsid w:val="00906115"/>
    <w:rsid w:val="009662E4"/>
    <w:rsid w:val="00973C88"/>
    <w:rsid w:val="009933D3"/>
    <w:rsid w:val="00994734"/>
    <w:rsid w:val="009B12C6"/>
    <w:rsid w:val="009C2DEC"/>
    <w:rsid w:val="009F1A90"/>
    <w:rsid w:val="009F21C4"/>
    <w:rsid w:val="00A00991"/>
    <w:rsid w:val="00A05452"/>
    <w:rsid w:val="00A116BC"/>
    <w:rsid w:val="00A12868"/>
    <w:rsid w:val="00A20E69"/>
    <w:rsid w:val="00A35E66"/>
    <w:rsid w:val="00A37601"/>
    <w:rsid w:val="00A37890"/>
    <w:rsid w:val="00A418AC"/>
    <w:rsid w:val="00AA1F70"/>
    <w:rsid w:val="00AA7F9D"/>
    <w:rsid w:val="00AC54EA"/>
    <w:rsid w:val="00AD175F"/>
    <w:rsid w:val="00B04051"/>
    <w:rsid w:val="00B12778"/>
    <w:rsid w:val="00B137B1"/>
    <w:rsid w:val="00B2288D"/>
    <w:rsid w:val="00B306B9"/>
    <w:rsid w:val="00B60835"/>
    <w:rsid w:val="00B87C98"/>
    <w:rsid w:val="00B93F15"/>
    <w:rsid w:val="00BB2733"/>
    <w:rsid w:val="00BB50BA"/>
    <w:rsid w:val="00BC3845"/>
    <w:rsid w:val="00BD7E43"/>
    <w:rsid w:val="00BE170D"/>
    <w:rsid w:val="00BF4202"/>
    <w:rsid w:val="00BF46CE"/>
    <w:rsid w:val="00C11EF9"/>
    <w:rsid w:val="00C34946"/>
    <w:rsid w:val="00C3563A"/>
    <w:rsid w:val="00C4465C"/>
    <w:rsid w:val="00C50586"/>
    <w:rsid w:val="00C506E0"/>
    <w:rsid w:val="00C5249B"/>
    <w:rsid w:val="00C80102"/>
    <w:rsid w:val="00C85106"/>
    <w:rsid w:val="00C86CFC"/>
    <w:rsid w:val="00C9323F"/>
    <w:rsid w:val="00CA5E08"/>
    <w:rsid w:val="00CB2660"/>
    <w:rsid w:val="00CB7C33"/>
    <w:rsid w:val="00CE1642"/>
    <w:rsid w:val="00CE72EE"/>
    <w:rsid w:val="00D23DC9"/>
    <w:rsid w:val="00D30416"/>
    <w:rsid w:val="00D450EF"/>
    <w:rsid w:val="00D80615"/>
    <w:rsid w:val="00D854B6"/>
    <w:rsid w:val="00DB29D2"/>
    <w:rsid w:val="00DC2D29"/>
    <w:rsid w:val="00DF2816"/>
    <w:rsid w:val="00E1162B"/>
    <w:rsid w:val="00E136A5"/>
    <w:rsid w:val="00E3418F"/>
    <w:rsid w:val="00E421D0"/>
    <w:rsid w:val="00E50E26"/>
    <w:rsid w:val="00E601A1"/>
    <w:rsid w:val="00E6697D"/>
    <w:rsid w:val="00E872F3"/>
    <w:rsid w:val="00E877CF"/>
    <w:rsid w:val="00EA2573"/>
    <w:rsid w:val="00EB7A25"/>
    <w:rsid w:val="00ED4DD7"/>
    <w:rsid w:val="00EE0476"/>
    <w:rsid w:val="00EE3FF9"/>
    <w:rsid w:val="00EF7B40"/>
    <w:rsid w:val="00F03096"/>
    <w:rsid w:val="00F072F0"/>
    <w:rsid w:val="00F37584"/>
    <w:rsid w:val="00F53F25"/>
    <w:rsid w:val="00F6148F"/>
    <w:rsid w:val="00F62F82"/>
    <w:rsid w:val="00F633EB"/>
    <w:rsid w:val="00F646AE"/>
    <w:rsid w:val="00F84997"/>
    <w:rsid w:val="00FB2E85"/>
    <w:rsid w:val="00FC6BD0"/>
    <w:rsid w:val="00FE100F"/>
    <w:rsid w:val="00FE501D"/>
    <w:rsid w:val="00FF5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  <w:style w:type="paragraph" w:customStyle="1" w:styleId="Tabletext">
    <w:name w:val="Table text"/>
    <w:basedOn w:val="Normal"/>
    <w:rsid w:val="001F3520"/>
    <w:pPr>
      <w:spacing w:after="0"/>
    </w:pPr>
    <w:rPr>
      <w:rFonts w:eastAsia="Arial" w:cs="Arial"/>
      <w:color w:val="auto"/>
      <w:sz w:val="20"/>
      <w:szCs w:val="20"/>
      <w:lang w:eastAsia="en-AU"/>
    </w:rPr>
  </w:style>
  <w:style w:type="paragraph" w:customStyle="1" w:styleId="TableParagraph">
    <w:name w:val="Table Paragraph"/>
    <w:basedOn w:val="Normal"/>
    <w:uiPriority w:val="15"/>
    <w:qFormat/>
    <w:rsid w:val="001F3520"/>
    <w:pPr>
      <w:widowControl w:val="0"/>
      <w:spacing w:before="40" w:after="0"/>
      <w:ind w:left="40" w:right="40"/>
    </w:pPr>
    <w:rPr>
      <w:rFonts w:eastAsia="Calibri"/>
      <w:color w:val="auto"/>
      <w:spacing w:val="-2"/>
      <w:sz w:val="20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1B0474"/>
    <w:rsid w:val="003706D9"/>
    <w:rsid w:val="00862804"/>
    <w:rsid w:val="00A321A3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4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5</TotalTime>
  <Pages>1</Pages>
  <Words>102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Music S4 Record of learning and achievement using syllabus outcomes</dc:title>
  <dc:subject/>
  <cp:keywords/>
  <dc:description/>
  <cp:lastModifiedBy>Diane Twomey</cp:lastModifiedBy>
  <cp:revision>2</cp:revision>
  <dcterms:created xsi:type="dcterms:W3CDTF">2024-02-07T03:36:00Z</dcterms:created>
  <dcterms:modified xsi:type="dcterms:W3CDTF">2024-02-15T21:26:00Z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