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5772E47" w:rsidR="003D3A72" w:rsidRDefault="00F8696F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Music </w:t>
          </w:r>
          <w:r w:rsidRPr="0014163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14163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4BAE9F58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4B8B9AD1" w14:textId="28E8D02F" w:rsidR="00D026F7" w:rsidRPr="00D026F7" w:rsidRDefault="00D026F7" w:rsidP="00D026F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9E56D1" w14:paraId="259F83B9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5C0792FE" w14:textId="77777777" w:rsidR="009E56D1" w:rsidRPr="00E40906" w:rsidRDefault="009E56D1" w:rsidP="009E56D1">
            <w:pPr>
              <w:rPr>
                <w:b/>
                <w:bCs/>
              </w:rPr>
            </w:pPr>
            <w:r w:rsidRPr="00E40906">
              <w:rPr>
                <w:b/>
                <w:bCs/>
              </w:rPr>
              <w:t>Performing</w:t>
            </w:r>
          </w:p>
          <w:p w14:paraId="299EF2B1" w14:textId="77777777" w:rsidR="009E56D1" w:rsidRDefault="009E56D1" w:rsidP="009E56D1">
            <w:r>
              <w:t>Music in practice</w:t>
            </w:r>
          </w:p>
          <w:p w14:paraId="51D130AA" w14:textId="77777777" w:rsidR="009E56D1" w:rsidRDefault="009E56D1" w:rsidP="009E56D1">
            <w:r>
              <w:t>Music in context</w:t>
            </w:r>
          </w:p>
          <w:p w14:paraId="087AFA45" w14:textId="6144C4B8" w:rsidR="009E56D1" w:rsidRDefault="009E56D1" w:rsidP="009E56D1">
            <w:r>
              <w:t>Elements of music</w:t>
            </w:r>
          </w:p>
        </w:tc>
        <w:tc>
          <w:tcPr>
            <w:tcW w:w="5042" w:type="dxa"/>
          </w:tcPr>
          <w:p w14:paraId="70DFD80B" w14:textId="396B7890" w:rsidR="009E56D1" w:rsidRDefault="009E56D1" w:rsidP="009E56D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9E56D1" w:rsidRDefault="009E56D1" w:rsidP="009E56D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9E56D1" w14:paraId="217F072A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263BB451" w14:textId="77777777" w:rsidR="009E56D1" w:rsidRPr="00E40906" w:rsidRDefault="009E56D1" w:rsidP="009E56D1">
            <w:pPr>
              <w:rPr>
                <w:b/>
                <w:bCs/>
              </w:rPr>
            </w:pPr>
            <w:r w:rsidRPr="00E40906">
              <w:rPr>
                <w:b/>
                <w:bCs/>
              </w:rPr>
              <w:t>Listening</w:t>
            </w:r>
          </w:p>
          <w:p w14:paraId="5B81495C" w14:textId="77777777" w:rsidR="009E56D1" w:rsidRDefault="009E56D1" w:rsidP="009E56D1">
            <w:r>
              <w:t>Music in practice</w:t>
            </w:r>
          </w:p>
          <w:p w14:paraId="09E848A2" w14:textId="77777777" w:rsidR="009E56D1" w:rsidRDefault="009E56D1" w:rsidP="009E56D1">
            <w:r>
              <w:t>Music in context</w:t>
            </w:r>
          </w:p>
          <w:p w14:paraId="738D15E3" w14:textId="2F372C25" w:rsidR="009E56D1" w:rsidRDefault="009E56D1" w:rsidP="009E56D1">
            <w:r>
              <w:t>Elements of music</w:t>
            </w:r>
          </w:p>
        </w:tc>
        <w:tc>
          <w:tcPr>
            <w:tcW w:w="5042" w:type="dxa"/>
          </w:tcPr>
          <w:p w14:paraId="068DA2D3" w14:textId="0630E0AB" w:rsidR="009E56D1" w:rsidRDefault="009E56D1" w:rsidP="009E56D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3B9A6C4E" w:rsidR="009E56D1" w:rsidRDefault="009E56D1" w:rsidP="009E56D1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9E56D1" w14:paraId="6EEE4F87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2A5513E" w14:textId="77777777" w:rsidR="009E56D1" w:rsidRPr="00E40906" w:rsidRDefault="009E56D1" w:rsidP="009E56D1">
            <w:pPr>
              <w:rPr>
                <w:b/>
              </w:rPr>
            </w:pPr>
            <w:r w:rsidRPr="00E40906">
              <w:rPr>
                <w:b/>
              </w:rPr>
              <w:t xml:space="preserve">Composing </w:t>
            </w:r>
          </w:p>
          <w:p w14:paraId="4B2AB481" w14:textId="77777777" w:rsidR="009E56D1" w:rsidRDefault="009E56D1" w:rsidP="009E56D1">
            <w:r>
              <w:t>Music in practice</w:t>
            </w:r>
          </w:p>
          <w:p w14:paraId="405B91CE" w14:textId="77777777" w:rsidR="009E56D1" w:rsidRDefault="009E56D1" w:rsidP="009E56D1">
            <w:r>
              <w:t>Music in context</w:t>
            </w:r>
          </w:p>
          <w:p w14:paraId="5183313E" w14:textId="13F5569E" w:rsidR="009E56D1" w:rsidRPr="00852CE0" w:rsidRDefault="009E56D1" w:rsidP="009E56D1">
            <w:pPr>
              <w:spacing w:after="120"/>
              <w:rPr>
                <w:bCs/>
              </w:rPr>
            </w:pPr>
            <w:r>
              <w:t>Elements of music</w:t>
            </w:r>
          </w:p>
        </w:tc>
        <w:tc>
          <w:tcPr>
            <w:tcW w:w="5042" w:type="dxa"/>
          </w:tcPr>
          <w:p w14:paraId="3105091E" w14:textId="77777777" w:rsidR="009E56D1" w:rsidRPr="00A716A6" w:rsidRDefault="009E56D1" w:rsidP="009E56D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93B9C77" w14:textId="77777777" w:rsidR="009E56D1" w:rsidRPr="00A716A6" w:rsidRDefault="009E56D1" w:rsidP="009E56D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0B77FB" w14:paraId="323B7DEC" w14:textId="77777777" w:rsidTr="00573516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36DAB36B" w14:textId="77777777" w:rsidR="000B77FB" w:rsidRDefault="00F777C5" w:rsidP="009E56D1">
            <w:pPr>
              <w:rPr>
                <w:b/>
              </w:rPr>
            </w:pPr>
            <w:r>
              <w:rPr>
                <w:b/>
              </w:rPr>
              <w:t>Elements of Music</w:t>
            </w:r>
          </w:p>
          <w:p w14:paraId="41841D02" w14:textId="77777777" w:rsidR="00F777C5" w:rsidRPr="001401AF" w:rsidRDefault="00F777C5" w:rsidP="009E56D1">
            <w:pPr>
              <w:rPr>
                <w:bCs/>
              </w:rPr>
            </w:pPr>
            <w:r w:rsidRPr="001401AF">
              <w:rPr>
                <w:bCs/>
              </w:rPr>
              <w:t>Duration</w:t>
            </w:r>
          </w:p>
          <w:p w14:paraId="28DCC22E" w14:textId="77777777" w:rsidR="00F777C5" w:rsidRPr="001401AF" w:rsidRDefault="00F777C5" w:rsidP="009E56D1">
            <w:pPr>
              <w:rPr>
                <w:bCs/>
              </w:rPr>
            </w:pPr>
            <w:r w:rsidRPr="001401AF">
              <w:rPr>
                <w:bCs/>
              </w:rPr>
              <w:t>Pitch</w:t>
            </w:r>
          </w:p>
          <w:p w14:paraId="5BE51877" w14:textId="77777777" w:rsidR="00F777C5" w:rsidRPr="001401AF" w:rsidRDefault="00F777C5" w:rsidP="009E56D1">
            <w:pPr>
              <w:rPr>
                <w:bCs/>
              </w:rPr>
            </w:pPr>
            <w:r w:rsidRPr="001401AF">
              <w:rPr>
                <w:bCs/>
              </w:rPr>
              <w:t>Texture</w:t>
            </w:r>
          </w:p>
          <w:p w14:paraId="6FD934FC" w14:textId="77777777" w:rsidR="00F777C5" w:rsidRPr="001401AF" w:rsidRDefault="00F777C5" w:rsidP="009E56D1">
            <w:pPr>
              <w:rPr>
                <w:bCs/>
              </w:rPr>
            </w:pPr>
            <w:r w:rsidRPr="001401AF">
              <w:rPr>
                <w:bCs/>
              </w:rPr>
              <w:t>Performing media and timbre</w:t>
            </w:r>
          </w:p>
          <w:p w14:paraId="6A9DC457" w14:textId="77777777" w:rsidR="001401AF" w:rsidRPr="001401AF" w:rsidRDefault="001401AF" w:rsidP="009E56D1">
            <w:pPr>
              <w:rPr>
                <w:bCs/>
              </w:rPr>
            </w:pPr>
            <w:r w:rsidRPr="001401AF">
              <w:rPr>
                <w:bCs/>
              </w:rPr>
              <w:t>Dynamics and expression</w:t>
            </w:r>
          </w:p>
          <w:p w14:paraId="2160A9C4" w14:textId="33E779D6" w:rsidR="001401AF" w:rsidRPr="00E40906" w:rsidRDefault="001401AF" w:rsidP="009E56D1">
            <w:pPr>
              <w:rPr>
                <w:b/>
              </w:rPr>
            </w:pPr>
            <w:r w:rsidRPr="001401AF">
              <w:rPr>
                <w:bCs/>
              </w:rPr>
              <w:t>Structure</w:t>
            </w:r>
          </w:p>
        </w:tc>
        <w:tc>
          <w:tcPr>
            <w:tcW w:w="5042" w:type="dxa"/>
          </w:tcPr>
          <w:p w14:paraId="145D89E4" w14:textId="77777777" w:rsidR="000B77FB" w:rsidRPr="00A716A6" w:rsidRDefault="000B77FB" w:rsidP="009E56D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37FA074" w14:textId="77777777" w:rsidR="000B77FB" w:rsidRPr="00A716A6" w:rsidRDefault="000B77FB" w:rsidP="009E56D1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B12DD" w14:textId="77777777" w:rsidR="005F5CB3" w:rsidRDefault="005F5CB3" w:rsidP="005C306E">
      <w:pPr>
        <w:spacing w:after="0" w:line="240" w:lineRule="auto"/>
      </w:pPr>
      <w:r>
        <w:separator/>
      </w:r>
    </w:p>
  </w:endnote>
  <w:endnote w:type="continuationSeparator" w:id="0">
    <w:p w14:paraId="15A02E52" w14:textId="77777777" w:rsidR="005F5CB3" w:rsidRDefault="005F5CB3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B87BFC8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8696F">
          <w:t>Music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FBC297C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F8696F">
          <w:rPr>
            <w:rFonts w:asciiTheme="minorHAnsi" w:hAnsiTheme="minorHAnsi" w:cstheme="minorHAnsi"/>
            <w:color w:val="002664"/>
            <w:sz w:val="20"/>
            <w:szCs w:val="20"/>
          </w:rPr>
          <w:t>Music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9E61A7" w14:textId="77777777" w:rsidR="005F5CB3" w:rsidRDefault="005F5CB3" w:rsidP="005C306E">
      <w:pPr>
        <w:spacing w:after="0" w:line="240" w:lineRule="auto"/>
      </w:pPr>
      <w:r>
        <w:separator/>
      </w:r>
    </w:p>
  </w:footnote>
  <w:footnote w:type="continuationSeparator" w:id="0">
    <w:p w14:paraId="571ADAF5" w14:textId="77777777" w:rsidR="005F5CB3" w:rsidRDefault="005F5CB3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5258BF7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9590B"/>
    <w:rsid w:val="000B77FB"/>
    <w:rsid w:val="000C6372"/>
    <w:rsid w:val="000E01B0"/>
    <w:rsid w:val="000E1BE9"/>
    <w:rsid w:val="001401AF"/>
    <w:rsid w:val="00147A66"/>
    <w:rsid w:val="00152C9A"/>
    <w:rsid w:val="00152FDC"/>
    <w:rsid w:val="00166496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34A1"/>
    <w:rsid w:val="002C1CB3"/>
    <w:rsid w:val="002C3C44"/>
    <w:rsid w:val="002D4190"/>
    <w:rsid w:val="002D7DF6"/>
    <w:rsid w:val="002E048F"/>
    <w:rsid w:val="002F1AA3"/>
    <w:rsid w:val="00306A28"/>
    <w:rsid w:val="003141E5"/>
    <w:rsid w:val="0034250D"/>
    <w:rsid w:val="00351441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15B1E"/>
    <w:rsid w:val="004306CF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761C3"/>
    <w:rsid w:val="00584BE0"/>
    <w:rsid w:val="005A08FA"/>
    <w:rsid w:val="005B3558"/>
    <w:rsid w:val="005B414A"/>
    <w:rsid w:val="005C06E0"/>
    <w:rsid w:val="005C306E"/>
    <w:rsid w:val="005C577F"/>
    <w:rsid w:val="005F5CB3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2CE0"/>
    <w:rsid w:val="00855A01"/>
    <w:rsid w:val="00870C9A"/>
    <w:rsid w:val="008715C0"/>
    <w:rsid w:val="00883811"/>
    <w:rsid w:val="00883F65"/>
    <w:rsid w:val="008864B6"/>
    <w:rsid w:val="00893227"/>
    <w:rsid w:val="008B5284"/>
    <w:rsid w:val="00900E13"/>
    <w:rsid w:val="00906115"/>
    <w:rsid w:val="009662E4"/>
    <w:rsid w:val="009933D3"/>
    <w:rsid w:val="00994734"/>
    <w:rsid w:val="009C2DEC"/>
    <w:rsid w:val="009E56D1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54FE5"/>
    <w:rsid w:val="00B60835"/>
    <w:rsid w:val="00B87C98"/>
    <w:rsid w:val="00B93F15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026F7"/>
    <w:rsid w:val="00D450EF"/>
    <w:rsid w:val="00D854B6"/>
    <w:rsid w:val="00DA33D9"/>
    <w:rsid w:val="00DC2D29"/>
    <w:rsid w:val="00DF2816"/>
    <w:rsid w:val="00E1162B"/>
    <w:rsid w:val="00E3418F"/>
    <w:rsid w:val="00E421D0"/>
    <w:rsid w:val="00E50E16"/>
    <w:rsid w:val="00E50E26"/>
    <w:rsid w:val="00E601A1"/>
    <w:rsid w:val="00E6697D"/>
    <w:rsid w:val="00EA2573"/>
    <w:rsid w:val="00EB7A25"/>
    <w:rsid w:val="00ED4DD7"/>
    <w:rsid w:val="00EE0476"/>
    <w:rsid w:val="00EF7B40"/>
    <w:rsid w:val="00F03096"/>
    <w:rsid w:val="00F072F0"/>
    <w:rsid w:val="00F37584"/>
    <w:rsid w:val="00F50F2F"/>
    <w:rsid w:val="00F6148F"/>
    <w:rsid w:val="00F633EB"/>
    <w:rsid w:val="00F646AE"/>
    <w:rsid w:val="00F777C5"/>
    <w:rsid w:val="00F84997"/>
    <w:rsid w:val="00F8696F"/>
    <w:rsid w:val="00FB2E85"/>
    <w:rsid w:val="00FC6BD0"/>
    <w:rsid w:val="00FE100F"/>
    <w:rsid w:val="00FE5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1D3813"/>
    <w:rsid w:val="003706D9"/>
    <w:rsid w:val="005C3E73"/>
    <w:rsid w:val="00627140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4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Music S5 Record of learning and achievement using syllabus content</dc:title>
  <dc:subject/>
  <cp:keywords/>
  <dc:description/>
  <cp:lastModifiedBy>Diane Twomey</cp:lastModifiedBy>
  <cp:revision>2</cp:revision>
  <dcterms:created xsi:type="dcterms:W3CDTF">2024-02-07T03:38:00Z</dcterms:created>
  <dcterms:modified xsi:type="dcterms:W3CDTF">2024-02-15T21:29:00Z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