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29F27380" w:rsidR="003D3A72" w:rsidRDefault="003A2678" w:rsidP="003D3A72">
          <w:pPr>
            <w:pStyle w:val="Title"/>
          </w:pPr>
          <w:r w:rsidRPr="003A2678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Aboriginal Languages 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208C2CE1" w14:textId="77777777" w:rsidR="008076AC" w:rsidRPr="000A79DA" w:rsidRDefault="008076AC" w:rsidP="008076AC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0F6695" w14:paraId="259F83B9" w14:textId="77777777" w:rsidTr="00496C6F">
        <w:tc>
          <w:tcPr>
            <w:tcW w:w="5042" w:type="dxa"/>
          </w:tcPr>
          <w:p w14:paraId="7FA3BCD1" w14:textId="77777777" w:rsidR="000F6695" w:rsidRPr="000254E1" w:rsidRDefault="000F6695" w:rsidP="00EE7FDF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54E1">
              <w:rPr>
                <w:rFonts w:eastAsia="Times New Roman" w:cs="Arial"/>
                <w:b/>
                <w:bCs/>
                <w:lang w:eastAsia="en-AU"/>
              </w:rPr>
              <w:t>Interacting</w:t>
            </w:r>
            <w:r w:rsidRPr="000254E1">
              <w:rPr>
                <w:rFonts w:eastAsia="Times New Roman" w:cs="Arial"/>
                <w:lang w:eastAsia="en-AU"/>
              </w:rPr>
              <w:t> </w:t>
            </w:r>
          </w:p>
          <w:p w14:paraId="478F9BF4" w14:textId="77777777" w:rsidR="000F6695" w:rsidRPr="000254E1" w:rsidRDefault="000F6695" w:rsidP="00EE7FDF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54E1">
              <w:rPr>
                <w:rFonts w:eastAsia="Times New Roman" w:cs="Arial"/>
                <w:lang w:eastAsia="en-AU"/>
              </w:rPr>
              <w:t>Exchanging information, ideas and opinions </w:t>
            </w:r>
          </w:p>
          <w:p w14:paraId="087AFA45" w14:textId="6B5ECD8F" w:rsidR="000F6695" w:rsidRDefault="000F6695" w:rsidP="00EE7FDF">
            <w:pPr>
              <w:ind w:left="30"/>
            </w:pPr>
            <w:r w:rsidRPr="000254E1">
              <w:rPr>
                <w:rFonts w:eastAsia="Times New Roman" w:cs="Arial"/>
                <w:lang w:eastAsia="en-AU"/>
              </w:rPr>
              <w:t>Socialising, planning and negotiating </w:t>
            </w:r>
          </w:p>
        </w:tc>
        <w:tc>
          <w:tcPr>
            <w:tcW w:w="5042" w:type="dxa"/>
          </w:tcPr>
          <w:p w14:paraId="70DFD80B" w14:textId="0784CA55" w:rsidR="000F6695" w:rsidRDefault="000F6695" w:rsidP="000F669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C52D6A1" w:rsidR="000F6695" w:rsidRDefault="000F6695" w:rsidP="000F669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0F6695" w14:paraId="217F072A" w14:textId="77777777" w:rsidTr="00496C6F">
        <w:tc>
          <w:tcPr>
            <w:tcW w:w="5042" w:type="dxa"/>
          </w:tcPr>
          <w:p w14:paraId="4D9FD84C" w14:textId="77777777" w:rsidR="000F6695" w:rsidRPr="000254E1" w:rsidRDefault="000F6695" w:rsidP="00EE7FDF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54E1">
              <w:rPr>
                <w:rFonts w:eastAsia="Times New Roman" w:cs="Arial"/>
                <w:b/>
                <w:bCs/>
                <w:lang w:eastAsia="en-AU"/>
              </w:rPr>
              <w:t>Responding</w:t>
            </w:r>
            <w:r w:rsidRPr="000254E1">
              <w:rPr>
                <w:rFonts w:eastAsia="Times New Roman" w:cs="Arial"/>
                <w:lang w:eastAsia="en-AU"/>
              </w:rPr>
              <w:t> </w:t>
            </w:r>
          </w:p>
          <w:p w14:paraId="0839A917" w14:textId="77777777" w:rsidR="000F6695" w:rsidRPr="000254E1" w:rsidRDefault="000F6695" w:rsidP="00EE7FDF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54E1">
              <w:rPr>
                <w:rFonts w:eastAsia="Times New Roman" w:cs="Arial"/>
                <w:lang w:eastAsia="en-AU"/>
              </w:rPr>
              <w:t>Obtaining information </w:t>
            </w:r>
          </w:p>
          <w:p w14:paraId="738D15E3" w14:textId="271883CA" w:rsidR="000F6695" w:rsidRDefault="000F6695" w:rsidP="00EE7FDF">
            <w:pPr>
              <w:ind w:left="30"/>
            </w:pPr>
            <w:r w:rsidRPr="000254E1">
              <w:rPr>
                <w:rFonts w:eastAsia="Times New Roman" w:cs="Arial"/>
                <w:lang w:eastAsia="en-AU"/>
              </w:rPr>
              <w:t>Processing and responding to information </w:t>
            </w:r>
          </w:p>
        </w:tc>
        <w:tc>
          <w:tcPr>
            <w:tcW w:w="5042" w:type="dxa"/>
          </w:tcPr>
          <w:p w14:paraId="068DA2D3" w14:textId="7D449C18" w:rsidR="000F6695" w:rsidRDefault="000F6695" w:rsidP="000F669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0F6695" w:rsidRDefault="000F6695" w:rsidP="000F669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0F6695" w14:paraId="7DDCDF69" w14:textId="77777777" w:rsidTr="00496C6F">
        <w:tc>
          <w:tcPr>
            <w:tcW w:w="5042" w:type="dxa"/>
          </w:tcPr>
          <w:p w14:paraId="66A8ED63" w14:textId="77777777" w:rsidR="000F6695" w:rsidRPr="000254E1" w:rsidRDefault="000F6695" w:rsidP="00EE7FDF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54E1">
              <w:rPr>
                <w:rFonts w:eastAsia="Times New Roman" w:cs="Arial"/>
                <w:b/>
                <w:bCs/>
                <w:lang w:eastAsia="en-AU"/>
              </w:rPr>
              <w:t>Composing</w:t>
            </w:r>
            <w:r w:rsidRPr="000254E1">
              <w:rPr>
                <w:rFonts w:eastAsia="Times New Roman" w:cs="Arial"/>
                <w:lang w:eastAsia="en-AU"/>
              </w:rPr>
              <w:t> </w:t>
            </w:r>
          </w:p>
          <w:p w14:paraId="79A7E6C6" w14:textId="77777777" w:rsidR="000F6695" w:rsidRPr="000254E1" w:rsidRDefault="000F6695" w:rsidP="00EE7FDF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54E1">
              <w:rPr>
                <w:rFonts w:eastAsia="Times New Roman" w:cs="Arial"/>
                <w:lang w:eastAsia="en-AU"/>
              </w:rPr>
              <w:t>Spoken, written and/or multimodal texts </w:t>
            </w:r>
          </w:p>
          <w:p w14:paraId="394D24C7" w14:textId="77777777" w:rsidR="000F6695" w:rsidRPr="000254E1" w:rsidRDefault="000F6695" w:rsidP="00EE7FDF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54E1">
              <w:rPr>
                <w:rFonts w:eastAsia="Times New Roman" w:cs="Arial"/>
                <w:lang w:eastAsia="en-AU"/>
              </w:rPr>
              <w:t>Bilingual and/or multilingual texts </w:t>
            </w:r>
          </w:p>
          <w:p w14:paraId="21429221" w14:textId="5F88C108" w:rsidR="000F6695" w:rsidRDefault="000F6695" w:rsidP="00EE7FDF">
            <w:pPr>
              <w:ind w:left="30"/>
            </w:pPr>
            <w:r w:rsidRPr="000254E1">
              <w:rPr>
                <w:rFonts w:eastAsia="Times New Roman" w:cs="Arial"/>
                <w:lang w:eastAsia="en-AU"/>
              </w:rPr>
              <w:t>Systems of Language </w:t>
            </w:r>
          </w:p>
        </w:tc>
        <w:tc>
          <w:tcPr>
            <w:tcW w:w="5042" w:type="dxa"/>
          </w:tcPr>
          <w:p w14:paraId="11ECCB7E" w14:textId="30D384AB" w:rsidR="000F6695" w:rsidRDefault="000F6695" w:rsidP="000F669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3D955383" w:rsidR="000F6695" w:rsidRDefault="000F6695" w:rsidP="000F669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0F6695" w14:paraId="64316890" w14:textId="77777777" w:rsidTr="00496C6F">
        <w:tc>
          <w:tcPr>
            <w:tcW w:w="5042" w:type="dxa"/>
          </w:tcPr>
          <w:p w14:paraId="7CB77841" w14:textId="77777777" w:rsidR="000F6695" w:rsidRPr="000254E1" w:rsidRDefault="000F6695" w:rsidP="00EE7FDF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54E1">
              <w:rPr>
                <w:rFonts w:eastAsia="Times New Roman" w:cs="Arial"/>
                <w:b/>
                <w:bCs/>
                <w:lang w:eastAsia="en-AU"/>
              </w:rPr>
              <w:t>The role of language, culture and identity</w:t>
            </w:r>
            <w:r w:rsidRPr="000254E1">
              <w:rPr>
                <w:rFonts w:eastAsia="Times New Roman" w:cs="Arial"/>
                <w:lang w:eastAsia="en-AU"/>
              </w:rPr>
              <w:t> </w:t>
            </w:r>
          </w:p>
          <w:p w14:paraId="258D4EB3" w14:textId="77777777" w:rsidR="000F6695" w:rsidRPr="000254E1" w:rsidRDefault="000F6695" w:rsidP="00EE7FDF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0254E1">
              <w:rPr>
                <w:rFonts w:eastAsia="Times New Roman" w:cs="Arial"/>
                <w:lang w:eastAsia="en-AU"/>
              </w:rPr>
              <w:t>Exchanging meaning </w:t>
            </w:r>
          </w:p>
          <w:p w14:paraId="1D73CCC3" w14:textId="3910F0E2" w:rsidR="000F6695" w:rsidRDefault="000F6695" w:rsidP="00EE7FDF">
            <w:pPr>
              <w:ind w:left="30"/>
            </w:pPr>
            <w:r w:rsidRPr="000254E1">
              <w:rPr>
                <w:rFonts w:eastAsia="Times New Roman" w:cs="Arial"/>
                <w:lang w:eastAsia="en-AU"/>
              </w:rPr>
              <w:t>Communication and identity </w:t>
            </w:r>
          </w:p>
        </w:tc>
        <w:tc>
          <w:tcPr>
            <w:tcW w:w="5042" w:type="dxa"/>
          </w:tcPr>
          <w:p w14:paraId="7E831400" w14:textId="2C881548" w:rsidR="000F6695" w:rsidRDefault="000F6695" w:rsidP="000F669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5A348ED" w14:textId="7BA527C5" w:rsidR="000F6695" w:rsidRDefault="000F6695" w:rsidP="000F6695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EE7FDF" w14:paraId="54DCF7E0" w14:textId="77777777" w:rsidTr="00496C6F">
        <w:tc>
          <w:tcPr>
            <w:tcW w:w="5042" w:type="dxa"/>
          </w:tcPr>
          <w:p w14:paraId="6E7465F8" w14:textId="77777777" w:rsidR="00EE7FDF" w:rsidRDefault="00EE7FDF" w:rsidP="00EE7FDF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>
              <w:rPr>
                <w:rFonts w:eastAsia="Times New Roman" w:cs="Arial"/>
                <w:b/>
                <w:bCs/>
                <w:lang w:eastAsia="en-AU"/>
              </w:rPr>
              <w:t>Language awareness and building</w:t>
            </w:r>
          </w:p>
          <w:p w14:paraId="7E28044A" w14:textId="526027CA" w:rsidR="00EE7FDF" w:rsidRPr="006E71F8" w:rsidRDefault="006E71F8" w:rsidP="00EE7FDF">
            <w:pPr>
              <w:ind w:left="30"/>
              <w:textAlignment w:val="baseline"/>
              <w:rPr>
                <w:rFonts w:eastAsia="Times New Roman" w:cs="Arial"/>
                <w:lang w:eastAsia="en-AU"/>
              </w:rPr>
            </w:pPr>
            <w:r w:rsidRPr="006E71F8">
              <w:rPr>
                <w:rFonts w:eastAsia="Times New Roman" w:cs="Arial"/>
                <w:lang w:eastAsia="en-AU"/>
              </w:rPr>
              <w:t>Language building</w:t>
            </w:r>
          </w:p>
        </w:tc>
        <w:tc>
          <w:tcPr>
            <w:tcW w:w="5042" w:type="dxa"/>
          </w:tcPr>
          <w:p w14:paraId="60399400" w14:textId="77777777" w:rsidR="00EE7FDF" w:rsidRPr="00274976" w:rsidRDefault="00EE7FDF" w:rsidP="000F669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BEFAD6D" w14:textId="77777777" w:rsidR="00EE7FDF" w:rsidRPr="00274976" w:rsidRDefault="00EE7FDF" w:rsidP="000F6695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069E2B5" w:rsidR="007565F9" w:rsidRPr="00F646AE" w:rsidRDefault="003A2678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Aboriginal Languages 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A21C055" w:rsidR="00696A1B" w:rsidRPr="00152C9A" w:rsidRDefault="003A2678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Aboriginal Languages 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8E9718C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B79"/>
    <w:rsid w:val="001A7943"/>
    <w:rsid w:val="001D6956"/>
    <w:rsid w:val="001E74C9"/>
    <w:rsid w:val="0023259E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71B2F"/>
    <w:rsid w:val="00395F9C"/>
    <w:rsid w:val="003A2678"/>
    <w:rsid w:val="003A573B"/>
    <w:rsid w:val="003D3A72"/>
    <w:rsid w:val="003E29AA"/>
    <w:rsid w:val="003F1B22"/>
    <w:rsid w:val="004101AB"/>
    <w:rsid w:val="004306CF"/>
    <w:rsid w:val="00496C6F"/>
    <w:rsid w:val="004F2B20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E71F8"/>
    <w:rsid w:val="006F77FB"/>
    <w:rsid w:val="00703CEF"/>
    <w:rsid w:val="00707B6C"/>
    <w:rsid w:val="007565F9"/>
    <w:rsid w:val="007D5ED6"/>
    <w:rsid w:val="0080222E"/>
    <w:rsid w:val="008076AC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37890"/>
    <w:rsid w:val="00A418AC"/>
    <w:rsid w:val="00AA7F9D"/>
    <w:rsid w:val="00B04051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B7C33"/>
    <w:rsid w:val="00CE1642"/>
    <w:rsid w:val="00D450EF"/>
    <w:rsid w:val="00DC2D29"/>
    <w:rsid w:val="00DE3450"/>
    <w:rsid w:val="00DF2816"/>
    <w:rsid w:val="00E1162B"/>
    <w:rsid w:val="00E3418F"/>
    <w:rsid w:val="00E421D0"/>
    <w:rsid w:val="00E6697D"/>
    <w:rsid w:val="00EA2573"/>
    <w:rsid w:val="00ED4DD7"/>
    <w:rsid w:val="00EE7FDF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53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S1 Record of learning and achievement using syllabus content</dc:title>
  <dc:subject/>
  <cp:keywords/>
  <dc:description/>
  <cp:lastModifiedBy>Diane Twomey</cp:lastModifiedBy>
  <cp:revision>2</cp:revision>
  <dcterms:created xsi:type="dcterms:W3CDTF">2024-02-15T01:56:00Z</dcterms:created>
  <dcterms:modified xsi:type="dcterms:W3CDTF">2024-02-15T22:54:00Z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