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3B46FED8" w:rsidR="003D3A72" w:rsidRDefault="00CE225F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Auslan </w:t>
          </w:r>
          <w:r w:rsidRPr="002B410E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S3 Record of learning and achievement using syllabus 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620DE5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704A047E" w14:textId="77777777" w:rsidR="009C5495" w:rsidRPr="000A79DA" w:rsidRDefault="009C5495" w:rsidP="009C5495">
      <w:pPr>
        <w:tabs>
          <w:tab w:val="left" w:pos="5103"/>
        </w:tabs>
      </w:pPr>
      <w:r w:rsidRPr="000A79DA">
        <w:t xml:space="preserve">Content addressed: </w:t>
      </w:r>
      <w:r w:rsidRPr="000A79DA">
        <w:tab/>
        <w:t>Additional / Prior / First</w:t>
      </w:r>
    </w:p>
    <w:p w14:paraId="4A2E60F2" w14:textId="77777777" w:rsidR="009C5495" w:rsidRDefault="009C5495" w:rsidP="003D3A72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252F75C" w:rsidR="00994734" w:rsidRDefault="0009590B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E601A1" w14:paraId="259F83B9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387F8A31" w14:textId="77777777" w:rsidR="00E601A1" w:rsidRPr="00FE3DE7" w:rsidRDefault="00E601A1" w:rsidP="00E601A1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FE3DE7">
              <w:rPr>
                <w:rFonts w:eastAsia="Times New Roman" w:cs="Arial"/>
                <w:b/>
                <w:bCs/>
                <w:lang w:eastAsia="en-AU"/>
              </w:rPr>
              <w:t>Interacting in Auslan</w:t>
            </w:r>
            <w:r w:rsidRPr="00FE3DE7">
              <w:rPr>
                <w:rFonts w:eastAsia="Times New Roman" w:cs="Arial"/>
                <w:lang w:eastAsia="en-AU"/>
              </w:rPr>
              <w:t> </w:t>
            </w:r>
          </w:p>
          <w:p w14:paraId="0FE53AEB" w14:textId="77777777" w:rsidR="00E601A1" w:rsidRPr="00FE3DE7" w:rsidRDefault="00E601A1" w:rsidP="00E601A1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FE3DE7">
              <w:rPr>
                <w:rFonts w:eastAsia="Times New Roman" w:cs="Arial"/>
                <w:lang w:eastAsia="en-AU"/>
              </w:rPr>
              <w:t>Exchanging meaning in interactions </w:t>
            </w:r>
          </w:p>
          <w:p w14:paraId="68120DEE" w14:textId="77777777" w:rsidR="00E601A1" w:rsidRPr="00FE3DE7" w:rsidRDefault="00E601A1" w:rsidP="00E601A1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FE3DE7">
              <w:rPr>
                <w:rFonts w:eastAsia="Times New Roman" w:cs="Arial"/>
                <w:lang w:eastAsia="en-AU"/>
              </w:rPr>
              <w:t>Using features of Auslan to communicate </w:t>
            </w:r>
          </w:p>
          <w:p w14:paraId="087AFA45" w14:textId="17AD4505" w:rsidR="00E601A1" w:rsidRDefault="00E601A1" w:rsidP="00E601A1">
            <w:r w:rsidRPr="00FE3DE7">
              <w:rPr>
                <w:rFonts w:eastAsia="Times New Roman" w:cs="Arial"/>
                <w:lang w:eastAsia="en-AU"/>
              </w:rPr>
              <w:t>Applying Auslan Protocols </w:t>
            </w:r>
          </w:p>
        </w:tc>
        <w:tc>
          <w:tcPr>
            <w:tcW w:w="5042" w:type="dxa"/>
          </w:tcPr>
          <w:p w14:paraId="70DFD80B" w14:textId="396B7890" w:rsidR="00E601A1" w:rsidRDefault="00E601A1" w:rsidP="00E601A1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E601A1" w:rsidRDefault="00E601A1" w:rsidP="00E601A1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E601A1" w14:paraId="217F072A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6EE32211" w14:textId="77777777" w:rsidR="00E601A1" w:rsidRPr="00FE3DE7" w:rsidRDefault="00E601A1" w:rsidP="00E601A1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FE3DE7">
              <w:rPr>
                <w:rFonts w:eastAsia="Times New Roman" w:cs="Arial"/>
                <w:b/>
                <w:bCs/>
                <w:lang w:eastAsia="en-AU"/>
              </w:rPr>
              <w:t>Understanding texts in Auslan</w:t>
            </w:r>
            <w:r w:rsidRPr="00FE3DE7">
              <w:rPr>
                <w:rFonts w:eastAsia="Times New Roman" w:cs="Arial"/>
                <w:lang w:eastAsia="en-AU"/>
              </w:rPr>
              <w:t> </w:t>
            </w:r>
          </w:p>
          <w:p w14:paraId="1A9EDAFE" w14:textId="77777777" w:rsidR="00E601A1" w:rsidRPr="00FE3DE7" w:rsidRDefault="00E601A1" w:rsidP="00E601A1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FE3DE7">
              <w:rPr>
                <w:rFonts w:eastAsia="Times New Roman" w:cs="Arial"/>
                <w:lang w:eastAsia="en-AU"/>
              </w:rPr>
              <w:t>Accessing texts </w:t>
            </w:r>
          </w:p>
          <w:p w14:paraId="738D15E3" w14:textId="5B43FCA4" w:rsidR="00E601A1" w:rsidRDefault="00E601A1" w:rsidP="00E601A1">
            <w:r w:rsidRPr="00FE3DE7">
              <w:rPr>
                <w:rFonts w:eastAsia="Times New Roman" w:cs="Arial"/>
                <w:lang w:eastAsia="en-AU"/>
              </w:rPr>
              <w:t>Responding to texts </w:t>
            </w:r>
          </w:p>
        </w:tc>
        <w:tc>
          <w:tcPr>
            <w:tcW w:w="5042" w:type="dxa"/>
          </w:tcPr>
          <w:p w14:paraId="068DA2D3" w14:textId="0630E0AB" w:rsidR="00E601A1" w:rsidRDefault="00E601A1" w:rsidP="00E601A1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3B9A6C4E" w:rsidR="00E601A1" w:rsidRDefault="00E601A1" w:rsidP="00E601A1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E601A1" w14:paraId="6EEE4F87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662D4E90" w14:textId="77777777" w:rsidR="00E601A1" w:rsidRPr="00FE3DE7" w:rsidRDefault="00E601A1" w:rsidP="00E601A1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FE3DE7">
              <w:rPr>
                <w:rFonts w:eastAsia="Times New Roman" w:cs="Arial"/>
                <w:b/>
                <w:bCs/>
                <w:lang w:eastAsia="en-AU"/>
              </w:rPr>
              <w:t>Creating texts in Auslan</w:t>
            </w:r>
            <w:r w:rsidRPr="00FE3DE7">
              <w:rPr>
                <w:rFonts w:eastAsia="Times New Roman" w:cs="Arial"/>
                <w:lang w:eastAsia="en-AU"/>
              </w:rPr>
              <w:t> </w:t>
            </w:r>
          </w:p>
          <w:p w14:paraId="732BDB00" w14:textId="77777777" w:rsidR="00E601A1" w:rsidRPr="00FE3DE7" w:rsidRDefault="00E601A1" w:rsidP="00E601A1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FE3DE7">
              <w:rPr>
                <w:rFonts w:eastAsia="Times New Roman" w:cs="Arial"/>
                <w:lang w:eastAsia="en-AU"/>
              </w:rPr>
              <w:t>Vocabulary, grammar and text structures </w:t>
            </w:r>
          </w:p>
          <w:p w14:paraId="5183313E" w14:textId="747D9664" w:rsidR="00E601A1" w:rsidRPr="002F4B6C" w:rsidRDefault="00E601A1" w:rsidP="00E601A1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FE3DE7">
              <w:rPr>
                <w:rFonts w:eastAsia="Times New Roman" w:cs="Arial"/>
                <w:lang w:eastAsia="en-AU"/>
              </w:rPr>
              <w:t>Creating texts to communicate </w:t>
            </w:r>
          </w:p>
        </w:tc>
        <w:tc>
          <w:tcPr>
            <w:tcW w:w="5042" w:type="dxa"/>
          </w:tcPr>
          <w:p w14:paraId="3105091E" w14:textId="77777777" w:rsidR="00E601A1" w:rsidRPr="00A716A6" w:rsidRDefault="00E601A1" w:rsidP="00E601A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93B9C77" w14:textId="77777777" w:rsidR="00E601A1" w:rsidRPr="00A716A6" w:rsidRDefault="00E601A1" w:rsidP="00E601A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E601A1" w14:paraId="39A5994F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10FF833A" w14:textId="77777777" w:rsidR="00E601A1" w:rsidRPr="00FE3DE7" w:rsidRDefault="00E601A1" w:rsidP="00E601A1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FE3DE7">
              <w:rPr>
                <w:rFonts w:eastAsia="Times New Roman" w:cs="Arial"/>
                <w:b/>
                <w:bCs/>
                <w:lang w:eastAsia="en-AU"/>
              </w:rPr>
              <w:t>Role of language, culture and identity</w:t>
            </w:r>
            <w:r w:rsidRPr="00FE3DE7">
              <w:rPr>
                <w:rFonts w:eastAsia="Times New Roman" w:cs="Arial"/>
                <w:lang w:eastAsia="en-AU"/>
              </w:rPr>
              <w:t> </w:t>
            </w:r>
          </w:p>
          <w:p w14:paraId="3559F627" w14:textId="77777777" w:rsidR="00E601A1" w:rsidRPr="00FE3DE7" w:rsidRDefault="00E601A1" w:rsidP="00E601A1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FE3DE7">
              <w:rPr>
                <w:rFonts w:eastAsia="Times New Roman" w:cs="Arial"/>
                <w:lang w:eastAsia="en-AU"/>
              </w:rPr>
              <w:t>Identity of the Deaf community </w:t>
            </w:r>
          </w:p>
          <w:p w14:paraId="7B6CCB04" w14:textId="574504D7" w:rsidR="00E601A1" w:rsidRPr="002F49D6" w:rsidRDefault="00E601A1" w:rsidP="00E601A1">
            <w:pPr>
              <w:spacing w:after="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FE3DE7">
              <w:rPr>
                <w:rFonts w:eastAsia="Times New Roman" w:cs="Arial"/>
                <w:lang w:eastAsia="en-AU"/>
              </w:rPr>
              <w:t>Language and cultural awareness </w:t>
            </w:r>
          </w:p>
        </w:tc>
        <w:tc>
          <w:tcPr>
            <w:tcW w:w="5042" w:type="dxa"/>
          </w:tcPr>
          <w:p w14:paraId="17B5464D" w14:textId="77777777" w:rsidR="00E601A1" w:rsidRPr="00A716A6" w:rsidRDefault="00E601A1" w:rsidP="00E601A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056B68A" w14:textId="77777777" w:rsidR="00E601A1" w:rsidRPr="00A716A6" w:rsidRDefault="00E601A1" w:rsidP="00E601A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781949" w14:textId="77777777" w:rsidR="00C9323F" w:rsidRDefault="00C9323F" w:rsidP="005C306E">
      <w:pPr>
        <w:spacing w:after="0" w:line="240" w:lineRule="auto"/>
      </w:pPr>
      <w:r>
        <w:separator/>
      </w:r>
    </w:p>
  </w:endnote>
  <w:endnote w:type="continuationSeparator" w:id="0">
    <w:p w14:paraId="31E65054" w14:textId="77777777" w:rsidR="00C9323F" w:rsidRDefault="00C9323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045E1970" w:rsidR="007565F9" w:rsidRPr="00F646AE" w:rsidRDefault="00CE225F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Auslan S3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EndPr/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607121FC" w:rsidR="00696A1B" w:rsidRPr="00152C9A" w:rsidRDefault="00CE225F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Auslan S3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CB85B0" w14:textId="77777777" w:rsidR="00C9323F" w:rsidRDefault="00C9323F" w:rsidP="005C306E">
      <w:pPr>
        <w:spacing w:after="0" w:line="240" w:lineRule="auto"/>
      </w:pPr>
      <w:r>
        <w:separator/>
      </w:r>
    </w:p>
  </w:footnote>
  <w:footnote w:type="continuationSeparator" w:id="0">
    <w:p w14:paraId="5CD9E618" w14:textId="77777777" w:rsidR="00C9323F" w:rsidRDefault="00C9323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60D4872B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9590B"/>
    <w:rsid w:val="000C6372"/>
    <w:rsid w:val="000E1BE9"/>
    <w:rsid w:val="00147A66"/>
    <w:rsid w:val="00152C9A"/>
    <w:rsid w:val="00152FDC"/>
    <w:rsid w:val="00166496"/>
    <w:rsid w:val="00195D51"/>
    <w:rsid w:val="001A3B79"/>
    <w:rsid w:val="001A7943"/>
    <w:rsid w:val="001B54AA"/>
    <w:rsid w:val="001D6956"/>
    <w:rsid w:val="001E74C9"/>
    <w:rsid w:val="00230192"/>
    <w:rsid w:val="0024572E"/>
    <w:rsid w:val="00247898"/>
    <w:rsid w:val="0026171F"/>
    <w:rsid w:val="002904B0"/>
    <w:rsid w:val="00291300"/>
    <w:rsid w:val="00296B5B"/>
    <w:rsid w:val="002A34A1"/>
    <w:rsid w:val="002C1CB3"/>
    <w:rsid w:val="002C3C44"/>
    <w:rsid w:val="002D4190"/>
    <w:rsid w:val="002D7DF6"/>
    <w:rsid w:val="002E048F"/>
    <w:rsid w:val="002F1AA3"/>
    <w:rsid w:val="00306A28"/>
    <w:rsid w:val="0034250D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7726"/>
    <w:rsid w:val="00496C6F"/>
    <w:rsid w:val="00497935"/>
    <w:rsid w:val="004C068D"/>
    <w:rsid w:val="004C3BAC"/>
    <w:rsid w:val="004D0ACB"/>
    <w:rsid w:val="004F2B20"/>
    <w:rsid w:val="005046FB"/>
    <w:rsid w:val="005120EA"/>
    <w:rsid w:val="005209F0"/>
    <w:rsid w:val="005267EA"/>
    <w:rsid w:val="00533113"/>
    <w:rsid w:val="00535244"/>
    <w:rsid w:val="005761C3"/>
    <w:rsid w:val="00584BE0"/>
    <w:rsid w:val="005A08FA"/>
    <w:rsid w:val="005B3558"/>
    <w:rsid w:val="005B414A"/>
    <w:rsid w:val="005C06E0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D5ED6"/>
    <w:rsid w:val="0080222E"/>
    <w:rsid w:val="008112C7"/>
    <w:rsid w:val="00855A01"/>
    <w:rsid w:val="00870C9A"/>
    <w:rsid w:val="008715C0"/>
    <w:rsid w:val="00883811"/>
    <w:rsid w:val="00883F65"/>
    <w:rsid w:val="008864B6"/>
    <w:rsid w:val="00893227"/>
    <w:rsid w:val="008B5284"/>
    <w:rsid w:val="00900E13"/>
    <w:rsid w:val="00906115"/>
    <w:rsid w:val="009662E4"/>
    <w:rsid w:val="009933D3"/>
    <w:rsid w:val="00994734"/>
    <w:rsid w:val="009C2DEC"/>
    <w:rsid w:val="009C5495"/>
    <w:rsid w:val="009F1A90"/>
    <w:rsid w:val="00A00991"/>
    <w:rsid w:val="00A05452"/>
    <w:rsid w:val="00A116BC"/>
    <w:rsid w:val="00A37890"/>
    <w:rsid w:val="00A418AC"/>
    <w:rsid w:val="00AA7F9D"/>
    <w:rsid w:val="00B04051"/>
    <w:rsid w:val="00B2288D"/>
    <w:rsid w:val="00B60835"/>
    <w:rsid w:val="00B87C98"/>
    <w:rsid w:val="00B93F15"/>
    <w:rsid w:val="00BB2733"/>
    <w:rsid w:val="00BB50BA"/>
    <w:rsid w:val="00BC3845"/>
    <w:rsid w:val="00BD7E43"/>
    <w:rsid w:val="00BF4202"/>
    <w:rsid w:val="00BF46CE"/>
    <w:rsid w:val="00C34946"/>
    <w:rsid w:val="00C4465C"/>
    <w:rsid w:val="00C50586"/>
    <w:rsid w:val="00C506E0"/>
    <w:rsid w:val="00C85106"/>
    <w:rsid w:val="00C86CFC"/>
    <w:rsid w:val="00C9323F"/>
    <w:rsid w:val="00CB7C33"/>
    <w:rsid w:val="00CE1642"/>
    <w:rsid w:val="00CE225F"/>
    <w:rsid w:val="00D450EF"/>
    <w:rsid w:val="00D854B6"/>
    <w:rsid w:val="00DC2D29"/>
    <w:rsid w:val="00DF2816"/>
    <w:rsid w:val="00E1162B"/>
    <w:rsid w:val="00E3418F"/>
    <w:rsid w:val="00E421D0"/>
    <w:rsid w:val="00E601A1"/>
    <w:rsid w:val="00E6697D"/>
    <w:rsid w:val="00EA2573"/>
    <w:rsid w:val="00EB7A25"/>
    <w:rsid w:val="00ED4DD7"/>
    <w:rsid w:val="00EE0476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0</TotalTime>
  <Pages>1</Pages>
  <Words>119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Auslan S3 Record of learning and achievement using syllabus content</dc:title>
  <dc:subject/>
  <cp:keywords/>
  <dc:description/>
  <cp:lastModifiedBy>Diane Twomey</cp:lastModifiedBy>
  <cp:revision>2</cp:revision>
  <dcterms:created xsi:type="dcterms:W3CDTF">2024-02-15T03:04:00Z</dcterms:created>
  <dcterms:modified xsi:type="dcterms:W3CDTF">2024-02-15T22:35:00Z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