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60C45F64" w:rsidR="003D3A72" w:rsidRDefault="00755C21" w:rsidP="003D3A72">
          <w:pPr>
            <w:pStyle w:val="Title"/>
          </w:pPr>
          <w:r w:rsidRPr="00755C21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Classical Languages 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2</w:t>
          </w:r>
          <w:r w:rsidRPr="00755C21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07627BAB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58BE74C4" w:rsidR="00496C6F" w:rsidRDefault="0017067F" w:rsidP="00496C6F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  <w:r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2421AC" w14:paraId="123B246F" w14:textId="77777777" w:rsidTr="00496C6F">
        <w:tc>
          <w:tcPr>
            <w:tcW w:w="5042" w:type="dxa"/>
          </w:tcPr>
          <w:p w14:paraId="7E66CD50" w14:textId="77777777" w:rsidR="002421AC" w:rsidRPr="00BF1376" w:rsidRDefault="002421AC" w:rsidP="002421AC">
            <w:pPr>
              <w:rPr>
                <w:rFonts w:asciiTheme="minorHAnsi" w:hAnsiTheme="minorHAnsi" w:cstheme="minorHAnsi"/>
                <w:b/>
                <w:bCs/>
              </w:rPr>
            </w:pPr>
            <w:r w:rsidRPr="00BF1376">
              <w:rPr>
                <w:rFonts w:asciiTheme="minorHAnsi" w:hAnsiTheme="minorHAnsi" w:cstheme="minorHAnsi"/>
                <w:b/>
                <w:bCs/>
              </w:rPr>
              <w:t>CL2-UND-01</w:t>
            </w:r>
          </w:p>
          <w:p w14:paraId="732AE6D9" w14:textId="48DF7A03" w:rsidR="002421AC" w:rsidRPr="00D42848" w:rsidRDefault="002421AC" w:rsidP="002421AC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BF1376">
              <w:rPr>
                <w:rFonts w:asciiTheme="minorHAnsi" w:hAnsiTheme="minorHAnsi" w:cstheme="minorHAnsi"/>
              </w:rPr>
              <w:t>identifies and responds to information to demonstrate understanding of texts with familiar vocabulary and language</w:t>
            </w:r>
          </w:p>
        </w:tc>
        <w:tc>
          <w:tcPr>
            <w:tcW w:w="5042" w:type="dxa"/>
          </w:tcPr>
          <w:p w14:paraId="4FE707A5" w14:textId="77777777" w:rsidR="002421AC" w:rsidRPr="00274976" w:rsidRDefault="002421AC" w:rsidP="002421A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2421AC" w:rsidRPr="00274976" w:rsidRDefault="002421AC" w:rsidP="002421AC">
            <w:pPr>
              <w:rPr>
                <w:rFonts w:eastAsia="Times New Roman" w:cs="Arial"/>
                <w:lang w:eastAsia="en-AU"/>
              </w:rPr>
            </w:pPr>
          </w:p>
        </w:tc>
      </w:tr>
      <w:tr w:rsidR="002421AC" w14:paraId="59183646" w14:textId="77777777" w:rsidTr="00496C6F">
        <w:tc>
          <w:tcPr>
            <w:tcW w:w="5042" w:type="dxa"/>
          </w:tcPr>
          <w:p w14:paraId="22182AAC" w14:textId="77777777" w:rsidR="002421AC" w:rsidRPr="00BF1376" w:rsidRDefault="002421AC" w:rsidP="002421AC">
            <w:pPr>
              <w:rPr>
                <w:rFonts w:asciiTheme="minorHAnsi" w:hAnsiTheme="minorHAnsi" w:cstheme="minorHAnsi"/>
                <w:b/>
                <w:bCs/>
              </w:rPr>
            </w:pPr>
            <w:r w:rsidRPr="00BF1376">
              <w:rPr>
                <w:rFonts w:asciiTheme="minorHAnsi" w:hAnsiTheme="minorHAnsi" w:cstheme="minorHAnsi"/>
                <w:b/>
                <w:bCs/>
              </w:rPr>
              <w:t>CL2-UND-02</w:t>
            </w:r>
          </w:p>
          <w:p w14:paraId="0FEA886F" w14:textId="1429BEF6" w:rsidR="002421AC" w:rsidRDefault="002421AC" w:rsidP="002421AC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BF1376">
              <w:rPr>
                <w:rFonts w:asciiTheme="minorHAnsi" w:hAnsiTheme="minorHAnsi" w:cstheme="minorHAnsi"/>
              </w:rPr>
              <w:t>translates modelled vocabulary and phrases into English</w:t>
            </w:r>
          </w:p>
        </w:tc>
        <w:tc>
          <w:tcPr>
            <w:tcW w:w="5042" w:type="dxa"/>
          </w:tcPr>
          <w:p w14:paraId="3380C718" w14:textId="77777777" w:rsidR="002421AC" w:rsidRPr="00274976" w:rsidRDefault="002421AC" w:rsidP="002421A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E62A31B" w14:textId="77777777" w:rsidR="002421AC" w:rsidRPr="00274976" w:rsidRDefault="002421AC" w:rsidP="002421AC">
            <w:pPr>
              <w:rPr>
                <w:rFonts w:eastAsia="Times New Roman" w:cs="Arial"/>
                <w:lang w:eastAsia="en-AU"/>
              </w:rPr>
            </w:pPr>
          </w:p>
        </w:tc>
      </w:tr>
      <w:tr w:rsidR="002421AC" w14:paraId="3FE63D4F" w14:textId="77777777" w:rsidTr="00496C6F">
        <w:tc>
          <w:tcPr>
            <w:tcW w:w="5042" w:type="dxa"/>
          </w:tcPr>
          <w:p w14:paraId="3FE84AA6" w14:textId="77777777" w:rsidR="002421AC" w:rsidRPr="00BF1376" w:rsidRDefault="002421AC" w:rsidP="002421AC">
            <w:pPr>
              <w:rPr>
                <w:rFonts w:asciiTheme="minorHAnsi" w:hAnsiTheme="minorHAnsi" w:cstheme="minorHAnsi"/>
                <w:b/>
                <w:bCs/>
              </w:rPr>
            </w:pPr>
            <w:r w:rsidRPr="00BF1376">
              <w:rPr>
                <w:rFonts w:asciiTheme="minorHAnsi" w:hAnsiTheme="minorHAnsi" w:cstheme="minorHAnsi"/>
                <w:b/>
                <w:bCs/>
              </w:rPr>
              <w:t>CL2-ICU-01</w:t>
            </w:r>
          </w:p>
          <w:p w14:paraId="3A98CEF7" w14:textId="4D849F84" w:rsidR="002421AC" w:rsidRPr="00DD5846" w:rsidRDefault="002421AC" w:rsidP="002421AC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BF1376">
              <w:rPr>
                <w:rFonts w:asciiTheme="minorHAnsi" w:hAnsiTheme="minorHAnsi" w:cstheme="minorHAnsi"/>
              </w:rPr>
              <w:t>compares aspects of the target language and culture, and their own language(s) and culture(s)</w:t>
            </w:r>
          </w:p>
        </w:tc>
        <w:tc>
          <w:tcPr>
            <w:tcW w:w="5042" w:type="dxa"/>
          </w:tcPr>
          <w:p w14:paraId="13489D18" w14:textId="77777777" w:rsidR="002421AC" w:rsidRPr="00274976" w:rsidRDefault="002421AC" w:rsidP="002421A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3BF6082" w14:textId="77777777" w:rsidR="002421AC" w:rsidRPr="00274976" w:rsidRDefault="002421AC" w:rsidP="002421AC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A8A3D7" w14:textId="77777777" w:rsidR="00302EA5" w:rsidRDefault="00302EA5" w:rsidP="005C306E">
      <w:pPr>
        <w:spacing w:after="0" w:line="240" w:lineRule="auto"/>
      </w:pPr>
      <w:r>
        <w:separator/>
      </w:r>
    </w:p>
  </w:endnote>
  <w:endnote w:type="continuationSeparator" w:id="0">
    <w:p w14:paraId="7E7941B9" w14:textId="77777777" w:rsidR="00302EA5" w:rsidRDefault="00302EA5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50C185B3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755C21">
          <w:t>Classical Languages S2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-195002773"/>
          </w:sdtPr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606426BF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755C21">
          <w:rPr>
            <w:rFonts w:asciiTheme="minorHAnsi" w:hAnsiTheme="minorHAnsi" w:cstheme="minorHAnsi"/>
            <w:color w:val="002664"/>
            <w:sz w:val="20"/>
            <w:szCs w:val="20"/>
          </w:rPr>
          <w:t>Classical Languages S2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4E2DA8" w14:textId="77777777" w:rsidR="00302EA5" w:rsidRDefault="00302EA5" w:rsidP="005C306E">
      <w:pPr>
        <w:spacing w:after="0" w:line="240" w:lineRule="auto"/>
      </w:pPr>
      <w:r>
        <w:separator/>
      </w:r>
    </w:p>
  </w:footnote>
  <w:footnote w:type="continuationSeparator" w:id="0">
    <w:p w14:paraId="6355868D" w14:textId="77777777" w:rsidR="00302EA5" w:rsidRDefault="00302EA5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7AE90491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41883"/>
    <w:rsid w:val="000621A2"/>
    <w:rsid w:val="00077566"/>
    <w:rsid w:val="00090147"/>
    <w:rsid w:val="000E1BE9"/>
    <w:rsid w:val="000F6695"/>
    <w:rsid w:val="00152C9A"/>
    <w:rsid w:val="00152FDC"/>
    <w:rsid w:val="00166496"/>
    <w:rsid w:val="0017067F"/>
    <w:rsid w:val="00195D51"/>
    <w:rsid w:val="001A3B79"/>
    <w:rsid w:val="001A7943"/>
    <w:rsid w:val="001C7AF7"/>
    <w:rsid w:val="001D6956"/>
    <w:rsid w:val="001E0403"/>
    <w:rsid w:val="001E74C9"/>
    <w:rsid w:val="0023259E"/>
    <w:rsid w:val="002421AC"/>
    <w:rsid w:val="002443D3"/>
    <w:rsid w:val="0024572E"/>
    <w:rsid w:val="00247898"/>
    <w:rsid w:val="0026171F"/>
    <w:rsid w:val="00264577"/>
    <w:rsid w:val="002904B0"/>
    <w:rsid w:val="00291300"/>
    <w:rsid w:val="00296B5B"/>
    <w:rsid w:val="002C1CB3"/>
    <w:rsid w:val="002C3C44"/>
    <w:rsid w:val="002D7DF6"/>
    <w:rsid w:val="002E048F"/>
    <w:rsid w:val="00302EA5"/>
    <w:rsid w:val="00306A28"/>
    <w:rsid w:val="003672AB"/>
    <w:rsid w:val="00371B2F"/>
    <w:rsid w:val="00395F9C"/>
    <w:rsid w:val="003A573B"/>
    <w:rsid w:val="003D3A72"/>
    <w:rsid w:val="003D6C49"/>
    <w:rsid w:val="003E29AA"/>
    <w:rsid w:val="003F1B22"/>
    <w:rsid w:val="004101AB"/>
    <w:rsid w:val="00413F17"/>
    <w:rsid w:val="004306CF"/>
    <w:rsid w:val="00496C6F"/>
    <w:rsid w:val="004F1E49"/>
    <w:rsid w:val="004F2B20"/>
    <w:rsid w:val="00507067"/>
    <w:rsid w:val="005120EA"/>
    <w:rsid w:val="005209F0"/>
    <w:rsid w:val="005267EA"/>
    <w:rsid w:val="00533113"/>
    <w:rsid w:val="00535244"/>
    <w:rsid w:val="00574662"/>
    <w:rsid w:val="005761C3"/>
    <w:rsid w:val="00584BE0"/>
    <w:rsid w:val="005A08FA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D49D1"/>
    <w:rsid w:val="006F77FB"/>
    <w:rsid w:val="00703CEF"/>
    <w:rsid w:val="00707B6C"/>
    <w:rsid w:val="00713709"/>
    <w:rsid w:val="007138DA"/>
    <w:rsid w:val="007245B2"/>
    <w:rsid w:val="00755C21"/>
    <w:rsid w:val="007565F9"/>
    <w:rsid w:val="0078247F"/>
    <w:rsid w:val="007D5ED6"/>
    <w:rsid w:val="007E3FC9"/>
    <w:rsid w:val="0080222E"/>
    <w:rsid w:val="008112C7"/>
    <w:rsid w:val="00855A01"/>
    <w:rsid w:val="00870C9A"/>
    <w:rsid w:val="008715C0"/>
    <w:rsid w:val="00883F65"/>
    <w:rsid w:val="008864B6"/>
    <w:rsid w:val="008B5284"/>
    <w:rsid w:val="00900E13"/>
    <w:rsid w:val="00906115"/>
    <w:rsid w:val="009C2DEC"/>
    <w:rsid w:val="009F1A90"/>
    <w:rsid w:val="00A00991"/>
    <w:rsid w:val="00A05452"/>
    <w:rsid w:val="00A15C29"/>
    <w:rsid w:val="00A240BA"/>
    <w:rsid w:val="00A37890"/>
    <w:rsid w:val="00A418AC"/>
    <w:rsid w:val="00A609AC"/>
    <w:rsid w:val="00AA1987"/>
    <w:rsid w:val="00AA7F9D"/>
    <w:rsid w:val="00AF4EAB"/>
    <w:rsid w:val="00B04051"/>
    <w:rsid w:val="00B06793"/>
    <w:rsid w:val="00B60835"/>
    <w:rsid w:val="00B87C98"/>
    <w:rsid w:val="00B93F15"/>
    <w:rsid w:val="00BB2733"/>
    <w:rsid w:val="00BB50BA"/>
    <w:rsid w:val="00BC3845"/>
    <w:rsid w:val="00BC4B35"/>
    <w:rsid w:val="00BD7E43"/>
    <w:rsid w:val="00BF4202"/>
    <w:rsid w:val="00C34946"/>
    <w:rsid w:val="00C50586"/>
    <w:rsid w:val="00C506E0"/>
    <w:rsid w:val="00C81F39"/>
    <w:rsid w:val="00C85106"/>
    <w:rsid w:val="00CB7C33"/>
    <w:rsid w:val="00CE1642"/>
    <w:rsid w:val="00D42848"/>
    <w:rsid w:val="00D450EF"/>
    <w:rsid w:val="00D478E7"/>
    <w:rsid w:val="00D537A6"/>
    <w:rsid w:val="00D802F2"/>
    <w:rsid w:val="00DC2138"/>
    <w:rsid w:val="00DC2D29"/>
    <w:rsid w:val="00DF2816"/>
    <w:rsid w:val="00E07FDB"/>
    <w:rsid w:val="00E1162B"/>
    <w:rsid w:val="00E3418F"/>
    <w:rsid w:val="00E421D0"/>
    <w:rsid w:val="00E6697D"/>
    <w:rsid w:val="00E724A5"/>
    <w:rsid w:val="00EA2573"/>
    <w:rsid w:val="00ED4DD7"/>
    <w:rsid w:val="00EF7B40"/>
    <w:rsid w:val="00F072F0"/>
    <w:rsid w:val="00F37584"/>
    <w:rsid w:val="00F633EB"/>
    <w:rsid w:val="00F646AE"/>
    <w:rsid w:val="00F70BA7"/>
    <w:rsid w:val="00F7691D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  <w:rsid w:val="00DB5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56</TotalTime>
  <Pages>1</Pages>
  <Words>95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Classical Languages S2 Record of learning and achievement using syllabus outcomes</dc:title>
  <dc:subject/>
  <cp:keywords/>
  <dc:description/>
  <cp:lastModifiedBy>Diane Twomey</cp:lastModifiedBy>
  <cp:revision>2</cp:revision>
  <dcterms:created xsi:type="dcterms:W3CDTF">2024-02-15T01:58:00Z</dcterms:created>
  <dcterms:modified xsi:type="dcterms:W3CDTF">2024-02-15T22:39:00Z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