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243EFBA9" w:rsidR="003D3A72" w:rsidRDefault="00784114" w:rsidP="00457726">
          <w:pPr>
            <w:pStyle w:val="Title"/>
          </w:pP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Classical Languages </w:t>
          </w:r>
          <w:r w:rsidRPr="00D67903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S3 Record of learning and achievement using syllabus content</w:t>
          </w:r>
        </w:p>
      </w:sdtContent>
    </w:sdt>
    <w:p w14:paraId="3B6EE52D" w14:textId="77777777" w:rsidR="003D3A72" w:rsidRDefault="003D3A72" w:rsidP="003D3A72">
      <w:pPr>
        <w:tabs>
          <w:tab w:val="left" w:pos="5103"/>
        </w:tabs>
      </w:pPr>
    </w:p>
    <w:p w14:paraId="08B3A098" w14:textId="2709BB9B" w:rsidR="00855A01" w:rsidRDefault="003D3A72" w:rsidP="003D3A72">
      <w:pPr>
        <w:tabs>
          <w:tab w:val="left" w:pos="5103"/>
        </w:tabs>
      </w:pPr>
      <w:r>
        <w:t>Child:</w:t>
      </w:r>
      <w:r>
        <w:tab/>
        <w:t>Year: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994734" w14:paraId="7C6B4424" w14:textId="77777777" w:rsidTr="00496C6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4252F75C" w:rsidR="00994734" w:rsidRDefault="0009590B" w:rsidP="00994734">
            <w:r>
              <w:rPr>
                <w:rFonts w:eastAsia="Times New Roman" w:cs="Arial"/>
                <w:bCs/>
                <w:lang w:val="en-US" w:eastAsia="en-AU"/>
              </w:rPr>
              <w:t>Focus areas and content</w:t>
            </w:r>
          </w:p>
        </w:tc>
        <w:tc>
          <w:tcPr>
            <w:tcW w:w="5042" w:type="dxa"/>
          </w:tcPr>
          <w:p w14:paraId="0BF99AF9" w14:textId="33674514" w:rsidR="00994734" w:rsidRDefault="00994734" w:rsidP="00994734">
            <w:r w:rsidRPr="00630BBA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5C37A033" w:rsidR="00994734" w:rsidRDefault="00994734" w:rsidP="00994734">
            <w:r w:rsidRPr="00630BBA">
              <w:rPr>
                <w:bCs/>
              </w:rPr>
              <w:t>How did your child go?</w:t>
            </w:r>
          </w:p>
        </w:tc>
      </w:tr>
      <w:tr w:rsidR="00994734" w14:paraId="5E373F0F" w14:textId="77777777" w:rsidTr="00496C6F">
        <w:tc>
          <w:tcPr>
            <w:tcW w:w="5042" w:type="dxa"/>
            <w:shd w:val="clear" w:color="auto" w:fill="E7E6E6" w:themeFill="background2"/>
          </w:tcPr>
          <w:p w14:paraId="3A220713" w14:textId="5601A2D4" w:rsidR="00994734" w:rsidRDefault="00994734" w:rsidP="00994734">
            <w:r w:rsidRPr="00630BBA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32E764AC" w:rsidR="00994734" w:rsidRDefault="00994734" w:rsidP="00994734">
            <w:r w:rsidRPr="00630BBA">
              <w:rPr>
                <w:bCs/>
                <w:i/>
                <w:iCs/>
              </w:rPr>
              <w:t>You may choose to include learning activities, experiences and/or resources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1B68D114" w:rsidR="00994734" w:rsidRDefault="00994734" w:rsidP="00994734">
            <w:r w:rsidRPr="00630BBA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</w:tr>
      <w:tr w:rsidR="002A34A1" w14:paraId="259F83B9" w14:textId="77777777" w:rsidTr="00573516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6AAA4B1A" w14:textId="77777777" w:rsidR="002A34A1" w:rsidRPr="002F4B6C" w:rsidRDefault="002A34A1" w:rsidP="002A34A1">
            <w:pPr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2F4B6C">
              <w:rPr>
                <w:rFonts w:eastAsia="Times New Roman" w:cs="Arial"/>
                <w:b/>
                <w:bCs/>
                <w:lang w:eastAsia="en-AU"/>
              </w:rPr>
              <w:t>Understanding texts</w:t>
            </w:r>
            <w:r w:rsidRPr="002F4B6C">
              <w:rPr>
                <w:rFonts w:eastAsia="Times New Roman" w:cs="Arial"/>
                <w:lang w:eastAsia="en-AU"/>
              </w:rPr>
              <w:t> </w:t>
            </w:r>
          </w:p>
          <w:p w14:paraId="22100A33" w14:textId="77777777" w:rsidR="002A34A1" w:rsidRPr="002F4B6C" w:rsidRDefault="002A34A1" w:rsidP="002A34A1">
            <w:pPr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2F4B6C">
              <w:rPr>
                <w:rFonts w:eastAsia="Times New Roman" w:cs="Arial"/>
                <w:lang w:eastAsia="en-AU"/>
              </w:rPr>
              <w:t>Understanding and responding to target language texts </w:t>
            </w:r>
          </w:p>
          <w:p w14:paraId="5C6413A1" w14:textId="77777777" w:rsidR="002A34A1" w:rsidRPr="002F4B6C" w:rsidRDefault="002A34A1" w:rsidP="002A34A1">
            <w:pPr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2F4B6C">
              <w:rPr>
                <w:rFonts w:eastAsia="Times New Roman" w:cs="Arial"/>
                <w:lang w:eastAsia="en-AU"/>
              </w:rPr>
              <w:t>Applying knowledge of language systems to understand and respond to target language texts </w:t>
            </w:r>
          </w:p>
          <w:p w14:paraId="087AFA45" w14:textId="0651DDCF" w:rsidR="002A34A1" w:rsidRDefault="002A34A1" w:rsidP="002A34A1">
            <w:r w:rsidRPr="002F4B6C">
              <w:rPr>
                <w:rFonts w:eastAsia="Times New Roman" w:cs="Arial"/>
                <w:lang w:eastAsia="en-AU"/>
              </w:rPr>
              <w:t>Translating target language texts </w:t>
            </w:r>
          </w:p>
        </w:tc>
        <w:tc>
          <w:tcPr>
            <w:tcW w:w="5042" w:type="dxa"/>
          </w:tcPr>
          <w:p w14:paraId="70DFD80B" w14:textId="396B7890" w:rsidR="002A34A1" w:rsidRDefault="002A34A1" w:rsidP="002A34A1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567019ED" w14:textId="058BF2BE" w:rsidR="002A34A1" w:rsidRDefault="002A34A1" w:rsidP="002A34A1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2A34A1" w14:paraId="217F072A" w14:textId="77777777" w:rsidTr="00573516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0DB70B45" w14:textId="77777777" w:rsidR="002A34A1" w:rsidRPr="002F4B6C" w:rsidRDefault="002A34A1" w:rsidP="002A34A1">
            <w:pPr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2F4B6C">
              <w:rPr>
                <w:rFonts w:eastAsia="Times New Roman" w:cs="Arial"/>
                <w:b/>
                <w:bCs/>
                <w:lang w:eastAsia="en-AU"/>
              </w:rPr>
              <w:t>Intercultural understanding</w:t>
            </w:r>
            <w:r w:rsidRPr="002F4B6C">
              <w:rPr>
                <w:rFonts w:eastAsia="Times New Roman" w:cs="Arial"/>
                <w:lang w:eastAsia="en-AU"/>
              </w:rPr>
              <w:t> </w:t>
            </w:r>
          </w:p>
          <w:p w14:paraId="42380AF7" w14:textId="77777777" w:rsidR="002A34A1" w:rsidRPr="002F4B6C" w:rsidRDefault="002A34A1" w:rsidP="002A34A1">
            <w:pPr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2F4B6C">
              <w:rPr>
                <w:rFonts w:eastAsia="Times New Roman" w:cs="Arial"/>
                <w:color w:val="000000"/>
                <w:lang w:eastAsia="en-AU"/>
              </w:rPr>
              <w:t>Understanding the world of the target language  </w:t>
            </w:r>
          </w:p>
          <w:p w14:paraId="738D15E3" w14:textId="7B0988B5" w:rsidR="002A34A1" w:rsidRDefault="002A34A1" w:rsidP="002A34A1">
            <w:r w:rsidRPr="002F4B6C">
              <w:rPr>
                <w:rFonts w:eastAsia="Times New Roman" w:cs="Arial"/>
                <w:lang w:eastAsia="en-AU"/>
              </w:rPr>
              <w:t>Reflecting on language, culture and identity </w:t>
            </w:r>
          </w:p>
        </w:tc>
        <w:tc>
          <w:tcPr>
            <w:tcW w:w="5042" w:type="dxa"/>
          </w:tcPr>
          <w:p w14:paraId="068DA2D3" w14:textId="0630E0AB" w:rsidR="002A34A1" w:rsidRDefault="002A34A1" w:rsidP="002A34A1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02AC27C9" w14:textId="3B9A6C4E" w:rsidR="002A34A1" w:rsidRDefault="002A34A1" w:rsidP="002A34A1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bookmarkEnd w:id="0"/>
    </w:tbl>
    <w:p w14:paraId="6E248F9A" w14:textId="1CCE7AAC" w:rsidR="00584BE0" w:rsidRPr="00584BE0" w:rsidRDefault="00584BE0" w:rsidP="00230192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B23E00" w14:textId="77777777" w:rsidR="0074362D" w:rsidRDefault="0074362D" w:rsidP="005C306E">
      <w:pPr>
        <w:spacing w:after="0" w:line="240" w:lineRule="auto"/>
      </w:pPr>
      <w:r>
        <w:separator/>
      </w:r>
    </w:p>
  </w:endnote>
  <w:endnote w:type="continuationSeparator" w:id="0">
    <w:p w14:paraId="587536D9" w14:textId="77777777" w:rsidR="0074362D" w:rsidRDefault="0074362D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5D92183C" w:rsidR="007565F9" w:rsidRPr="00F646AE" w:rsidRDefault="00000000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784114">
          <w:t>Classical Languages S3 Record of learning and achievement using syllabus content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  <w:showingPlcHdr/>
      </w:sdtPr>
      <w:sdtContent>
        <w:r w:rsidR="00A00991">
          <w:t>[</w:t>
        </w:r>
        <w:r w:rsidR="00A00991" w:rsidRPr="00F646AE">
          <w:t>updated Month YYY</w:t>
        </w:r>
        <w:r w:rsidR="00A00991">
          <w:t>]</w:t>
        </w:r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6CA763A9" w:rsidR="00696A1B" w:rsidRPr="00152C9A" w:rsidRDefault="00000000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784114">
          <w:rPr>
            <w:rFonts w:asciiTheme="minorHAnsi" w:hAnsiTheme="minorHAnsi" w:cstheme="minorHAnsi"/>
            <w:color w:val="002664"/>
            <w:sz w:val="20"/>
            <w:szCs w:val="20"/>
          </w:rPr>
          <w:t>Classical Languages S3 Record of learning and achievement using syllabus content</w:t>
        </w:r>
      </w:sdtContent>
    </w:sdt>
    <w:r w:rsidR="00152C9A" w:rsidRPr="00F646AE">
      <w:t xml:space="preserve">, </w:t>
    </w:r>
    <w:sdt>
      <w:sdtPr>
        <w:id w:val="-977228452"/>
      </w:sdtPr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CA1134" w14:textId="77777777" w:rsidR="0074362D" w:rsidRDefault="0074362D" w:rsidP="005C306E">
      <w:pPr>
        <w:spacing w:after="0" w:line="240" w:lineRule="auto"/>
      </w:pPr>
      <w:r>
        <w:separator/>
      </w:r>
    </w:p>
  </w:footnote>
  <w:footnote w:type="continuationSeparator" w:id="0">
    <w:p w14:paraId="64C24C4E" w14:textId="77777777" w:rsidR="0074362D" w:rsidRDefault="0074362D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4CAD7951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41883"/>
    <w:rsid w:val="000621A2"/>
    <w:rsid w:val="00077566"/>
    <w:rsid w:val="00090147"/>
    <w:rsid w:val="0009590B"/>
    <w:rsid w:val="000C6372"/>
    <w:rsid w:val="000E1BE9"/>
    <w:rsid w:val="00147A66"/>
    <w:rsid w:val="00152C9A"/>
    <w:rsid w:val="00152FDC"/>
    <w:rsid w:val="00166496"/>
    <w:rsid w:val="00195D51"/>
    <w:rsid w:val="001A3B79"/>
    <w:rsid w:val="001A7943"/>
    <w:rsid w:val="001D6956"/>
    <w:rsid w:val="001E74C9"/>
    <w:rsid w:val="00216CBA"/>
    <w:rsid w:val="00230192"/>
    <w:rsid w:val="0024572E"/>
    <w:rsid w:val="00247898"/>
    <w:rsid w:val="0026171F"/>
    <w:rsid w:val="002904B0"/>
    <w:rsid w:val="00291300"/>
    <w:rsid w:val="00296B5B"/>
    <w:rsid w:val="002A34A1"/>
    <w:rsid w:val="002C1CB3"/>
    <w:rsid w:val="002C3C44"/>
    <w:rsid w:val="002D4190"/>
    <w:rsid w:val="002D7DF6"/>
    <w:rsid w:val="002E048F"/>
    <w:rsid w:val="002F1AA3"/>
    <w:rsid w:val="00306A28"/>
    <w:rsid w:val="0034250D"/>
    <w:rsid w:val="00371B2F"/>
    <w:rsid w:val="00395F9C"/>
    <w:rsid w:val="003A573B"/>
    <w:rsid w:val="003B0F6A"/>
    <w:rsid w:val="003D3A72"/>
    <w:rsid w:val="003E16EC"/>
    <w:rsid w:val="003E29AA"/>
    <w:rsid w:val="003F1B22"/>
    <w:rsid w:val="004101AB"/>
    <w:rsid w:val="004306CF"/>
    <w:rsid w:val="00457726"/>
    <w:rsid w:val="00496C6F"/>
    <w:rsid w:val="00497935"/>
    <w:rsid w:val="004C068D"/>
    <w:rsid w:val="004D0ACB"/>
    <w:rsid w:val="004F2B20"/>
    <w:rsid w:val="005046FB"/>
    <w:rsid w:val="005120EA"/>
    <w:rsid w:val="005209F0"/>
    <w:rsid w:val="005267EA"/>
    <w:rsid w:val="00533113"/>
    <w:rsid w:val="00535244"/>
    <w:rsid w:val="005761C3"/>
    <w:rsid w:val="00584BE0"/>
    <w:rsid w:val="005A08FA"/>
    <w:rsid w:val="005B3558"/>
    <w:rsid w:val="005B414A"/>
    <w:rsid w:val="005C06E0"/>
    <w:rsid w:val="005C306E"/>
    <w:rsid w:val="005C577F"/>
    <w:rsid w:val="00614FB1"/>
    <w:rsid w:val="00635155"/>
    <w:rsid w:val="00636DFB"/>
    <w:rsid w:val="00684880"/>
    <w:rsid w:val="00696A1B"/>
    <w:rsid w:val="006B1C5E"/>
    <w:rsid w:val="006C6FBA"/>
    <w:rsid w:val="006C70CA"/>
    <w:rsid w:val="006F77FB"/>
    <w:rsid w:val="00703CEF"/>
    <w:rsid w:val="00707B6C"/>
    <w:rsid w:val="00724279"/>
    <w:rsid w:val="0074362D"/>
    <w:rsid w:val="007565F9"/>
    <w:rsid w:val="00784114"/>
    <w:rsid w:val="007D5ED6"/>
    <w:rsid w:val="0080222E"/>
    <w:rsid w:val="008112C7"/>
    <w:rsid w:val="00855A01"/>
    <w:rsid w:val="00870C9A"/>
    <w:rsid w:val="008715C0"/>
    <w:rsid w:val="00883811"/>
    <w:rsid w:val="00883F65"/>
    <w:rsid w:val="008864B6"/>
    <w:rsid w:val="00893227"/>
    <w:rsid w:val="008B5284"/>
    <w:rsid w:val="00900E13"/>
    <w:rsid w:val="00906115"/>
    <w:rsid w:val="009662E4"/>
    <w:rsid w:val="009933D3"/>
    <w:rsid w:val="00994734"/>
    <w:rsid w:val="009C2DEC"/>
    <w:rsid w:val="009F1A90"/>
    <w:rsid w:val="00A00991"/>
    <w:rsid w:val="00A05452"/>
    <w:rsid w:val="00A116BC"/>
    <w:rsid w:val="00A37890"/>
    <w:rsid w:val="00A418AC"/>
    <w:rsid w:val="00AA7F9D"/>
    <w:rsid w:val="00B04051"/>
    <w:rsid w:val="00B2288D"/>
    <w:rsid w:val="00B60835"/>
    <w:rsid w:val="00B87C98"/>
    <w:rsid w:val="00B93F15"/>
    <w:rsid w:val="00BB2733"/>
    <w:rsid w:val="00BB50BA"/>
    <w:rsid w:val="00BC3845"/>
    <w:rsid w:val="00BD7E43"/>
    <w:rsid w:val="00BF4202"/>
    <w:rsid w:val="00C34946"/>
    <w:rsid w:val="00C4465C"/>
    <w:rsid w:val="00C50586"/>
    <w:rsid w:val="00C506E0"/>
    <w:rsid w:val="00C85106"/>
    <w:rsid w:val="00C86CFC"/>
    <w:rsid w:val="00C9323F"/>
    <w:rsid w:val="00CB7C33"/>
    <w:rsid w:val="00CE1642"/>
    <w:rsid w:val="00D450EF"/>
    <w:rsid w:val="00D854B6"/>
    <w:rsid w:val="00DC2D29"/>
    <w:rsid w:val="00DF2816"/>
    <w:rsid w:val="00E1162B"/>
    <w:rsid w:val="00E3418F"/>
    <w:rsid w:val="00E421D0"/>
    <w:rsid w:val="00E6697D"/>
    <w:rsid w:val="00EA2573"/>
    <w:rsid w:val="00ED4DD7"/>
    <w:rsid w:val="00EE0476"/>
    <w:rsid w:val="00EF7B40"/>
    <w:rsid w:val="00F03096"/>
    <w:rsid w:val="00F072F0"/>
    <w:rsid w:val="00F37584"/>
    <w:rsid w:val="00F6148F"/>
    <w:rsid w:val="00F633EB"/>
    <w:rsid w:val="00F646AE"/>
    <w:rsid w:val="00F84997"/>
    <w:rsid w:val="00FB2E85"/>
    <w:rsid w:val="00FC6BD0"/>
    <w:rsid w:val="00FE1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EF5317" w:rsidRDefault="00E10C7C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EF5317" w:rsidRDefault="00E10C7C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EF5317" w:rsidRDefault="00E10C7C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317"/>
    <w:rsid w:val="003706D9"/>
    <w:rsid w:val="00A321A3"/>
    <w:rsid w:val="00C57E96"/>
    <w:rsid w:val="00E10C7C"/>
    <w:rsid w:val="00EF5317"/>
    <w:rsid w:val="00F12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customXml/itemProps3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1</TotalTime>
  <Pages>1</Pages>
  <Words>102</Words>
  <Characters>582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Classical Languages S3 Record of learning and achievement using syllabus content</dc:title>
  <dc:subject/>
  <cp:keywords/>
  <dc:description/>
  <cp:lastModifiedBy>Diane Twomey</cp:lastModifiedBy>
  <cp:revision>2</cp:revision>
  <dcterms:created xsi:type="dcterms:W3CDTF">2024-02-15T03:15:00Z</dcterms:created>
  <dcterms:modified xsi:type="dcterms:W3CDTF">2024-02-15T22:33:00Z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