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81C0AE5" w:rsidR="003D3A72" w:rsidRDefault="00405F4D" w:rsidP="003D3A72">
          <w:pPr>
            <w:pStyle w:val="Title"/>
          </w:pPr>
          <w:r w:rsidRPr="00405F4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S1 Record of learning and achievement using syllabus </w:t>
          </w:r>
          <w:r w:rsidR="0012228E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E724A5" w14:paraId="217F072A" w14:textId="77777777" w:rsidTr="00496C6F">
        <w:tc>
          <w:tcPr>
            <w:tcW w:w="5042" w:type="dxa"/>
          </w:tcPr>
          <w:p w14:paraId="68BC993C" w14:textId="77777777" w:rsidR="00E724A5" w:rsidRPr="00EA7107" w:rsidRDefault="00E724A5" w:rsidP="00E724A5">
            <w:pPr>
              <w:tabs>
                <w:tab w:val="left" w:pos="1224"/>
              </w:tabs>
              <w:spacing w:after="120"/>
              <w:rPr>
                <w:rFonts w:asciiTheme="minorHAnsi" w:hAnsiTheme="minorHAnsi" w:cstheme="minorHAnsi"/>
                <w:b/>
                <w:bCs/>
              </w:rPr>
            </w:pPr>
            <w:r w:rsidRPr="00EA7107">
              <w:rPr>
                <w:rFonts w:asciiTheme="minorHAnsi" w:hAnsiTheme="minorHAnsi" w:cstheme="minorHAnsi"/>
                <w:b/>
                <w:bCs/>
              </w:rPr>
              <w:t>Oral language and communication</w:t>
            </w:r>
          </w:p>
          <w:p w14:paraId="264F8849" w14:textId="77777777" w:rsidR="00E724A5" w:rsidRPr="00EA7107" w:rsidRDefault="00E724A5" w:rsidP="00016ADD">
            <w:r w:rsidRPr="00EA7107">
              <w:t>Listening for understanding</w:t>
            </w:r>
          </w:p>
          <w:p w14:paraId="542C2B2A" w14:textId="77777777" w:rsidR="00E724A5" w:rsidRPr="00EA7107" w:rsidRDefault="00E724A5" w:rsidP="00016ADD">
            <w:r w:rsidRPr="00EA7107">
              <w:t>Social and learning interactions</w:t>
            </w:r>
          </w:p>
          <w:p w14:paraId="3D80D182" w14:textId="77777777" w:rsidR="00E724A5" w:rsidRPr="00EA7107" w:rsidRDefault="00E724A5" w:rsidP="00016ADD">
            <w:r w:rsidRPr="00EA7107">
              <w:t>Understanding and using grammar when interacting</w:t>
            </w:r>
          </w:p>
          <w:p w14:paraId="11F24D9C" w14:textId="77777777" w:rsidR="00E724A5" w:rsidRPr="00EA7107" w:rsidRDefault="00E724A5" w:rsidP="00E724A5">
            <w:pPr>
              <w:tabs>
                <w:tab w:val="left" w:pos="1224"/>
              </w:tabs>
              <w:spacing w:after="120"/>
              <w:ind w:left="308"/>
              <w:rPr>
                <w:rFonts w:asciiTheme="minorHAnsi" w:hAnsiTheme="minorHAnsi" w:cstheme="minorHAnsi"/>
              </w:rPr>
            </w:pPr>
            <w:r w:rsidRPr="00EA7107">
              <w:rPr>
                <w:rFonts w:asciiTheme="minorHAnsi" w:hAnsiTheme="minorHAnsi" w:cstheme="minorHAnsi"/>
              </w:rPr>
              <w:t>Complementary content for alternative communication forms: Understanding and using grammar when interacting</w:t>
            </w:r>
          </w:p>
          <w:p w14:paraId="179803EF" w14:textId="77777777" w:rsidR="00E724A5" w:rsidRPr="00EA7107" w:rsidRDefault="00E724A5" w:rsidP="00E724A5">
            <w:pPr>
              <w:tabs>
                <w:tab w:val="left" w:pos="1224"/>
              </w:tabs>
              <w:spacing w:after="120"/>
              <w:rPr>
                <w:rFonts w:asciiTheme="minorHAnsi" w:hAnsiTheme="minorHAnsi" w:cstheme="minorHAnsi"/>
              </w:rPr>
            </w:pPr>
            <w:r w:rsidRPr="00EA7107">
              <w:rPr>
                <w:rFonts w:asciiTheme="minorHAnsi" w:hAnsiTheme="minorHAnsi" w:cstheme="minorHAnsi"/>
              </w:rPr>
              <w:t>Oral narrative</w:t>
            </w:r>
          </w:p>
          <w:p w14:paraId="3DDBAC62" w14:textId="77777777" w:rsidR="00E724A5" w:rsidRPr="00EA7107" w:rsidRDefault="00E724A5" w:rsidP="00E724A5">
            <w:pPr>
              <w:tabs>
                <w:tab w:val="left" w:pos="1224"/>
              </w:tabs>
              <w:spacing w:after="120"/>
              <w:ind w:left="308"/>
              <w:rPr>
                <w:rFonts w:asciiTheme="minorHAnsi" w:hAnsiTheme="minorHAnsi" w:cstheme="minorHAnsi"/>
              </w:rPr>
            </w:pPr>
            <w:r w:rsidRPr="00EA7107">
              <w:rPr>
                <w:rFonts w:asciiTheme="minorHAnsi" w:hAnsiTheme="minorHAnsi" w:cstheme="minorHAnsi"/>
              </w:rPr>
              <w:t>Complementary content for alternative communication forms: Oral narrative</w:t>
            </w:r>
          </w:p>
          <w:p w14:paraId="738D15E3" w14:textId="1B0EBEDD" w:rsidR="00E724A5" w:rsidRPr="00016ADD" w:rsidRDefault="00E724A5" w:rsidP="00016ADD">
            <w:pPr>
              <w:pStyle w:val="BodyText"/>
              <w:rPr>
                <w:rFonts w:asciiTheme="minorHAnsi" w:hAnsiTheme="minorHAnsi" w:cstheme="minorHAnsi"/>
              </w:rPr>
            </w:pPr>
            <w:r w:rsidRPr="00EA7107">
              <w:rPr>
                <w:rFonts w:asciiTheme="minorHAnsi" w:hAnsiTheme="minorHAnsi" w:cstheme="minorHAnsi"/>
                <w:b/>
                <w:bCs/>
                <w:shd w:val="clear" w:color="auto" w:fill="FFFFFF"/>
              </w:rPr>
              <w:t>NOTE: Complementary content</w:t>
            </w:r>
            <w:r w:rsidRPr="00EA7107">
              <w:rPr>
                <w:rFonts w:asciiTheme="minorHAnsi" w:hAnsiTheme="minorHAnsi" w:cstheme="minorHAnsi"/>
                <w:shd w:val="clear" w:color="auto" w:fill="FFFFFF"/>
              </w:rPr>
              <w:t xml:space="preserve"> has been provided as alternative means to demonstrate aspects of the outcome for children </w:t>
            </w:r>
            <w:r w:rsidRPr="00EA7107">
              <w:rPr>
                <w:rFonts w:asciiTheme="minorHAnsi" w:hAnsiTheme="minorHAnsi" w:cstheme="minorHAnsi"/>
              </w:rPr>
              <w:t>who use other forms of communication to supplement or replace speech.</w:t>
            </w:r>
          </w:p>
        </w:tc>
        <w:tc>
          <w:tcPr>
            <w:tcW w:w="5042" w:type="dxa"/>
          </w:tcPr>
          <w:p w14:paraId="068DA2D3" w14:textId="7D449C18" w:rsidR="00E724A5" w:rsidRDefault="00E724A5" w:rsidP="00E724A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E724A5" w:rsidRDefault="00E724A5" w:rsidP="00E724A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E724A5" w14:paraId="123B246F" w14:textId="77777777" w:rsidTr="00496C6F">
        <w:tc>
          <w:tcPr>
            <w:tcW w:w="5042" w:type="dxa"/>
          </w:tcPr>
          <w:p w14:paraId="1F12A468" w14:textId="77777777" w:rsidR="00E724A5" w:rsidRPr="00EA7107" w:rsidRDefault="00E724A5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EA7107">
              <w:rPr>
                <w:rFonts w:asciiTheme="minorHAnsi" w:hAnsiTheme="minorHAnsi" w:cstheme="minorHAnsi"/>
                <w:b/>
                <w:bCs/>
                <w:noProof/>
              </w:rPr>
              <w:t>Vocabulary</w:t>
            </w:r>
          </w:p>
          <w:p w14:paraId="732AE6D9" w14:textId="799096FF" w:rsidR="00E724A5" w:rsidRPr="00016ADD" w:rsidRDefault="00E724A5" w:rsidP="00016AD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EA7107">
              <w:rPr>
                <w:rFonts w:asciiTheme="minorHAnsi" w:hAnsiTheme="minorHAnsi" w:cstheme="minorHAnsi"/>
                <w:noProof/>
              </w:rPr>
              <w:t>Learning and using words</w:t>
            </w:r>
          </w:p>
        </w:tc>
        <w:tc>
          <w:tcPr>
            <w:tcW w:w="5042" w:type="dxa"/>
          </w:tcPr>
          <w:p w14:paraId="4FE707A5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E724A5" w14:paraId="2D3D2D33" w14:textId="77777777" w:rsidTr="00496C6F">
        <w:tc>
          <w:tcPr>
            <w:tcW w:w="5042" w:type="dxa"/>
          </w:tcPr>
          <w:p w14:paraId="2B79E3B2" w14:textId="77777777" w:rsidR="00E724A5" w:rsidRPr="00EA7107" w:rsidRDefault="00E724A5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EA7107">
              <w:rPr>
                <w:rFonts w:asciiTheme="minorHAnsi" w:hAnsiTheme="minorHAnsi" w:cstheme="minorHAnsi"/>
                <w:b/>
                <w:bCs/>
                <w:noProof/>
              </w:rPr>
              <w:t>Phonic knowledge</w:t>
            </w:r>
          </w:p>
          <w:p w14:paraId="7E20DDF4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Single-syllable words</w:t>
            </w:r>
          </w:p>
          <w:p w14:paraId="074A469F" w14:textId="4DEFE5FB" w:rsidR="00E724A5" w:rsidRPr="006E503B" w:rsidRDefault="00E724A5" w:rsidP="009D7A17">
            <w:pPr>
              <w:rPr>
                <w:rFonts w:eastAsia="Times New Roman"/>
                <w:b/>
                <w:bCs/>
                <w:lang w:eastAsia="en-AU"/>
              </w:rPr>
            </w:pPr>
            <w:r w:rsidRPr="00EA7107">
              <w:rPr>
                <w:noProof/>
              </w:rPr>
              <w:t>Multisyllabic words</w:t>
            </w:r>
          </w:p>
        </w:tc>
        <w:tc>
          <w:tcPr>
            <w:tcW w:w="5042" w:type="dxa"/>
          </w:tcPr>
          <w:p w14:paraId="478402A6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667FAF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E724A5" w14:paraId="22C51664" w14:textId="77777777" w:rsidTr="00496C6F">
        <w:tc>
          <w:tcPr>
            <w:tcW w:w="5042" w:type="dxa"/>
          </w:tcPr>
          <w:p w14:paraId="0756B045" w14:textId="77777777" w:rsidR="00E724A5" w:rsidRPr="00EA7107" w:rsidRDefault="00E724A5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EA7107">
              <w:rPr>
                <w:rFonts w:asciiTheme="minorHAnsi" w:hAnsiTheme="minorHAnsi" w:cstheme="minorHAnsi"/>
                <w:b/>
                <w:bCs/>
                <w:noProof/>
              </w:rPr>
              <w:t>Reading fluency</w:t>
            </w:r>
          </w:p>
          <w:p w14:paraId="23B4F1A1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Automaticity</w:t>
            </w:r>
          </w:p>
          <w:p w14:paraId="6AF92372" w14:textId="6FA6678E" w:rsidR="00E724A5" w:rsidRPr="00671899" w:rsidRDefault="00E724A5" w:rsidP="009D7A17">
            <w:pPr>
              <w:rPr>
                <w:rFonts w:eastAsia="Times New Roman"/>
                <w:b/>
                <w:bCs/>
                <w:lang w:eastAsia="en-AU"/>
              </w:rPr>
            </w:pPr>
            <w:r w:rsidRPr="00EA7107">
              <w:rPr>
                <w:noProof/>
              </w:rPr>
              <w:t>Prosody</w:t>
            </w:r>
          </w:p>
        </w:tc>
        <w:tc>
          <w:tcPr>
            <w:tcW w:w="5042" w:type="dxa"/>
          </w:tcPr>
          <w:p w14:paraId="72D1C0B3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3DA8FA1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E724A5" w14:paraId="735952F4" w14:textId="77777777" w:rsidTr="00496C6F">
        <w:tc>
          <w:tcPr>
            <w:tcW w:w="5042" w:type="dxa"/>
          </w:tcPr>
          <w:p w14:paraId="5DDFAA05" w14:textId="77777777" w:rsidR="00E724A5" w:rsidRPr="00EA7107" w:rsidRDefault="00E724A5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EA7107">
              <w:rPr>
                <w:rFonts w:asciiTheme="minorHAnsi" w:hAnsiTheme="minorHAnsi" w:cstheme="minorHAnsi"/>
                <w:b/>
                <w:bCs/>
                <w:noProof/>
              </w:rPr>
              <w:lastRenderedPageBreak/>
              <w:t>Reading comprehension</w:t>
            </w:r>
          </w:p>
          <w:p w14:paraId="688A7055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Activating word meaning</w:t>
            </w:r>
          </w:p>
          <w:p w14:paraId="22046A03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Understanding and connecting sentences</w:t>
            </w:r>
          </w:p>
          <w:p w14:paraId="1E63B59B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Understanding whole text</w:t>
            </w:r>
          </w:p>
          <w:p w14:paraId="723ABDD8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Monitoring comprehension</w:t>
            </w:r>
          </w:p>
          <w:p w14:paraId="250F0233" w14:textId="5291ECB2" w:rsidR="00E724A5" w:rsidRPr="00671899" w:rsidRDefault="00E724A5" w:rsidP="009D7A17">
            <w:pPr>
              <w:rPr>
                <w:rFonts w:eastAsia="Times New Roman"/>
                <w:b/>
                <w:bCs/>
                <w:lang w:eastAsia="en-AU"/>
              </w:rPr>
            </w:pPr>
            <w:r w:rsidRPr="00EA7107">
              <w:rPr>
                <w:noProof/>
              </w:rPr>
              <w:t>Recalling details</w:t>
            </w:r>
          </w:p>
        </w:tc>
        <w:tc>
          <w:tcPr>
            <w:tcW w:w="5042" w:type="dxa"/>
          </w:tcPr>
          <w:p w14:paraId="4BD43153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6750BFB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E724A5" w14:paraId="0754793A" w14:textId="77777777" w:rsidTr="00496C6F">
        <w:tc>
          <w:tcPr>
            <w:tcW w:w="5042" w:type="dxa"/>
          </w:tcPr>
          <w:p w14:paraId="433251CA" w14:textId="77777777" w:rsidR="00E724A5" w:rsidRPr="00EA7107" w:rsidRDefault="00E724A5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EA7107">
              <w:rPr>
                <w:rFonts w:asciiTheme="minorHAnsi" w:hAnsiTheme="minorHAnsi" w:cstheme="minorHAnsi"/>
                <w:b/>
                <w:bCs/>
                <w:noProof/>
              </w:rPr>
              <w:t>Creating written texts</w:t>
            </w:r>
          </w:p>
          <w:p w14:paraId="7C788626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Text features</w:t>
            </w:r>
          </w:p>
          <w:p w14:paraId="36BF62DB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Sentence-level grammar</w:t>
            </w:r>
          </w:p>
          <w:p w14:paraId="6740398F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Punctuation</w:t>
            </w:r>
          </w:p>
          <w:p w14:paraId="25ED0029" w14:textId="77777777" w:rsidR="00E724A5" w:rsidRPr="00EA7107" w:rsidRDefault="00E724A5" w:rsidP="009D7A17">
            <w:pPr>
              <w:rPr>
                <w:noProof/>
              </w:rPr>
            </w:pPr>
            <w:r w:rsidRPr="00EA7107">
              <w:rPr>
                <w:noProof/>
              </w:rPr>
              <w:t>Word-level language</w:t>
            </w:r>
          </w:p>
          <w:p w14:paraId="08743F36" w14:textId="102BFD3D" w:rsidR="00E724A5" w:rsidRPr="00671899" w:rsidRDefault="00E724A5" w:rsidP="009D7A17">
            <w:pPr>
              <w:rPr>
                <w:rFonts w:eastAsia="Times New Roman"/>
                <w:b/>
                <w:bCs/>
                <w:lang w:eastAsia="en-AU"/>
              </w:rPr>
            </w:pPr>
            <w:r w:rsidRPr="00EA7107">
              <w:rPr>
                <w:noProof/>
              </w:rPr>
              <w:t>Planning and revising</w:t>
            </w:r>
          </w:p>
        </w:tc>
        <w:tc>
          <w:tcPr>
            <w:tcW w:w="5042" w:type="dxa"/>
          </w:tcPr>
          <w:p w14:paraId="6EA9C04C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14320F8" w14:textId="77777777" w:rsidR="00E724A5" w:rsidRPr="00274976" w:rsidRDefault="00E724A5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2348B9" w14:paraId="41CD5998" w14:textId="77777777" w:rsidTr="00496C6F">
        <w:tc>
          <w:tcPr>
            <w:tcW w:w="5042" w:type="dxa"/>
          </w:tcPr>
          <w:p w14:paraId="1F96396E" w14:textId="77777777" w:rsidR="002348B9" w:rsidRDefault="002348B9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</w:rPr>
              <w:t>Spelling</w:t>
            </w:r>
          </w:p>
          <w:p w14:paraId="222F94EC" w14:textId="77777777" w:rsidR="00AF6F50" w:rsidRPr="00AF6F50" w:rsidRDefault="00AF6F50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AF6F50">
              <w:rPr>
                <w:rFonts w:asciiTheme="minorHAnsi" w:hAnsiTheme="minorHAnsi" w:cstheme="minorHAnsi"/>
                <w:noProof/>
              </w:rPr>
              <w:t>Phonological component</w:t>
            </w:r>
          </w:p>
          <w:p w14:paraId="697D9034" w14:textId="77777777" w:rsidR="00AF6F50" w:rsidRPr="00AF6F50" w:rsidRDefault="00AF6F50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AF6F50">
              <w:rPr>
                <w:rFonts w:asciiTheme="minorHAnsi" w:hAnsiTheme="minorHAnsi" w:cstheme="minorHAnsi"/>
                <w:noProof/>
              </w:rPr>
              <w:t>Orthographic component</w:t>
            </w:r>
          </w:p>
          <w:p w14:paraId="2EA42B5E" w14:textId="4A2CB13B" w:rsidR="00AF6F50" w:rsidRPr="00EA7107" w:rsidRDefault="00AF6F50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AF6F50">
              <w:rPr>
                <w:rFonts w:asciiTheme="minorHAnsi" w:hAnsiTheme="minorHAnsi" w:cstheme="minorHAnsi"/>
                <w:noProof/>
              </w:rPr>
              <w:t>Morphological component</w:t>
            </w:r>
          </w:p>
        </w:tc>
        <w:tc>
          <w:tcPr>
            <w:tcW w:w="5042" w:type="dxa"/>
          </w:tcPr>
          <w:p w14:paraId="6B207450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571AFF9F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2348B9" w14:paraId="30E22EA7" w14:textId="77777777" w:rsidTr="00496C6F">
        <w:tc>
          <w:tcPr>
            <w:tcW w:w="5042" w:type="dxa"/>
          </w:tcPr>
          <w:p w14:paraId="75EB6AA0" w14:textId="77777777" w:rsidR="002348B9" w:rsidRDefault="002348B9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</w:rPr>
              <w:t>Handwriting</w:t>
            </w:r>
          </w:p>
          <w:p w14:paraId="57670D49" w14:textId="64FE30F4" w:rsidR="00AF6F50" w:rsidRP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106AE3">
              <w:rPr>
                <w:rFonts w:asciiTheme="minorHAnsi" w:hAnsiTheme="minorHAnsi" w:cstheme="minorHAnsi"/>
                <w:noProof/>
              </w:rPr>
              <w:t>Handwriting</w:t>
            </w:r>
          </w:p>
        </w:tc>
        <w:tc>
          <w:tcPr>
            <w:tcW w:w="5042" w:type="dxa"/>
          </w:tcPr>
          <w:p w14:paraId="27759A4A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5ACCA85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</w:tr>
      <w:tr w:rsidR="002348B9" w14:paraId="651E9F12" w14:textId="77777777" w:rsidTr="00496C6F">
        <w:tc>
          <w:tcPr>
            <w:tcW w:w="5042" w:type="dxa"/>
          </w:tcPr>
          <w:p w14:paraId="19FD0DE3" w14:textId="77777777" w:rsidR="002348B9" w:rsidRDefault="002348B9" w:rsidP="00E724A5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</w:rPr>
              <w:t>Understanding and responding to literature</w:t>
            </w:r>
          </w:p>
          <w:p w14:paraId="33DFB405" w14:textId="77777777" w:rsid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Context</w:t>
            </w:r>
          </w:p>
          <w:p w14:paraId="7F326C26" w14:textId="77777777" w:rsid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Narrative</w:t>
            </w:r>
          </w:p>
          <w:p w14:paraId="55385A9C" w14:textId="77777777" w:rsid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Character</w:t>
            </w:r>
          </w:p>
          <w:p w14:paraId="47C3B4B2" w14:textId="77777777" w:rsid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Imagery, symbol and connotation</w:t>
            </w:r>
          </w:p>
          <w:p w14:paraId="62289F57" w14:textId="77777777" w:rsidR="00106AE3" w:rsidRDefault="00106AE3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Perspective and argument</w:t>
            </w:r>
          </w:p>
          <w:p w14:paraId="7DE2EAEF" w14:textId="464EC62B" w:rsidR="002768C8" w:rsidRPr="00106AE3" w:rsidRDefault="002768C8" w:rsidP="00E724A5">
            <w:pPr>
              <w:spacing w:after="12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Representation</w:t>
            </w:r>
          </w:p>
        </w:tc>
        <w:tc>
          <w:tcPr>
            <w:tcW w:w="5042" w:type="dxa"/>
          </w:tcPr>
          <w:p w14:paraId="055BCFCF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3FEAC7" w14:textId="77777777" w:rsidR="002348B9" w:rsidRPr="00274976" w:rsidRDefault="002348B9" w:rsidP="00E724A5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2ED32" w14:textId="77777777" w:rsidR="00C62B4E" w:rsidRDefault="00C62B4E" w:rsidP="005C306E">
      <w:pPr>
        <w:spacing w:after="0" w:line="240" w:lineRule="auto"/>
      </w:pPr>
      <w:r>
        <w:separator/>
      </w:r>
    </w:p>
  </w:endnote>
  <w:endnote w:type="continuationSeparator" w:id="0">
    <w:p w14:paraId="34759936" w14:textId="77777777" w:rsidR="00C62B4E" w:rsidRDefault="00C62B4E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70BEEC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2228E">
          <w:t>English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ABD06F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2228E">
          <w:rPr>
            <w:rFonts w:asciiTheme="minorHAnsi" w:hAnsiTheme="minorHAnsi" w:cstheme="minorHAnsi"/>
            <w:color w:val="002664"/>
            <w:sz w:val="20"/>
            <w:szCs w:val="20"/>
          </w:rPr>
          <w:t>English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D3218" w14:textId="77777777" w:rsidR="00C62B4E" w:rsidRDefault="00C62B4E" w:rsidP="005C306E">
      <w:pPr>
        <w:spacing w:after="0" w:line="240" w:lineRule="auto"/>
      </w:pPr>
      <w:r>
        <w:separator/>
      </w:r>
    </w:p>
  </w:footnote>
  <w:footnote w:type="continuationSeparator" w:id="0">
    <w:p w14:paraId="6450765F" w14:textId="77777777" w:rsidR="00C62B4E" w:rsidRDefault="00C62B4E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8451465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16ADD"/>
    <w:rsid w:val="00041883"/>
    <w:rsid w:val="000621A2"/>
    <w:rsid w:val="00077566"/>
    <w:rsid w:val="00090147"/>
    <w:rsid w:val="000E1BE9"/>
    <w:rsid w:val="000F6695"/>
    <w:rsid w:val="00106AE3"/>
    <w:rsid w:val="0012228E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3259E"/>
    <w:rsid w:val="002348B9"/>
    <w:rsid w:val="002443D3"/>
    <w:rsid w:val="0024572E"/>
    <w:rsid w:val="00247898"/>
    <w:rsid w:val="0026171F"/>
    <w:rsid w:val="002768C8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05F4D"/>
    <w:rsid w:val="004101AB"/>
    <w:rsid w:val="004306CF"/>
    <w:rsid w:val="00496C6F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D7A17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F6F50"/>
    <w:rsid w:val="00B04051"/>
    <w:rsid w:val="00B20C1D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62B4E"/>
    <w:rsid w:val="00C85106"/>
    <w:rsid w:val="00CB7C33"/>
    <w:rsid w:val="00CE1642"/>
    <w:rsid w:val="00D450EF"/>
    <w:rsid w:val="00D802F2"/>
    <w:rsid w:val="00DC2D29"/>
    <w:rsid w:val="00DF2816"/>
    <w:rsid w:val="00E07FDB"/>
    <w:rsid w:val="00E1162B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833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48</TotalTime>
  <Pages>2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S1 Record of learning and achievement using syllabus content</dc:title>
  <dc:subject/>
  <cp:keywords/>
  <dc:description/>
  <cp:lastModifiedBy>Diane Twomey</cp:lastModifiedBy>
  <cp:revision>3</cp:revision>
  <dcterms:created xsi:type="dcterms:W3CDTF">2024-02-15T02:00:00Z</dcterms:created>
  <dcterms:modified xsi:type="dcterms:W3CDTF">2024-02-15T22:50:00Z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