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4BF26081" w:rsidR="003D3A72" w:rsidRDefault="00B91C57" w:rsidP="003D3A72">
          <w:pPr>
            <w:pStyle w:val="Title"/>
          </w:pPr>
          <w:r w:rsidRPr="00B91C57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Mathematics S1 Record of learning and achievement using syllabus outcomes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1C9A0647" w14:textId="07627BAB" w:rsidR="00496C6F" w:rsidRDefault="003D3A72" w:rsidP="00AA1987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496C6F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7148D43E" w:rsidR="00496C6F" w:rsidRDefault="00CC573F" w:rsidP="00496C6F">
            <w:r>
              <w:rPr>
                <w:rFonts w:eastAsia="Times New Roman" w:cs="Arial"/>
                <w:bCs/>
                <w:lang w:val="en-US" w:eastAsia="en-AU"/>
              </w:rPr>
              <w:t>Outcomes</w:t>
            </w:r>
            <w:r w:rsidR="00496C6F" w:rsidRPr="00274976">
              <w:rPr>
                <w:rFonts w:eastAsia="Times New Roman" w:cs="Arial"/>
                <w:bCs/>
                <w:lang w:eastAsia="en-AU"/>
              </w:rPr>
              <w:t> </w:t>
            </w:r>
          </w:p>
        </w:tc>
        <w:tc>
          <w:tcPr>
            <w:tcW w:w="5042" w:type="dxa"/>
          </w:tcPr>
          <w:p w14:paraId="0BF99AF9" w14:textId="6202F42B" w:rsidR="00496C6F" w:rsidRDefault="00496C6F" w:rsidP="00496C6F">
            <w:r w:rsidRPr="00274976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265DEFFD" w:rsidR="00496C6F" w:rsidRDefault="00496C6F" w:rsidP="00496C6F">
            <w:r w:rsidRPr="00274976">
              <w:rPr>
                <w:bCs/>
              </w:rPr>
              <w:t>How did your child go?</w:t>
            </w:r>
          </w:p>
        </w:tc>
      </w:tr>
      <w:tr w:rsidR="00496C6F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7CCC72A1" w:rsidR="00496C6F" w:rsidRDefault="00496C6F" w:rsidP="00496C6F">
            <w:r w:rsidRPr="00274976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4A5693C2" w:rsidR="00496C6F" w:rsidRDefault="00496C6F" w:rsidP="00496C6F">
            <w:r w:rsidRPr="00274976">
              <w:rPr>
                <w:bCs/>
                <w:i/>
                <w:iCs/>
              </w:rPr>
              <w:t>You may choose to include learning activities, experiences and/or resources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766F4A52" w:rsidR="00496C6F" w:rsidRDefault="00496C6F" w:rsidP="00496C6F">
            <w:r w:rsidRPr="00274976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</w:tr>
      <w:tr w:rsidR="001C7AF7" w14:paraId="123B246F" w14:textId="77777777" w:rsidTr="00496C6F">
        <w:tc>
          <w:tcPr>
            <w:tcW w:w="5042" w:type="dxa"/>
          </w:tcPr>
          <w:p w14:paraId="06B96E20" w14:textId="77777777" w:rsidR="001C7AF7" w:rsidRPr="00D946C0" w:rsidRDefault="001C7AF7" w:rsidP="001C7AF7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D946C0"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  <w:t>MAO-WM-01</w:t>
            </w:r>
            <w:r w:rsidRPr="00D946C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732AE6D9" w14:textId="12C27C26" w:rsidR="001C7AF7" w:rsidRPr="00D42848" w:rsidRDefault="001C7AF7" w:rsidP="001C7AF7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D946C0">
              <w:rPr>
                <w:rFonts w:asciiTheme="minorHAnsi" w:eastAsia="Times New Roman" w:hAnsiTheme="minorHAnsi" w:cstheme="minorHAnsi"/>
                <w:shd w:val="clear" w:color="auto" w:fill="FFFFFF"/>
                <w:lang w:eastAsia="en-AU"/>
              </w:rPr>
              <w:t>develops understanding and fluency in mathematics through exploring and connecting mathematical concepts, choosing and applying mathematical techniques to solve problems, and communicating their thinking and reasoning coherently and clearly</w:t>
            </w:r>
            <w:r w:rsidRPr="00D946C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4FE707A5" w14:textId="77777777" w:rsidR="001C7AF7" w:rsidRPr="00274976" w:rsidRDefault="001C7AF7" w:rsidP="001C7AF7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D1D25AC" w14:textId="77777777" w:rsidR="001C7AF7" w:rsidRPr="00274976" w:rsidRDefault="001C7AF7" w:rsidP="001C7AF7">
            <w:pPr>
              <w:rPr>
                <w:rFonts w:eastAsia="Times New Roman" w:cs="Arial"/>
                <w:lang w:eastAsia="en-AU"/>
              </w:rPr>
            </w:pPr>
          </w:p>
        </w:tc>
      </w:tr>
      <w:tr w:rsidR="001C7AF7" w14:paraId="59183646" w14:textId="77777777" w:rsidTr="00496C6F">
        <w:tc>
          <w:tcPr>
            <w:tcW w:w="5042" w:type="dxa"/>
          </w:tcPr>
          <w:p w14:paraId="4A216BF6" w14:textId="77777777" w:rsidR="001C7AF7" w:rsidRPr="00D946C0" w:rsidRDefault="001C7AF7" w:rsidP="001C7AF7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D946C0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MA1-RWN-01</w:t>
            </w:r>
            <w:r w:rsidRPr="00D946C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0FEA886F" w14:textId="7F379202" w:rsidR="001C7AF7" w:rsidRDefault="001C7AF7" w:rsidP="001C7AF7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D946C0">
              <w:rPr>
                <w:rFonts w:asciiTheme="minorHAnsi" w:eastAsia="Times New Roman" w:hAnsiTheme="minorHAnsi" w:cstheme="minorHAnsi"/>
                <w:shd w:val="clear" w:color="auto" w:fill="FFFFFF"/>
                <w:lang w:eastAsia="en-AU"/>
              </w:rPr>
              <w:t>applies an understanding of place value and the role of zero to read, write and order two- and three-digit numbers</w:t>
            </w:r>
            <w:r w:rsidRPr="00D946C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3380C718" w14:textId="77777777" w:rsidR="001C7AF7" w:rsidRPr="00274976" w:rsidRDefault="001C7AF7" w:rsidP="001C7AF7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E62A31B" w14:textId="77777777" w:rsidR="001C7AF7" w:rsidRPr="00274976" w:rsidRDefault="001C7AF7" w:rsidP="001C7AF7">
            <w:pPr>
              <w:rPr>
                <w:rFonts w:eastAsia="Times New Roman" w:cs="Arial"/>
                <w:lang w:eastAsia="en-AU"/>
              </w:rPr>
            </w:pPr>
          </w:p>
        </w:tc>
      </w:tr>
      <w:tr w:rsidR="001C7AF7" w14:paraId="3FE63D4F" w14:textId="77777777" w:rsidTr="00496C6F">
        <w:tc>
          <w:tcPr>
            <w:tcW w:w="5042" w:type="dxa"/>
          </w:tcPr>
          <w:p w14:paraId="11E9482C" w14:textId="77777777" w:rsidR="001C7AF7" w:rsidRPr="00D946C0" w:rsidRDefault="001C7AF7" w:rsidP="001C7AF7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D946C0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MA2-RWN-02</w:t>
            </w:r>
            <w:r w:rsidRPr="00D946C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3A98CEF7" w14:textId="3D8273C3" w:rsidR="001C7AF7" w:rsidRPr="00DD5846" w:rsidRDefault="001C7AF7" w:rsidP="001C7AF7">
            <w:pPr>
              <w:ind w:left="30"/>
              <w:textAlignment w:val="baseline"/>
              <w:rPr>
                <w:rFonts w:eastAsia="Times New Roman" w:cs="Arial"/>
                <w:b/>
                <w:bCs/>
                <w:lang w:eastAsia="en-AU"/>
              </w:rPr>
            </w:pPr>
            <w:r w:rsidRPr="00D946C0">
              <w:rPr>
                <w:rFonts w:asciiTheme="minorHAnsi" w:eastAsia="Times New Roman" w:hAnsiTheme="minorHAnsi" w:cstheme="minorHAnsi"/>
                <w:shd w:val="clear" w:color="auto" w:fill="FFFFFF"/>
                <w:lang w:eastAsia="en-AU"/>
              </w:rPr>
              <w:t>reasons about representations of whole numbers to 1000, partitioning numbers to use and record quantity values</w:t>
            </w:r>
            <w:r w:rsidRPr="00D946C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13489D18" w14:textId="77777777" w:rsidR="001C7AF7" w:rsidRPr="00274976" w:rsidRDefault="001C7AF7" w:rsidP="001C7AF7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3BF6082" w14:textId="77777777" w:rsidR="001C7AF7" w:rsidRPr="00274976" w:rsidRDefault="001C7AF7" w:rsidP="001C7AF7">
            <w:pPr>
              <w:rPr>
                <w:rFonts w:eastAsia="Times New Roman" w:cs="Arial"/>
                <w:lang w:eastAsia="en-AU"/>
              </w:rPr>
            </w:pPr>
          </w:p>
        </w:tc>
      </w:tr>
      <w:tr w:rsidR="001C7AF7" w14:paraId="7483C3C6" w14:textId="77777777" w:rsidTr="00496C6F">
        <w:tc>
          <w:tcPr>
            <w:tcW w:w="5042" w:type="dxa"/>
          </w:tcPr>
          <w:p w14:paraId="7DFA88D3" w14:textId="77777777" w:rsidR="001C7AF7" w:rsidRPr="00D946C0" w:rsidRDefault="001C7AF7" w:rsidP="001C7AF7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D946C0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MA1-CSQ-01</w:t>
            </w:r>
            <w:r w:rsidRPr="00D946C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288C6983" w14:textId="0F5FF746" w:rsidR="001C7AF7" w:rsidRPr="00D946C0" w:rsidRDefault="001C7AF7" w:rsidP="001C7AF7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D946C0">
              <w:rPr>
                <w:rFonts w:asciiTheme="minorHAnsi" w:eastAsia="Times New Roman" w:hAnsiTheme="minorHAnsi" w:cstheme="minorHAnsi"/>
                <w:shd w:val="clear" w:color="auto" w:fill="FFFFFF"/>
                <w:lang w:eastAsia="en-AU"/>
              </w:rPr>
              <w:t>uses number bonds and the relationship between addition and subtraction to solve problems involving partitioning</w:t>
            </w:r>
            <w:r w:rsidRPr="00D946C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2DB88CE0" w14:textId="77777777" w:rsidR="001C7AF7" w:rsidRPr="00274976" w:rsidRDefault="001C7AF7" w:rsidP="001C7AF7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1C012F64" w14:textId="77777777" w:rsidR="001C7AF7" w:rsidRPr="00274976" w:rsidRDefault="001C7AF7" w:rsidP="001C7AF7">
            <w:pPr>
              <w:rPr>
                <w:rFonts w:eastAsia="Times New Roman" w:cs="Arial"/>
                <w:lang w:eastAsia="en-AU"/>
              </w:rPr>
            </w:pPr>
          </w:p>
        </w:tc>
      </w:tr>
      <w:tr w:rsidR="001C7AF7" w14:paraId="4B084142" w14:textId="77777777" w:rsidTr="00496C6F">
        <w:tc>
          <w:tcPr>
            <w:tcW w:w="5042" w:type="dxa"/>
          </w:tcPr>
          <w:p w14:paraId="16BC58F2" w14:textId="77777777" w:rsidR="001C7AF7" w:rsidRPr="002D288B" w:rsidRDefault="001C7AF7" w:rsidP="001C7AF7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D946C0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MA1-FG-01</w:t>
            </w:r>
            <w:r w:rsidRPr="00D946C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41FF17AF" w14:textId="52ACF8D4" w:rsidR="001C7AF7" w:rsidRPr="00D946C0" w:rsidRDefault="001C7AF7" w:rsidP="001C7AF7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D946C0">
              <w:rPr>
                <w:rFonts w:asciiTheme="minorHAnsi" w:eastAsia="Times New Roman" w:hAnsiTheme="minorHAnsi" w:cstheme="minorHAnsi"/>
                <w:shd w:val="clear" w:color="auto" w:fill="FFFFFF"/>
                <w:lang w:eastAsia="en-AU"/>
              </w:rPr>
              <w:t>represents and describes the positions of objects in familiar locations</w:t>
            </w:r>
            <w:r w:rsidRPr="00D946C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723C705C" w14:textId="77777777" w:rsidR="001C7AF7" w:rsidRPr="00274976" w:rsidRDefault="001C7AF7" w:rsidP="001C7AF7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13AF66D2" w14:textId="77777777" w:rsidR="001C7AF7" w:rsidRPr="00274976" w:rsidRDefault="001C7AF7" w:rsidP="001C7AF7">
            <w:pPr>
              <w:rPr>
                <w:rFonts w:eastAsia="Times New Roman" w:cs="Arial"/>
                <w:lang w:eastAsia="en-AU"/>
              </w:rPr>
            </w:pPr>
          </w:p>
        </w:tc>
      </w:tr>
      <w:tr w:rsidR="001C7AF7" w14:paraId="27B6C8EC" w14:textId="77777777" w:rsidTr="00496C6F">
        <w:tc>
          <w:tcPr>
            <w:tcW w:w="5042" w:type="dxa"/>
          </w:tcPr>
          <w:p w14:paraId="2A46CCD8" w14:textId="77777777" w:rsidR="001C7AF7" w:rsidRPr="00D946C0" w:rsidRDefault="001C7AF7" w:rsidP="001C7AF7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D946C0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MA1-GM-01</w:t>
            </w:r>
            <w:r w:rsidRPr="00D946C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757EFBD4" w14:textId="792D3C67" w:rsidR="001C7AF7" w:rsidRPr="00D946C0" w:rsidRDefault="001C7AF7" w:rsidP="001C7AF7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D946C0">
              <w:rPr>
                <w:rFonts w:asciiTheme="minorHAnsi" w:eastAsia="Times New Roman" w:hAnsiTheme="minorHAnsi" w:cstheme="minorHAnsi"/>
                <w:lang w:eastAsia="en-AU"/>
              </w:rPr>
              <w:t>describes position and gives and follows simple directions </w:t>
            </w:r>
          </w:p>
        </w:tc>
        <w:tc>
          <w:tcPr>
            <w:tcW w:w="5042" w:type="dxa"/>
          </w:tcPr>
          <w:p w14:paraId="238FF2CC" w14:textId="77777777" w:rsidR="001C7AF7" w:rsidRPr="00274976" w:rsidRDefault="001C7AF7" w:rsidP="001C7AF7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4623C79" w14:textId="77777777" w:rsidR="001C7AF7" w:rsidRPr="00274976" w:rsidRDefault="001C7AF7" w:rsidP="001C7AF7">
            <w:pPr>
              <w:rPr>
                <w:rFonts w:eastAsia="Times New Roman" w:cs="Arial"/>
                <w:lang w:eastAsia="en-AU"/>
              </w:rPr>
            </w:pPr>
          </w:p>
        </w:tc>
      </w:tr>
      <w:tr w:rsidR="001C7AF7" w14:paraId="5CA2E1CD" w14:textId="77777777" w:rsidTr="00496C6F">
        <w:tc>
          <w:tcPr>
            <w:tcW w:w="5042" w:type="dxa"/>
          </w:tcPr>
          <w:p w14:paraId="6FBD675C" w14:textId="77777777" w:rsidR="001C7AF7" w:rsidRPr="00D946C0" w:rsidRDefault="001C7AF7" w:rsidP="001C7AF7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D946C0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lastRenderedPageBreak/>
              <w:t>MA1-GM-02</w:t>
            </w:r>
            <w:r w:rsidRPr="00D946C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107BF787" w14:textId="50333838" w:rsidR="001C7AF7" w:rsidRPr="00D946C0" w:rsidRDefault="001C7AF7" w:rsidP="001C7AF7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D946C0">
              <w:rPr>
                <w:rFonts w:asciiTheme="minorHAnsi" w:eastAsia="Times New Roman" w:hAnsiTheme="minorHAnsi" w:cstheme="minorHAnsi"/>
                <w:shd w:val="clear" w:color="auto" w:fill="FFFFFF"/>
                <w:lang w:eastAsia="en-AU"/>
              </w:rPr>
              <w:t>measures, records, compares and estimates lengths and distances using uniform informal units, as well as metres and centimetres</w:t>
            </w:r>
            <w:r w:rsidRPr="00D946C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7ED3B6ED" w14:textId="77777777" w:rsidR="001C7AF7" w:rsidRPr="00274976" w:rsidRDefault="001C7AF7" w:rsidP="001C7AF7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1B1DADD7" w14:textId="77777777" w:rsidR="001C7AF7" w:rsidRPr="00274976" w:rsidRDefault="001C7AF7" w:rsidP="001C7AF7">
            <w:pPr>
              <w:rPr>
                <w:rFonts w:eastAsia="Times New Roman" w:cs="Arial"/>
                <w:lang w:eastAsia="en-AU"/>
              </w:rPr>
            </w:pPr>
          </w:p>
        </w:tc>
      </w:tr>
      <w:tr w:rsidR="001C7AF7" w14:paraId="39660AFF" w14:textId="77777777" w:rsidTr="00496C6F">
        <w:tc>
          <w:tcPr>
            <w:tcW w:w="5042" w:type="dxa"/>
          </w:tcPr>
          <w:p w14:paraId="1AC0A045" w14:textId="77777777" w:rsidR="001C7AF7" w:rsidRPr="00D946C0" w:rsidRDefault="001C7AF7" w:rsidP="001C7AF7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D946C0"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  <w:t>MA1-GM-03</w:t>
            </w:r>
            <w:r w:rsidRPr="00D946C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59C3573C" w14:textId="6AD1436B" w:rsidR="001C7AF7" w:rsidRPr="00D946C0" w:rsidRDefault="001C7AF7" w:rsidP="001C7AF7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D946C0">
              <w:rPr>
                <w:rFonts w:asciiTheme="minorHAnsi" w:eastAsia="Times New Roman" w:hAnsiTheme="minorHAnsi" w:cstheme="minorHAnsi"/>
                <w:shd w:val="clear" w:color="auto" w:fill="FFFFFF"/>
                <w:lang w:eastAsia="en-AU"/>
              </w:rPr>
              <w:t>creates and recognises halves, quarters and eighths as part measures of a whole length</w:t>
            </w:r>
            <w:r w:rsidRPr="00D946C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35F69002" w14:textId="77777777" w:rsidR="001C7AF7" w:rsidRPr="00274976" w:rsidRDefault="001C7AF7" w:rsidP="001C7AF7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4EFF7631" w14:textId="77777777" w:rsidR="001C7AF7" w:rsidRPr="00274976" w:rsidRDefault="001C7AF7" w:rsidP="001C7AF7">
            <w:pPr>
              <w:rPr>
                <w:rFonts w:eastAsia="Times New Roman" w:cs="Arial"/>
                <w:lang w:eastAsia="en-AU"/>
              </w:rPr>
            </w:pPr>
          </w:p>
        </w:tc>
      </w:tr>
      <w:tr w:rsidR="001C7AF7" w14:paraId="217B2F76" w14:textId="77777777" w:rsidTr="00496C6F">
        <w:tc>
          <w:tcPr>
            <w:tcW w:w="5042" w:type="dxa"/>
          </w:tcPr>
          <w:p w14:paraId="0DD895F1" w14:textId="77777777" w:rsidR="001C7AF7" w:rsidRPr="00D946C0" w:rsidRDefault="001C7AF7" w:rsidP="001C7AF7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D946C0"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  <w:t>MA1-2DS-01</w:t>
            </w:r>
            <w:r w:rsidRPr="00D946C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113CF957" w14:textId="48FCEA62" w:rsidR="001C7AF7" w:rsidRPr="00D946C0" w:rsidRDefault="001C7AF7" w:rsidP="001C7AF7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</w:pPr>
            <w:r w:rsidRPr="00D946C0">
              <w:rPr>
                <w:rFonts w:asciiTheme="minorHAnsi" w:eastAsia="Times New Roman" w:hAnsiTheme="minorHAnsi" w:cstheme="minorHAnsi"/>
                <w:shd w:val="clear" w:color="auto" w:fill="FFFFFF"/>
                <w:lang w:eastAsia="en-AU"/>
              </w:rPr>
              <w:t>recognises, describes and represents shapes including quadrilaterals and other common polygons</w:t>
            </w:r>
            <w:r w:rsidRPr="00D946C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6B363AEC" w14:textId="77777777" w:rsidR="001C7AF7" w:rsidRPr="00274976" w:rsidRDefault="001C7AF7" w:rsidP="001C7AF7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1A7F520B" w14:textId="77777777" w:rsidR="001C7AF7" w:rsidRPr="00274976" w:rsidRDefault="001C7AF7" w:rsidP="001C7AF7">
            <w:pPr>
              <w:rPr>
                <w:rFonts w:eastAsia="Times New Roman" w:cs="Arial"/>
                <w:lang w:eastAsia="en-AU"/>
              </w:rPr>
            </w:pPr>
          </w:p>
        </w:tc>
      </w:tr>
      <w:tr w:rsidR="001C7AF7" w14:paraId="1FA14AD3" w14:textId="77777777" w:rsidTr="00496C6F">
        <w:tc>
          <w:tcPr>
            <w:tcW w:w="5042" w:type="dxa"/>
          </w:tcPr>
          <w:p w14:paraId="09C05374" w14:textId="77777777" w:rsidR="001C7AF7" w:rsidRPr="00D946C0" w:rsidRDefault="001C7AF7" w:rsidP="001C7AF7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D946C0"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  <w:t>MA1-2DS-02</w:t>
            </w:r>
            <w:r w:rsidRPr="00D946C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4480E7C6" w14:textId="324E319A" w:rsidR="001C7AF7" w:rsidRPr="00D946C0" w:rsidRDefault="001C7AF7" w:rsidP="001C7AF7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</w:pPr>
            <w:r w:rsidRPr="00D946C0">
              <w:rPr>
                <w:rFonts w:asciiTheme="minorHAnsi" w:eastAsia="Times New Roman" w:hAnsiTheme="minorHAnsi" w:cstheme="minorHAnsi"/>
                <w:shd w:val="clear" w:color="auto" w:fill="FFFFFF"/>
                <w:lang w:eastAsia="en-AU"/>
              </w:rPr>
              <w:t>measures and compares areas using uniform informal units in rows and columns</w:t>
            </w:r>
            <w:r w:rsidRPr="00D946C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20488108" w14:textId="77777777" w:rsidR="001C7AF7" w:rsidRPr="00274976" w:rsidRDefault="001C7AF7" w:rsidP="001C7AF7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188ACB2D" w14:textId="77777777" w:rsidR="001C7AF7" w:rsidRPr="00274976" w:rsidRDefault="001C7AF7" w:rsidP="001C7AF7">
            <w:pPr>
              <w:rPr>
                <w:rFonts w:eastAsia="Times New Roman" w:cs="Arial"/>
                <w:lang w:eastAsia="en-AU"/>
              </w:rPr>
            </w:pPr>
          </w:p>
        </w:tc>
      </w:tr>
      <w:tr w:rsidR="001C7AF7" w14:paraId="2F514B69" w14:textId="77777777" w:rsidTr="00496C6F">
        <w:tc>
          <w:tcPr>
            <w:tcW w:w="5042" w:type="dxa"/>
          </w:tcPr>
          <w:p w14:paraId="5CC6C552" w14:textId="77777777" w:rsidR="001C7AF7" w:rsidRPr="00D946C0" w:rsidRDefault="001C7AF7" w:rsidP="001C7AF7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D946C0"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  <w:t>MA1-3DS-01</w:t>
            </w:r>
            <w:r w:rsidRPr="00D946C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11017231" w14:textId="508CD43F" w:rsidR="001C7AF7" w:rsidRPr="00D946C0" w:rsidRDefault="001C7AF7" w:rsidP="001C7AF7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</w:pPr>
            <w:r w:rsidRPr="00D946C0">
              <w:rPr>
                <w:rFonts w:asciiTheme="minorHAnsi" w:eastAsia="Times New Roman" w:hAnsiTheme="minorHAnsi" w:cstheme="minorHAnsi"/>
                <w:shd w:val="clear" w:color="auto" w:fill="FFFFFF"/>
                <w:lang w:eastAsia="en-AU"/>
              </w:rPr>
              <w:t>recognises, describes and represents familiar three-dimensional objects</w:t>
            </w:r>
            <w:r w:rsidRPr="00D946C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7F8683CF" w14:textId="77777777" w:rsidR="001C7AF7" w:rsidRPr="00274976" w:rsidRDefault="001C7AF7" w:rsidP="001C7AF7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67B9D60" w14:textId="77777777" w:rsidR="001C7AF7" w:rsidRPr="00274976" w:rsidRDefault="001C7AF7" w:rsidP="001C7AF7">
            <w:pPr>
              <w:rPr>
                <w:rFonts w:eastAsia="Times New Roman" w:cs="Arial"/>
                <w:lang w:eastAsia="en-AU"/>
              </w:rPr>
            </w:pPr>
          </w:p>
        </w:tc>
      </w:tr>
      <w:tr w:rsidR="001C7AF7" w14:paraId="368FBB2A" w14:textId="77777777" w:rsidTr="00496C6F">
        <w:tc>
          <w:tcPr>
            <w:tcW w:w="5042" w:type="dxa"/>
          </w:tcPr>
          <w:p w14:paraId="430C045D" w14:textId="77777777" w:rsidR="001C7AF7" w:rsidRPr="00D946C0" w:rsidRDefault="001C7AF7" w:rsidP="001C7AF7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D946C0"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  <w:t>MA1-3DS-02</w:t>
            </w:r>
            <w:r w:rsidRPr="00D946C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69A392DA" w14:textId="5DCA1FAA" w:rsidR="001C7AF7" w:rsidRPr="00A62245" w:rsidRDefault="001C7AF7" w:rsidP="00A62245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D946C0">
              <w:rPr>
                <w:rFonts w:asciiTheme="minorHAnsi" w:eastAsia="Times New Roman" w:hAnsiTheme="minorHAnsi" w:cstheme="minorHAnsi"/>
                <w:shd w:val="clear" w:color="auto" w:fill="FFFFFF"/>
                <w:lang w:eastAsia="en-AU"/>
              </w:rPr>
              <w:t>measures, records, compares and estimates internal volumes (capacities) and volumes using uniform informal units</w:t>
            </w:r>
            <w:r w:rsidRPr="00D946C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4345B493" w14:textId="77777777" w:rsidR="001C7AF7" w:rsidRPr="00274976" w:rsidRDefault="001C7AF7" w:rsidP="001C7AF7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42D3D26" w14:textId="77777777" w:rsidR="001C7AF7" w:rsidRPr="00274976" w:rsidRDefault="001C7AF7" w:rsidP="001C7AF7">
            <w:pPr>
              <w:rPr>
                <w:rFonts w:eastAsia="Times New Roman" w:cs="Arial"/>
                <w:lang w:eastAsia="en-AU"/>
              </w:rPr>
            </w:pPr>
          </w:p>
        </w:tc>
      </w:tr>
      <w:tr w:rsidR="001C7AF7" w14:paraId="5E598D36" w14:textId="77777777" w:rsidTr="00496C6F">
        <w:tc>
          <w:tcPr>
            <w:tcW w:w="5042" w:type="dxa"/>
          </w:tcPr>
          <w:p w14:paraId="2C8B30C0" w14:textId="77777777" w:rsidR="001C7AF7" w:rsidRPr="00D946C0" w:rsidRDefault="001C7AF7" w:rsidP="001C7AF7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D946C0"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  <w:t>MA1-NSM-01</w:t>
            </w:r>
            <w:r w:rsidRPr="00D946C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6C6DC989" w14:textId="72DA114F" w:rsidR="001C7AF7" w:rsidRPr="00D946C0" w:rsidRDefault="001C7AF7" w:rsidP="001C7AF7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</w:pPr>
            <w:r w:rsidRPr="00D946C0">
              <w:rPr>
                <w:rFonts w:asciiTheme="minorHAnsi" w:eastAsia="Times New Roman" w:hAnsiTheme="minorHAnsi" w:cstheme="minorHAnsi"/>
                <w:shd w:val="clear" w:color="auto" w:fill="FFFFFF"/>
                <w:lang w:eastAsia="en-AU"/>
              </w:rPr>
              <w:t>measures, records, compares and estimates the masses of objects using uniform informal units</w:t>
            </w:r>
            <w:r w:rsidRPr="00D946C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4AD98208" w14:textId="77777777" w:rsidR="001C7AF7" w:rsidRPr="00274976" w:rsidRDefault="001C7AF7" w:rsidP="001C7AF7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155E5117" w14:textId="77777777" w:rsidR="001C7AF7" w:rsidRPr="00274976" w:rsidRDefault="001C7AF7" w:rsidP="001C7AF7">
            <w:pPr>
              <w:rPr>
                <w:rFonts w:eastAsia="Times New Roman" w:cs="Arial"/>
                <w:lang w:eastAsia="en-AU"/>
              </w:rPr>
            </w:pPr>
          </w:p>
        </w:tc>
      </w:tr>
      <w:tr w:rsidR="001C7AF7" w14:paraId="11F1D9EF" w14:textId="77777777" w:rsidTr="00496C6F">
        <w:tc>
          <w:tcPr>
            <w:tcW w:w="5042" w:type="dxa"/>
          </w:tcPr>
          <w:p w14:paraId="06425FE6" w14:textId="77777777" w:rsidR="001C7AF7" w:rsidRPr="00D946C0" w:rsidRDefault="001C7AF7" w:rsidP="001C7AF7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D946C0"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  <w:t>MA1-NSM-02</w:t>
            </w:r>
            <w:r w:rsidRPr="00D946C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0DBA8D5B" w14:textId="3B65A544" w:rsidR="001C7AF7" w:rsidRPr="00D946C0" w:rsidRDefault="001C7AF7" w:rsidP="001C7AF7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</w:pPr>
            <w:r w:rsidRPr="00D946C0">
              <w:rPr>
                <w:rFonts w:asciiTheme="minorHAnsi" w:eastAsia="Times New Roman" w:hAnsiTheme="minorHAnsi" w:cstheme="minorHAnsi"/>
                <w:shd w:val="clear" w:color="auto" w:fill="FFFFFF"/>
                <w:lang w:eastAsia="en-AU"/>
              </w:rPr>
              <w:t>describes, compares and orders durations of events, and reads half- and quarter-hour time</w:t>
            </w:r>
            <w:r w:rsidRPr="00D946C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48CD9AD9" w14:textId="77777777" w:rsidR="001C7AF7" w:rsidRPr="00274976" w:rsidRDefault="001C7AF7" w:rsidP="001C7AF7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12BA58EB" w14:textId="77777777" w:rsidR="001C7AF7" w:rsidRPr="00274976" w:rsidRDefault="001C7AF7" w:rsidP="001C7AF7">
            <w:pPr>
              <w:rPr>
                <w:rFonts w:eastAsia="Times New Roman" w:cs="Arial"/>
                <w:lang w:eastAsia="en-AU"/>
              </w:rPr>
            </w:pPr>
          </w:p>
        </w:tc>
      </w:tr>
      <w:tr w:rsidR="001C7AF7" w14:paraId="17D1E410" w14:textId="77777777" w:rsidTr="00496C6F">
        <w:tc>
          <w:tcPr>
            <w:tcW w:w="5042" w:type="dxa"/>
          </w:tcPr>
          <w:p w14:paraId="6A26F11B" w14:textId="77777777" w:rsidR="001C7AF7" w:rsidRPr="00D946C0" w:rsidRDefault="001C7AF7" w:rsidP="001C7AF7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D946C0"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  <w:t>MA1-DATA-01</w:t>
            </w:r>
            <w:r w:rsidRPr="00D946C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04DA2D0F" w14:textId="72FC9AF5" w:rsidR="001C7AF7" w:rsidRPr="00D946C0" w:rsidRDefault="001C7AF7" w:rsidP="001C7AF7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</w:pPr>
            <w:r w:rsidRPr="00D946C0">
              <w:rPr>
                <w:rFonts w:asciiTheme="minorHAnsi" w:eastAsia="Times New Roman" w:hAnsiTheme="minorHAnsi" w:cstheme="minorHAnsi"/>
                <w:shd w:val="clear" w:color="auto" w:fill="FFFFFF"/>
                <w:lang w:eastAsia="en-AU"/>
              </w:rPr>
              <w:t>gathers and organises data, displays data in lists, tables and picture graphs</w:t>
            </w:r>
            <w:r w:rsidRPr="00D946C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40FF5E5C" w14:textId="77777777" w:rsidR="001C7AF7" w:rsidRPr="00274976" w:rsidRDefault="001C7AF7" w:rsidP="001C7AF7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1FD3B4F5" w14:textId="77777777" w:rsidR="001C7AF7" w:rsidRPr="00274976" w:rsidRDefault="001C7AF7" w:rsidP="001C7AF7">
            <w:pPr>
              <w:rPr>
                <w:rFonts w:eastAsia="Times New Roman" w:cs="Arial"/>
                <w:lang w:eastAsia="en-AU"/>
              </w:rPr>
            </w:pPr>
          </w:p>
        </w:tc>
      </w:tr>
      <w:tr w:rsidR="001C7AF7" w14:paraId="57F837BA" w14:textId="77777777" w:rsidTr="00496C6F">
        <w:tc>
          <w:tcPr>
            <w:tcW w:w="5042" w:type="dxa"/>
          </w:tcPr>
          <w:p w14:paraId="687EBDEC" w14:textId="77777777" w:rsidR="001C7AF7" w:rsidRPr="00D946C0" w:rsidRDefault="001C7AF7" w:rsidP="001C7AF7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D946C0"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  <w:t>MA1-DATA-02</w:t>
            </w:r>
            <w:r w:rsidRPr="00D946C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38534EBE" w14:textId="61490164" w:rsidR="001C7AF7" w:rsidRPr="00D946C0" w:rsidRDefault="001C7AF7" w:rsidP="001C7AF7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</w:pPr>
            <w:r w:rsidRPr="00D946C0">
              <w:rPr>
                <w:rFonts w:asciiTheme="minorHAnsi" w:eastAsia="Times New Roman" w:hAnsiTheme="minorHAnsi" w:cstheme="minorHAnsi"/>
                <w:shd w:val="clear" w:color="auto" w:fill="FFFFFF"/>
                <w:lang w:eastAsia="en-AU"/>
              </w:rPr>
              <w:t>reasons about representations of data to describe and interpret the results</w:t>
            </w:r>
            <w:r w:rsidRPr="00D946C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6F009C59" w14:textId="77777777" w:rsidR="001C7AF7" w:rsidRPr="00274976" w:rsidRDefault="001C7AF7" w:rsidP="001C7AF7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057AED8F" w14:textId="77777777" w:rsidR="001C7AF7" w:rsidRPr="00274976" w:rsidRDefault="001C7AF7" w:rsidP="001C7AF7">
            <w:pPr>
              <w:rPr>
                <w:rFonts w:eastAsia="Times New Roman" w:cs="Arial"/>
                <w:lang w:eastAsia="en-AU"/>
              </w:rPr>
            </w:pPr>
          </w:p>
        </w:tc>
      </w:tr>
      <w:tr w:rsidR="001C7AF7" w14:paraId="1389D2C9" w14:textId="77777777" w:rsidTr="00496C6F">
        <w:tc>
          <w:tcPr>
            <w:tcW w:w="5042" w:type="dxa"/>
          </w:tcPr>
          <w:p w14:paraId="29683453" w14:textId="77777777" w:rsidR="001C7AF7" w:rsidRPr="00D946C0" w:rsidRDefault="001C7AF7" w:rsidP="001C7AF7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D946C0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lastRenderedPageBreak/>
              <w:t>MA1-CHAN-01</w:t>
            </w:r>
            <w:r w:rsidRPr="00D946C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5A3F4754" w14:textId="1DAC1CAF" w:rsidR="001C7AF7" w:rsidRPr="00D946C0" w:rsidRDefault="001C7AF7" w:rsidP="001C7AF7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</w:pPr>
            <w:r w:rsidRPr="00D946C0">
              <w:rPr>
                <w:rFonts w:asciiTheme="minorHAnsi" w:eastAsia="Times New Roman" w:hAnsiTheme="minorHAnsi" w:cstheme="minorHAnsi"/>
                <w:lang w:eastAsia="en-AU"/>
              </w:rPr>
              <w:t>recognises and describes the element of chance in everyday events </w:t>
            </w:r>
          </w:p>
        </w:tc>
        <w:tc>
          <w:tcPr>
            <w:tcW w:w="5042" w:type="dxa"/>
          </w:tcPr>
          <w:p w14:paraId="48A04A1E" w14:textId="77777777" w:rsidR="001C7AF7" w:rsidRPr="00274976" w:rsidRDefault="001C7AF7" w:rsidP="001C7AF7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48482A41" w14:textId="77777777" w:rsidR="001C7AF7" w:rsidRPr="00274976" w:rsidRDefault="001C7AF7" w:rsidP="001C7AF7">
            <w:pPr>
              <w:rPr>
                <w:rFonts w:eastAsia="Times New Roman" w:cs="Arial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AA1987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5595CA" w14:textId="77777777" w:rsidR="00496C6F" w:rsidRDefault="00496C6F" w:rsidP="005C306E">
      <w:pPr>
        <w:spacing w:after="0" w:line="240" w:lineRule="auto"/>
      </w:pPr>
      <w:r>
        <w:separator/>
      </w:r>
    </w:p>
  </w:endnote>
  <w:endnote w:type="continuationSeparator" w:id="0">
    <w:p w14:paraId="3C02F99B" w14:textId="77777777" w:rsidR="00496C6F" w:rsidRDefault="00496C6F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23AC6842" w:rsidR="007565F9" w:rsidRPr="00F646AE" w:rsidRDefault="00B91C57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t>Mathematics S1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EndPr/>
      <w:sdtContent>
        <w:sdt>
          <w:sdtPr>
            <w:id w:val="-195002773"/>
          </w:sdtPr>
          <w:sdtEndPr/>
          <w:sdtContent>
            <w:r w:rsidR="0000602A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3286386C" w:rsidR="00696A1B" w:rsidRPr="00152C9A" w:rsidRDefault="00B91C57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rPr>
            <w:rFonts w:asciiTheme="minorHAnsi" w:hAnsiTheme="minorHAnsi" w:cstheme="minorHAnsi"/>
            <w:color w:val="002664"/>
            <w:sz w:val="20"/>
            <w:szCs w:val="20"/>
          </w:rPr>
          <w:t>Mathematics S1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EndPr/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A6037B" w14:textId="77777777" w:rsidR="00496C6F" w:rsidRDefault="00496C6F" w:rsidP="005C306E">
      <w:pPr>
        <w:spacing w:after="0" w:line="240" w:lineRule="auto"/>
      </w:pPr>
      <w:r>
        <w:separator/>
      </w:r>
    </w:p>
  </w:footnote>
  <w:footnote w:type="continuationSeparator" w:id="0">
    <w:p w14:paraId="065CB2D0" w14:textId="77777777" w:rsidR="00496C6F" w:rsidRDefault="00496C6F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3CD041DC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0602A"/>
    <w:rsid w:val="00041883"/>
    <w:rsid w:val="000621A2"/>
    <w:rsid w:val="00077566"/>
    <w:rsid w:val="00090147"/>
    <w:rsid w:val="000E1BE9"/>
    <w:rsid w:val="000F6695"/>
    <w:rsid w:val="00152C9A"/>
    <w:rsid w:val="00152FDC"/>
    <w:rsid w:val="00166496"/>
    <w:rsid w:val="00195D51"/>
    <w:rsid w:val="001A3B79"/>
    <w:rsid w:val="001A7943"/>
    <w:rsid w:val="001C7AF7"/>
    <w:rsid w:val="001D6956"/>
    <w:rsid w:val="001E0403"/>
    <w:rsid w:val="001E74C9"/>
    <w:rsid w:val="0023259E"/>
    <w:rsid w:val="002443D3"/>
    <w:rsid w:val="0024572E"/>
    <w:rsid w:val="00247898"/>
    <w:rsid w:val="0026171F"/>
    <w:rsid w:val="00264577"/>
    <w:rsid w:val="002904B0"/>
    <w:rsid w:val="00291300"/>
    <w:rsid w:val="00296B5B"/>
    <w:rsid w:val="002C1CB3"/>
    <w:rsid w:val="002C3C44"/>
    <w:rsid w:val="002D7DF6"/>
    <w:rsid w:val="002E048F"/>
    <w:rsid w:val="00306A28"/>
    <w:rsid w:val="003672AB"/>
    <w:rsid w:val="00371B2F"/>
    <w:rsid w:val="00395F9C"/>
    <w:rsid w:val="003A573B"/>
    <w:rsid w:val="003D3A72"/>
    <w:rsid w:val="003D6C49"/>
    <w:rsid w:val="003E29AA"/>
    <w:rsid w:val="003F1B22"/>
    <w:rsid w:val="004101AB"/>
    <w:rsid w:val="00413F17"/>
    <w:rsid w:val="004306CF"/>
    <w:rsid w:val="00496C6F"/>
    <w:rsid w:val="004F1E49"/>
    <w:rsid w:val="004F2B20"/>
    <w:rsid w:val="00507067"/>
    <w:rsid w:val="005120EA"/>
    <w:rsid w:val="005209F0"/>
    <w:rsid w:val="005267EA"/>
    <w:rsid w:val="00533113"/>
    <w:rsid w:val="00535244"/>
    <w:rsid w:val="00574662"/>
    <w:rsid w:val="005761C3"/>
    <w:rsid w:val="00584BE0"/>
    <w:rsid w:val="005A08FA"/>
    <w:rsid w:val="005C306E"/>
    <w:rsid w:val="005C577F"/>
    <w:rsid w:val="00614FB1"/>
    <w:rsid w:val="00635155"/>
    <w:rsid w:val="00636DFB"/>
    <w:rsid w:val="00684880"/>
    <w:rsid w:val="00696A1B"/>
    <w:rsid w:val="006B1C5E"/>
    <w:rsid w:val="006C6FBA"/>
    <w:rsid w:val="006D49D1"/>
    <w:rsid w:val="006F77FB"/>
    <w:rsid w:val="00703CEF"/>
    <w:rsid w:val="00707B6C"/>
    <w:rsid w:val="00713709"/>
    <w:rsid w:val="007138DA"/>
    <w:rsid w:val="007245B2"/>
    <w:rsid w:val="007565F9"/>
    <w:rsid w:val="0078247F"/>
    <w:rsid w:val="007D5ED6"/>
    <w:rsid w:val="007E3FC9"/>
    <w:rsid w:val="0080222E"/>
    <w:rsid w:val="008112C7"/>
    <w:rsid w:val="00855A01"/>
    <w:rsid w:val="00870C9A"/>
    <w:rsid w:val="008715C0"/>
    <w:rsid w:val="00883F65"/>
    <w:rsid w:val="008864B6"/>
    <w:rsid w:val="008B5284"/>
    <w:rsid w:val="00900E13"/>
    <w:rsid w:val="00906115"/>
    <w:rsid w:val="009C2DEC"/>
    <w:rsid w:val="009F1A90"/>
    <w:rsid w:val="00A00991"/>
    <w:rsid w:val="00A05452"/>
    <w:rsid w:val="00A240BA"/>
    <w:rsid w:val="00A37890"/>
    <w:rsid w:val="00A418AC"/>
    <w:rsid w:val="00A609AC"/>
    <w:rsid w:val="00A62245"/>
    <w:rsid w:val="00AA1987"/>
    <w:rsid w:val="00AA7F9D"/>
    <w:rsid w:val="00B04051"/>
    <w:rsid w:val="00B06793"/>
    <w:rsid w:val="00B60835"/>
    <w:rsid w:val="00B87C98"/>
    <w:rsid w:val="00B91C57"/>
    <w:rsid w:val="00B93F15"/>
    <w:rsid w:val="00BB2733"/>
    <w:rsid w:val="00BB50BA"/>
    <w:rsid w:val="00BC3845"/>
    <w:rsid w:val="00BC4B35"/>
    <w:rsid w:val="00BD7E43"/>
    <w:rsid w:val="00BF4202"/>
    <w:rsid w:val="00C34946"/>
    <w:rsid w:val="00C50586"/>
    <w:rsid w:val="00C506E0"/>
    <w:rsid w:val="00C81F39"/>
    <w:rsid w:val="00C85106"/>
    <w:rsid w:val="00CB7C33"/>
    <w:rsid w:val="00CC573F"/>
    <w:rsid w:val="00CE1642"/>
    <w:rsid w:val="00D42848"/>
    <w:rsid w:val="00D450EF"/>
    <w:rsid w:val="00D802F2"/>
    <w:rsid w:val="00DC2D29"/>
    <w:rsid w:val="00DF2816"/>
    <w:rsid w:val="00E07FDB"/>
    <w:rsid w:val="00E1162B"/>
    <w:rsid w:val="00E3418F"/>
    <w:rsid w:val="00E421D0"/>
    <w:rsid w:val="00E6697D"/>
    <w:rsid w:val="00E724A5"/>
    <w:rsid w:val="00E91F01"/>
    <w:rsid w:val="00EA2573"/>
    <w:rsid w:val="00ED4DD7"/>
    <w:rsid w:val="00EF7B40"/>
    <w:rsid w:val="00F072F0"/>
    <w:rsid w:val="00F37584"/>
    <w:rsid w:val="00F633EB"/>
    <w:rsid w:val="00F646AE"/>
    <w:rsid w:val="00F7691D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2D2F31" w:rsidRDefault="002D2F31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2D2F31" w:rsidRDefault="002D2F31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2D2F31" w:rsidRDefault="002D2F31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F31"/>
    <w:rsid w:val="002D2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4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59</TotalTime>
  <Pages>3</Pages>
  <Words>340</Words>
  <Characters>1943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2279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Mathematics S1 Record of learning and achievement using syllabus outcomes</dc:title>
  <dc:subject/>
  <cp:keywords/>
  <dc:description/>
  <cp:lastModifiedBy>Diane Twomey</cp:lastModifiedBy>
  <cp:revision>2</cp:revision>
  <dcterms:created xsi:type="dcterms:W3CDTF">2024-02-15T02:03:00Z</dcterms:created>
  <dcterms:modified xsi:type="dcterms:W3CDTF">2024-02-15T22:52:00Z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