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3A5CFC67" w:rsidR="003D3A72" w:rsidRDefault="00D6726D" w:rsidP="003D3A72">
          <w:pPr>
            <w:pStyle w:val="Title"/>
          </w:pPr>
          <w:r w:rsidRPr="00D6726D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Modern Languages S1 Record of learning and achievement using syllabus </w:t>
          </w: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content</w:t>
          </w:r>
        </w:p>
      </w:sdtContent>
    </w:sdt>
    <w:p w14:paraId="3B6EE52D" w14:textId="77777777" w:rsidR="003D3A72" w:rsidRDefault="003D3A72" w:rsidP="003D3A72">
      <w:pPr>
        <w:tabs>
          <w:tab w:val="left" w:pos="5103"/>
        </w:tabs>
      </w:pPr>
    </w:p>
    <w:p w14:paraId="1C9A0647" w14:textId="1CF47DE3" w:rsidR="00496C6F" w:rsidRDefault="003D3A72" w:rsidP="00AA1987">
      <w:pPr>
        <w:tabs>
          <w:tab w:val="left" w:pos="5103"/>
        </w:tabs>
      </w:pPr>
      <w:r>
        <w:t>Child:</w:t>
      </w:r>
      <w:r>
        <w:tab/>
        <w:t>Year:</w:t>
      </w:r>
    </w:p>
    <w:p w14:paraId="6DD6DE14" w14:textId="77777777" w:rsidR="000E3B9F" w:rsidRPr="00767732" w:rsidRDefault="000E3B9F" w:rsidP="000E3B9F">
      <w:pPr>
        <w:tabs>
          <w:tab w:val="left" w:pos="5103"/>
        </w:tabs>
      </w:pPr>
      <w:r w:rsidRPr="00767732">
        <w:t>Content level:</w:t>
      </w:r>
      <w:r w:rsidRPr="00767732">
        <w:tab/>
      </w:r>
      <w:r w:rsidRPr="00767732">
        <w:tab/>
        <w:t>Beginner / Intermediate / Advanced</w:t>
      </w:r>
    </w:p>
    <w:p w14:paraId="6A8E3D69" w14:textId="77777777" w:rsidR="000E3B9F" w:rsidRDefault="000E3B9F" w:rsidP="00AA1987">
      <w:pPr>
        <w:tabs>
          <w:tab w:val="left" w:pos="5103"/>
        </w:tabs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496C6F" w14:paraId="7C6B4424" w14:textId="77777777" w:rsidTr="00496C6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2F5932AB" w14:textId="2D16E2AE" w:rsidR="00496C6F" w:rsidRDefault="00496C6F" w:rsidP="00496C6F">
            <w:r w:rsidRPr="00274976">
              <w:rPr>
                <w:rFonts w:eastAsia="Times New Roman" w:cs="Arial"/>
                <w:bCs/>
                <w:lang w:val="en-US" w:eastAsia="en-AU"/>
              </w:rPr>
              <w:t>Focus areas and content</w:t>
            </w:r>
            <w:r w:rsidRPr="00274976">
              <w:rPr>
                <w:rFonts w:eastAsia="Times New Roman" w:cs="Arial"/>
                <w:bCs/>
                <w:lang w:eastAsia="en-AU"/>
              </w:rPr>
              <w:t> </w:t>
            </w:r>
          </w:p>
        </w:tc>
        <w:tc>
          <w:tcPr>
            <w:tcW w:w="5042" w:type="dxa"/>
          </w:tcPr>
          <w:p w14:paraId="0BF99AF9" w14:textId="6202F42B" w:rsidR="00496C6F" w:rsidRDefault="00496C6F" w:rsidP="00496C6F">
            <w:r w:rsidRPr="00274976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01BAF590" w14:textId="265DEFFD" w:rsidR="00496C6F" w:rsidRDefault="00496C6F" w:rsidP="00496C6F">
            <w:r w:rsidRPr="00274976">
              <w:rPr>
                <w:bCs/>
              </w:rPr>
              <w:t>How did your child go?</w:t>
            </w:r>
          </w:p>
        </w:tc>
      </w:tr>
      <w:tr w:rsidR="00496C6F" w14:paraId="5E373F0F" w14:textId="77777777" w:rsidTr="00496C6F">
        <w:tc>
          <w:tcPr>
            <w:tcW w:w="5042" w:type="dxa"/>
            <w:shd w:val="clear" w:color="auto" w:fill="E7E6E6" w:themeFill="background2"/>
          </w:tcPr>
          <w:p w14:paraId="3A220713" w14:textId="7CCC72A1" w:rsidR="00496C6F" w:rsidRDefault="00496C6F" w:rsidP="00496C6F">
            <w:r w:rsidRPr="00274976">
              <w:rPr>
                <w:rFonts w:eastAsia="Times New Roman" w:cs="Arial"/>
                <w:b/>
                <w:bCs/>
                <w:lang w:eastAsia="en-AU"/>
              </w:rPr>
              <w:t> </w:t>
            </w:r>
          </w:p>
        </w:tc>
        <w:tc>
          <w:tcPr>
            <w:tcW w:w="5042" w:type="dxa"/>
            <w:shd w:val="clear" w:color="auto" w:fill="E7E6E6" w:themeFill="background2"/>
          </w:tcPr>
          <w:p w14:paraId="46764755" w14:textId="4A5693C2" w:rsidR="00496C6F" w:rsidRDefault="00496C6F" w:rsidP="00496C6F">
            <w:r w:rsidRPr="00274976">
              <w:rPr>
                <w:bCs/>
                <w:i/>
                <w:iCs/>
              </w:rPr>
              <w:t>You may choose to include learning activities, experiences and/or resources</w:t>
            </w:r>
            <w:r w:rsidRPr="00274976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429B6324" w14:textId="766F4A52" w:rsidR="00496C6F" w:rsidRDefault="00496C6F" w:rsidP="00496C6F">
            <w:r w:rsidRPr="00274976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274976">
              <w:rPr>
                <w:b/>
                <w:bCs/>
                <w:i/>
                <w:iCs/>
              </w:rPr>
              <w:t>.</w:t>
            </w:r>
          </w:p>
        </w:tc>
      </w:tr>
      <w:tr w:rsidR="00AA1987" w14:paraId="259F83B9" w14:textId="77777777" w:rsidTr="00496C6F">
        <w:tc>
          <w:tcPr>
            <w:tcW w:w="5042" w:type="dxa"/>
          </w:tcPr>
          <w:p w14:paraId="35ECAFA0" w14:textId="77777777" w:rsidR="00AA1987" w:rsidRPr="00BA7314" w:rsidRDefault="00AA1987" w:rsidP="00AA1987">
            <w:pPr>
              <w:spacing w:after="0"/>
              <w:ind w:left="30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  <w:r w:rsidRPr="00BA7314">
              <w:rPr>
                <w:rFonts w:eastAsia="Times New Roman" w:cs="Arial"/>
                <w:b/>
                <w:bCs/>
                <w:lang w:eastAsia="en-AU"/>
              </w:rPr>
              <w:t>Interacting</w:t>
            </w:r>
            <w:r w:rsidRPr="00BA7314">
              <w:rPr>
                <w:rFonts w:eastAsia="Times New Roman" w:cs="Arial"/>
                <w:lang w:eastAsia="en-AU"/>
              </w:rPr>
              <w:t> </w:t>
            </w:r>
          </w:p>
          <w:p w14:paraId="541A67B6" w14:textId="77777777" w:rsidR="00AA1987" w:rsidRPr="00BA7314" w:rsidRDefault="00AA1987" w:rsidP="00AA1987">
            <w:pPr>
              <w:ind w:left="30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  <w:r w:rsidRPr="00BA7314">
              <w:rPr>
                <w:rFonts w:eastAsia="Times New Roman" w:cs="Arial"/>
                <w:lang w:eastAsia="en-AU"/>
              </w:rPr>
              <w:t>Exchanging meaning in oral interactions in the target language </w:t>
            </w:r>
          </w:p>
          <w:p w14:paraId="1409A21D" w14:textId="77777777" w:rsidR="00AA1987" w:rsidRPr="00BA7314" w:rsidRDefault="00AA1987" w:rsidP="00AA1987">
            <w:pPr>
              <w:ind w:left="30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  <w:r w:rsidRPr="00BA7314">
              <w:rPr>
                <w:rFonts w:eastAsia="Times New Roman" w:cs="Arial"/>
                <w:lang w:eastAsia="en-AU"/>
              </w:rPr>
              <w:t>Reproducing oral language to interact in the target language </w:t>
            </w:r>
          </w:p>
          <w:p w14:paraId="087AFA45" w14:textId="509CE2B7" w:rsidR="00AA1987" w:rsidRDefault="00AA1987" w:rsidP="00AA1987">
            <w:r w:rsidRPr="00BA7314">
              <w:rPr>
                <w:rFonts w:eastAsia="Times New Roman" w:cs="Arial"/>
                <w:lang w:eastAsia="en-AU"/>
              </w:rPr>
              <w:t>Applying knowledge of the target language culture(s) to interact </w:t>
            </w:r>
          </w:p>
        </w:tc>
        <w:tc>
          <w:tcPr>
            <w:tcW w:w="5042" w:type="dxa"/>
          </w:tcPr>
          <w:p w14:paraId="70DFD80B" w14:textId="0784CA55" w:rsidR="00AA1987" w:rsidRDefault="00AA1987" w:rsidP="00AA1987">
            <w:r w:rsidRPr="00274976">
              <w:rPr>
                <w:rFonts w:eastAsia="Times New Roman" w:cs="Arial"/>
                <w:lang w:eastAsia="en-AU"/>
              </w:rPr>
              <w:t> </w:t>
            </w:r>
          </w:p>
        </w:tc>
        <w:tc>
          <w:tcPr>
            <w:tcW w:w="5042" w:type="dxa"/>
          </w:tcPr>
          <w:p w14:paraId="567019ED" w14:textId="0C52D6A1" w:rsidR="00AA1987" w:rsidRDefault="00AA1987" w:rsidP="00AA1987">
            <w:r w:rsidRPr="00274976">
              <w:rPr>
                <w:rFonts w:eastAsia="Times New Roman" w:cs="Arial"/>
                <w:lang w:eastAsia="en-AU"/>
              </w:rPr>
              <w:t> </w:t>
            </w:r>
          </w:p>
        </w:tc>
      </w:tr>
      <w:tr w:rsidR="00AA1987" w14:paraId="217F072A" w14:textId="77777777" w:rsidTr="00496C6F">
        <w:tc>
          <w:tcPr>
            <w:tcW w:w="5042" w:type="dxa"/>
          </w:tcPr>
          <w:p w14:paraId="2DF8290B" w14:textId="77777777" w:rsidR="00AA1987" w:rsidRPr="00BA7314" w:rsidRDefault="00AA1987" w:rsidP="00AA1987">
            <w:pPr>
              <w:spacing w:after="0"/>
              <w:ind w:left="30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  <w:r w:rsidRPr="00BA7314">
              <w:rPr>
                <w:rFonts w:eastAsia="Times New Roman" w:cs="Arial"/>
                <w:b/>
                <w:bCs/>
                <w:lang w:eastAsia="en-AU"/>
              </w:rPr>
              <w:t>Understanding texts</w:t>
            </w:r>
            <w:r w:rsidRPr="00BA7314">
              <w:rPr>
                <w:rFonts w:eastAsia="Times New Roman" w:cs="Arial"/>
                <w:lang w:eastAsia="en-AU"/>
              </w:rPr>
              <w:t> </w:t>
            </w:r>
          </w:p>
          <w:p w14:paraId="244B48BD" w14:textId="77777777" w:rsidR="00AA1987" w:rsidRPr="00BA7314" w:rsidRDefault="00AA1987" w:rsidP="00AA1987">
            <w:pPr>
              <w:ind w:left="30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  <w:r w:rsidRPr="00BA7314">
              <w:rPr>
                <w:rFonts w:eastAsia="Times New Roman" w:cs="Arial"/>
                <w:lang w:eastAsia="en-AU"/>
              </w:rPr>
              <w:t>Understanding and responding to target language texts </w:t>
            </w:r>
          </w:p>
          <w:p w14:paraId="773247E8" w14:textId="77777777" w:rsidR="00AA1987" w:rsidRPr="00BA7314" w:rsidRDefault="00AA1987" w:rsidP="00AA1987">
            <w:pPr>
              <w:ind w:left="30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  <w:r w:rsidRPr="00BA7314">
              <w:rPr>
                <w:rFonts w:eastAsia="Times New Roman" w:cs="Arial"/>
                <w:lang w:eastAsia="en-AU"/>
              </w:rPr>
              <w:t>Applying knowledge of language systems to understand and respond to target language texts </w:t>
            </w:r>
          </w:p>
          <w:p w14:paraId="738D15E3" w14:textId="5EFD99E6" w:rsidR="00AA1987" w:rsidRDefault="00AA1987" w:rsidP="00AA1987">
            <w:r w:rsidRPr="00BA7314">
              <w:rPr>
                <w:rFonts w:eastAsia="Times New Roman" w:cs="Arial"/>
                <w:lang w:eastAsia="en-AU"/>
              </w:rPr>
              <w:t>Developing intercultural understanding through target language texts </w:t>
            </w:r>
          </w:p>
        </w:tc>
        <w:tc>
          <w:tcPr>
            <w:tcW w:w="5042" w:type="dxa"/>
          </w:tcPr>
          <w:p w14:paraId="068DA2D3" w14:textId="7D449C18" w:rsidR="00AA1987" w:rsidRDefault="00AA1987" w:rsidP="00AA1987">
            <w:r w:rsidRPr="00274976">
              <w:rPr>
                <w:rFonts w:eastAsia="Times New Roman" w:cs="Arial"/>
                <w:lang w:eastAsia="en-AU"/>
              </w:rPr>
              <w:t> </w:t>
            </w:r>
          </w:p>
        </w:tc>
        <w:tc>
          <w:tcPr>
            <w:tcW w:w="5042" w:type="dxa"/>
          </w:tcPr>
          <w:p w14:paraId="02AC27C9" w14:textId="4C254CCA" w:rsidR="00AA1987" w:rsidRDefault="00AA1987" w:rsidP="00AA1987">
            <w:r w:rsidRPr="00274976">
              <w:rPr>
                <w:rFonts w:eastAsia="Times New Roman" w:cs="Arial"/>
                <w:lang w:eastAsia="en-AU"/>
              </w:rPr>
              <w:t> </w:t>
            </w:r>
          </w:p>
        </w:tc>
      </w:tr>
      <w:tr w:rsidR="00AA1987" w14:paraId="7DDCDF69" w14:textId="77777777" w:rsidTr="00496C6F">
        <w:tc>
          <w:tcPr>
            <w:tcW w:w="5042" w:type="dxa"/>
          </w:tcPr>
          <w:p w14:paraId="779DFFC6" w14:textId="77777777" w:rsidR="00AA1987" w:rsidRPr="00BA7314" w:rsidRDefault="00AA1987" w:rsidP="00AA1987">
            <w:pPr>
              <w:spacing w:after="0"/>
              <w:ind w:left="30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  <w:r w:rsidRPr="00BA7314">
              <w:rPr>
                <w:rFonts w:eastAsia="Times New Roman" w:cs="Arial"/>
                <w:b/>
                <w:bCs/>
                <w:lang w:eastAsia="en-AU"/>
              </w:rPr>
              <w:t>Creating texts</w:t>
            </w:r>
            <w:r w:rsidRPr="00BA7314">
              <w:rPr>
                <w:rFonts w:eastAsia="Times New Roman" w:cs="Arial"/>
                <w:lang w:eastAsia="en-AU"/>
              </w:rPr>
              <w:t> </w:t>
            </w:r>
          </w:p>
          <w:p w14:paraId="036A48FE" w14:textId="77777777" w:rsidR="00AA1987" w:rsidRPr="00BA7314" w:rsidRDefault="00AA1987" w:rsidP="00AA1987">
            <w:pPr>
              <w:ind w:left="30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  <w:r w:rsidRPr="00BA7314">
              <w:rPr>
                <w:rFonts w:eastAsia="Times New Roman" w:cs="Arial"/>
                <w:lang w:eastAsia="en-AU"/>
              </w:rPr>
              <w:t>Creating spoken, written and multimodal texts in the target language </w:t>
            </w:r>
          </w:p>
          <w:p w14:paraId="1F7EE7B5" w14:textId="77777777" w:rsidR="00AA1987" w:rsidRPr="00BA7314" w:rsidRDefault="00AA1987" w:rsidP="00AA1987">
            <w:pPr>
              <w:ind w:left="30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  <w:r w:rsidRPr="00BA7314">
              <w:rPr>
                <w:rFonts w:eastAsia="Times New Roman" w:cs="Arial"/>
                <w:lang w:eastAsia="en-AU"/>
              </w:rPr>
              <w:t>Applying knowledge of language systems to create texts in the target language </w:t>
            </w:r>
          </w:p>
          <w:p w14:paraId="21429221" w14:textId="628BBD67" w:rsidR="00AA1987" w:rsidRDefault="00AA1987" w:rsidP="00AA1987">
            <w:r w:rsidRPr="00BA7314">
              <w:rPr>
                <w:rFonts w:eastAsia="Times New Roman" w:cs="Arial"/>
                <w:lang w:eastAsia="en-AU"/>
              </w:rPr>
              <w:lastRenderedPageBreak/>
              <w:t>Reproducing how target language speakers communicate to create texts </w:t>
            </w:r>
          </w:p>
        </w:tc>
        <w:tc>
          <w:tcPr>
            <w:tcW w:w="5042" w:type="dxa"/>
          </w:tcPr>
          <w:p w14:paraId="11ECCB7E" w14:textId="30D384AB" w:rsidR="00AA1987" w:rsidRDefault="00AA1987" w:rsidP="00AA1987">
            <w:r w:rsidRPr="00274976">
              <w:rPr>
                <w:rFonts w:eastAsia="Times New Roman" w:cs="Arial"/>
                <w:lang w:eastAsia="en-AU"/>
              </w:rPr>
              <w:lastRenderedPageBreak/>
              <w:t> </w:t>
            </w:r>
          </w:p>
        </w:tc>
        <w:tc>
          <w:tcPr>
            <w:tcW w:w="5042" w:type="dxa"/>
          </w:tcPr>
          <w:p w14:paraId="44474989" w14:textId="3D955383" w:rsidR="00AA1987" w:rsidRDefault="00AA1987" w:rsidP="00AA1987">
            <w:r w:rsidRPr="00274976">
              <w:rPr>
                <w:rFonts w:eastAsia="Times New Roman" w:cs="Arial"/>
                <w:lang w:eastAsia="en-AU"/>
              </w:rPr>
              <w:t> </w:t>
            </w:r>
          </w:p>
        </w:tc>
      </w:tr>
      <w:bookmarkEnd w:id="0"/>
    </w:tbl>
    <w:p w14:paraId="6E248F9A" w14:textId="1CCE7AAC" w:rsidR="00584BE0" w:rsidRPr="00584BE0" w:rsidRDefault="00584BE0" w:rsidP="00AA1987"/>
    <w:sectPr w:rsidR="00584BE0" w:rsidRPr="00584BE0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1FC2AC" w14:textId="77777777" w:rsidR="00F221EA" w:rsidRDefault="00F221EA" w:rsidP="005C306E">
      <w:pPr>
        <w:spacing w:after="0" w:line="240" w:lineRule="auto"/>
      </w:pPr>
      <w:r>
        <w:separator/>
      </w:r>
    </w:p>
  </w:endnote>
  <w:endnote w:type="continuationSeparator" w:id="0">
    <w:p w14:paraId="255DB935" w14:textId="77777777" w:rsidR="00F221EA" w:rsidRDefault="00F221EA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2141B02F" w:rsidR="007565F9" w:rsidRPr="00F646AE" w:rsidRDefault="00000000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D6726D">
          <w:t>Modern Languages S1 Record of learning and achievement using syllabus content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  <w:showingPlcHdr/>
      </w:sdtPr>
      <w:sdtContent>
        <w:r w:rsidR="00A00991">
          <w:t>[</w:t>
        </w:r>
        <w:r w:rsidR="00A00991" w:rsidRPr="00F646AE">
          <w:t>updated Month YYY</w:t>
        </w:r>
        <w:r w:rsidR="00A00991">
          <w:t>]</w:t>
        </w:r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4D834C2F" w:rsidR="00696A1B" w:rsidRPr="00152C9A" w:rsidRDefault="00000000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D6726D">
          <w:rPr>
            <w:rFonts w:asciiTheme="minorHAnsi" w:hAnsiTheme="minorHAnsi" w:cstheme="minorHAnsi"/>
            <w:color w:val="002664"/>
            <w:sz w:val="20"/>
            <w:szCs w:val="20"/>
          </w:rPr>
          <w:t>Modern Languages S1 Record of learning and achievement using syllabus content</w:t>
        </w:r>
      </w:sdtContent>
    </w:sdt>
    <w:r w:rsidR="00152C9A" w:rsidRPr="00F646AE">
      <w:t xml:space="preserve">, </w:t>
    </w:r>
    <w:sdt>
      <w:sdtPr>
        <w:id w:val="-977228452"/>
      </w:sdtPr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5485D2" w14:textId="77777777" w:rsidR="00F221EA" w:rsidRDefault="00F221EA" w:rsidP="005C306E">
      <w:pPr>
        <w:spacing w:after="0" w:line="240" w:lineRule="auto"/>
      </w:pPr>
      <w:r>
        <w:separator/>
      </w:r>
    </w:p>
  </w:footnote>
  <w:footnote w:type="continuationSeparator" w:id="0">
    <w:p w14:paraId="20A2869E" w14:textId="77777777" w:rsidR="00F221EA" w:rsidRDefault="00F221EA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72F6BCD0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41883"/>
    <w:rsid w:val="000621A2"/>
    <w:rsid w:val="00077566"/>
    <w:rsid w:val="00090147"/>
    <w:rsid w:val="000E1BE9"/>
    <w:rsid w:val="000E3B9F"/>
    <w:rsid w:val="000F6695"/>
    <w:rsid w:val="00152C9A"/>
    <w:rsid w:val="00152FDC"/>
    <w:rsid w:val="00166496"/>
    <w:rsid w:val="00195D51"/>
    <w:rsid w:val="001A3B79"/>
    <w:rsid w:val="001A7943"/>
    <w:rsid w:val="001D6956"/>
    <w:rsid w:val="001E74C9"/>
    <w:rsid w:val="0023259E"/>
    <w:rsid w:val="0024572E"/>
    <w:rsid w:val="00247898"/>
    <w:rsid w:val="0026171F"/>
    <w:rsid w:val="002904B0"/>
    <w:rsid w:val="00291300"/>
    <w:rsid w:val="00296B5B"/>
    <w:rsid w:val="002C1CB3"/>
    <w:rsid w:val="002C3C44"/>
    <w:rsid w:val="002D7DF6"/>
    <w:rsid w:val="002E048F"/>
    <w:rsid w:val="00306A28"/>
    <w:rsid w:val="00371B2F"/>
    <w:rsid w:val="00395F9C"/>
    <w:rsid w:val="003A573B"/>
    <w:rsid w:val="003D3A72"/>
    <w:rsid w:val="003E29AA"/>
    <w:rsid w:val="003F1B22"/>
    <w:rsid w:val="004101AB"/>
    <w:rsid w:val="004306CF"/>
    <w:rsid w:val="00496C6F"/>
    <w:rsid w:val="004F2B20"/>
    <w:rsid w:val="005120EA"/>
    <w:rsid w:val="005209F0"/>
    <w:rsid w:val="005267EA"/>
    <w:rsid w:val="00533113"/>
    <w:rsid w:val="00535244"/>
    <w:rsid w:val="00574662"/>
    <w:rsid w:val="005761C3"/>
    <w:rsid w:val="00584BE0"/>
    <w:rsid w:val="005A08FA"/>
    <w:rsid w:val="005C306E"/>
    <w:rsid w:val="005C577F"/>
    <w:rsid w:val="00614FB1"/>
    <w:rsid w:val="00635155"/>
    <w:rsid w:val="00636DFB"/>
    <w:rsid w:val="00684880"/>
    <w:rsid w:val="00696A1B"/>
    <w:rsid w:val="006B1C5E"/>
    <w:rsid w:val="006C6FBA"/>
    <w:rsid w:val="006D49D1"/>
    <w:rsid w:val="006F77FB"/>
    <w:rsid w:val="00703CEF"/>
    <w:rsid w:val="00707B6C"/>
    <w:rsid w:val="00713709"/>
    <w:rsid w:val="007245B2"/>
    <w:rsid w:val="007565F9"/>
    <w:rsid w:val="007D5ED6"/>
    <w:rsid w:val="0080222E"/>
    <w:rsid w:val="008112C7"/>
    <w:rsid w:val="00855A01"/>
    <w:rsid w:val="00870C9A"/>
    <w:rsid w:val="008715C0"/>
    <w:rsid w:val="00883F65"/>
    <w:rsid w:val="008864B6"/>
    <w:rsid w:val="008B5284"/>
    <w:rsid w:val="00900E13"/>
    <w:rsid w:val="00906115"/>
    <w:rsid w:val="00980E8A"/>
    <w:rsid w:val="009C2DEC"/>
    <w:rsid w:val="009F1A90"/>
    <w:rsid w:val="00A00991"/>
    <w:rsid w:val="00A05452"/>
    <w:rsid w:val="00A37890"/>
    <w:rsid w:val="00A418AC"/>
    <w:rsid w:val="00AA1987"/>
    <w:rsid w:val="00AA7F9D"/>
    <w:rsid w:val="00B04051"/>
    <w:rsid w:val="00B60835"/>
    <w:rsid w:val="00B87C98"/>
    <w:rsid w:val="00B93F15"/>
    <w:rsid w:val="00BB2733"/>
    <w:rsid w:val="00BB50BA"/>
    <w:rsid w:val="00BC3845"/>
    <w:rsid w:val="00BD7E43"/>
    <w:rsid w:val="00BF4202"/>
    <w:rsid w:val="00C34946"/>
    <w:rsid w:val="00C50586"/>
    <w:rsid w:val="00C506E0"/>
    <w:rsid w:val="00C85106"/>
    <w:rsid w:val="00CB7C33"/>
    <w:rsid w:val="00CE1642"/>
    <w:rsid w:val="00D450EF"/>
    <w:rsid w:val="00D6726D"/>
    <w:rsid w:val="00DC2D29"/>
    <w:rsid w:val="00DF2816"/>
    <w:rsid w:val="00E1162B"/>
    <w:rsid w:val="00E3418F"/>
    <w:rsid w:val="00E421D0"/>
    <w:rsid w:val="00E6697D"/>
    <w:rsid w:val="00EA2573"/>
    <w:rsid w:val="00ED4DD7"/>
    <w:rsid w:val="00EF7B40"/>
    <w:rsid w:val="00F072F0"/>
    <w:rsid w:val="00F221EA"/>
    <w:rsid w:val="00F37584"/>
    <w:rsid w:val="00F633EB"/>
    <w:rsid w:val="00F646AE"/>
    <w:rsid w:val="00FB2E85"/>
    <w:rsid w:val="00FC6BD0"/>
    <w:rsid w:val="00FE1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535244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1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1"/>
    <w:rsid w:val="00496C6F"/>
    <w:rPr>
      <w:rFonts w:eastAsia="Calibri"/>
      <w:color w:val="auto"/>
      <w:spacing w:val="-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2D2F31" w:rsidRDefault="002D2F31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2D2F31" w:rsidRDefault="002D2F31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2D2F31" w:rsidRDefault="002D2F31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2F31"/>
    <w:rsid w:val="002D2F31"/>
    <w:rsid w:val="009611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Props1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59</TotalTime>
  <Pages>2</Pages>
  <Words>162</Words>
  <Characters>928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1088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Modern Languages S1 Record of learning and achievement using syllabus content</dc:title>
  <dc:subject/>
  <cp:keywords/>
  <dc:description/>
  <cp:lastModifiedBy>Diane Twomey</cp:lastModifiedBy>
  <cp:revision>2</cp:revision>
  <dcterms:created xsi:type="dcterms:W3CDTF">2024-02-15T02:03:00Z</dcterms:created>
  <dcterms:modified xsi:type="dcterms:W3CDTF">2024-02-15T22:53:00Z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