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0CB7E840" w:rsidR="003D3A72" w:rsidRDefault="00DC1436" w:rsidP="003D3A72">
          <w:pPr>
            <w:pStyle w:val="Title"/>
          </w:pPr>
          <w:r w:rsidRPr="00DC143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Modern Languages S2 Record of learning and achievement using syllabus 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52D407A7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p w14:paraId="621D6804" w14:textId="77777777" w:rsidR="001C39AF" w:rsidRPr="00767732" w:rsidRDefault="001C39AF" w:rsidP="001C39AF">
      <w:pPr>
        <w:tabs>
          <w:tab w:val="left" w:pos="5103"/>
        </w:tabs>
      </w:pPr>
      <w:r w:rsidRPr="00767732">
        <w:t>Content level:</w:t>
      </w:r>
      <w:r w:rsidRPr="00767732">
        <w:tab/>
      </w:r>
      <w:r w:rsidRPr="00767732">
        <w:tab/>
        <w:t>Beginner / Intermediate / Advanced</w:t>
      </w:r>
    </w:p>
    <w:p w14:paraId="2B366DC2" w14:textId="77777777" w:rsidR="001C39AF" w:rsidRDefault="001C39AF" w:rsidP="00AA1987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E36A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6E3E75" w:rsidR="00496C6F" w:rsidRDefault="00AE0C9C" w:rsidP="00496C6F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E36A4C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B50074" w14:paraId="123B246F" w14:textId="77777777" w:rsidTr="00601258">
        <w:tc>
          <w:tcPr>
            <w:tcW w:w="5042" w:type="dxa"/>
          </w:tcPr>
          <w:p w14:paraId="750E8A03" w14:textId="77777777" w:rsidR="00B50074" w:rsidRPr="003C1871" w:rsidRDefault="00B50074" w:rsidP="00B50074">
            <w:pPr>
              <w:rPr>
                <w:b/>
                <w:bCs/>
              </w:rPr>
            </w:pPr>
            <w:r w:rsidRPr="003C1871">
              <w:rPr>
                <w:b/>
                <w:bCs/>
              </w:rPr>
              <w:t>ML2-INT-01</w:t>
            </w:r>
          </w:p>
          <w:p w14:paraId="732AE6D9" w14:textId="49D178BF" w:rsidR="00B50074" w:rsidRPr="00D42848" w:rsidRDefault="00B50074" w:rsidP="00B50074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3C1871">
              <w:t>exchanges information in familiar contexts by selecting culturally appropriate modelled language</w:t>
            </w:r>
          </w:p>
        </w:tc>
        <w:tc>
          <w:tcPr>
            <w:tcW w:w="5042" w:type="dxa"/>
          </w:tcPr>
          <w:p w14:paraId="4FE707A5" w14:textId="77777777" w:rsidR="00B50074" w:rsidRPr="00274976" w:rsidRDefault="00B50074" w:rsidP="00B5007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B50074" w:rsidRPr="00274976" w:rsidRDefault="00B50074" w:rsidP="00B50074">
            <w:pPr>
              <w:rPr>
                <w:rFonts w:eastAsia="Times New Roman" w:cs="Arial"/>
                <w:lang w:eastAsia="en-AU"/>
              </w:rPr>
            </w:pPr>
          </w:p>
        </w:tc>
      </w:tr>
      <w:tr w:rsidR="00B50074" w14:paraId="59183646" w14:textId="77777777" w:rsidTr="00E36A4C">
        <w:tc>
          <w:tcPr>
            <w:tcW w:w="5042" w:type="dxa"/>
          </w:tcPr>
          <w:p w14:paraId="41CA4B29" w14:textId="77777777" w:rsidR="00B50074" w:rsidRPr="003C1871" w:rsidRDefault="00B50074" w:rsidP="00B50074">
            <w:pPr>
              <w:rPr>
                <w:b/>
                <w:bCs/>
              </w:rPr>
            </w:pPr>
            <w:r w:rsidRPr="003C1871">
              <w:rPr>
                <w:b/>
                <w:bCs/>
              </w:rPr>
              <w:t>ML2-UND-01</w:t>
            </w:r>
          </w:p>
          <w:p w14:paraId="0FEA886F" w14:textId="08B23499" w:rsidR="00B50074" w:rsidRDefault="00B50074" w:rsidP="00B50074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C1871">
              <w:t>identifies and responds to information in texts to demonstrate understanding</w:t>
            </w:r>
          </w:p>
        </w:tc>
        <w:tc>
          <w:tcPr>
            <w:tcW w:w="5042" w:type="dxa"/>
          </w:tcPr>
          <w:p w14:paraId="3380C718" w14:textId="77777777" w:rsidR="00B50074" w:rsidRPr="00274976" w:rsidRDefault="00B50074" w:rsidP="00B5007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B50074" w:rsidRPr="00274976" w:rsidRDefault="00B50074" w:rsidP="00B50074">
            <w:pPr>
              <w:rPr>
                <w:rFonts w:eastAsia="Times New Roman" w:cs="Arial"/>
                <w:lang w:eastAsia="en-AU"/>
              </w:rPr>
            </w:pPr>
          </w:p>
        </w:tc>
      </w:tr>
      <w:tr w:rsidR="00B50074" w14:paraId="3FE63D4F" w14:textId="77777777" w:rsidTr="00E36A4C">
        <w:tc>
          <w:tcPr>
            <w:tcW w:w="5042" w:type="dxa"/>
          </w:tcPr>
          <w:p w14:paraId="6F105AD2" w14:textId="77777777" w:rsidR="00B50074" w:rsidRPr="003C1871" w:rsidRDefault="00B50074" w:rsidP="00B50074">
            <w:pPr>
              <w:rPr>
                <w:b/>
                <w:bCs/>
              </w:rPr>
            </w:pPr>
            <w:r w:rsidRPr="003C1871">
              <w:rPr>
                <w:b/>
                <w:bCs/>
              </w:rPr>
              <w:t>ML2-CRT-01</w:t>
            </w:r>
          </w:p>
          <w:p w14:paraId="3A98CEF7" w14:textId="61791788" w:rsidR="00B50074" w:rsidRPr="00DD5846" w:rsidRDefault="00B50074" w:rsidP="00B50074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3C1871">
              <w:t>creates texts for familiar communicative purposes by selecting culturally appropriate modelled language</w:t>
            </w:r>
          </w:p>
        </w:tc>
        <w:tc>
          <w:tcPr>
            <w:tcW w:w="5042" w:type="dxa"/>
          </w:tcPr>
          <w:p w14:paraId="13489D18" w14:textId="77777777" w:rsidR="00B50074" w:rsidRPr="00274976" w:rsidRDefault="00B50074" w:rsidP="00B5007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3BF6082" w14:textId="77777777" w:rsidR="00B50074" w:rsidRPr="00274976" w:rsidRDefault="00B50074" w:rsidP="00B50074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5595CA" w14:textId="77777777" w:rsidR="00496C6F" w:rsidRDefault="00496C6F" w:rsidP="005C306E">
      <w:pPr>
        <w:spacing w:after="0" w:line="240" w:lineRule="auto"/>
      </w:pPr>
      <w:r>
        <w:separator/>
      </w:r>
    </w:p>
  </w:endnote>
  <w:endnote w:type="continuationSeparator" w:id="0">
    <w:p w14:paraId="3C02F99B" w14:textId="77777777" w:rsidR="00496C6F" w:rsidRDefault="00496C6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0B0C6F60" w:rsidR="007565F9" w:rsidRPr="00F646AE" w:rsidRDefault="00DC1436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Modern Languages S2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sdt>
          <w:sdtPr>
            <w:id w:val="-195002773"/>
          </w:sdtPr>
          <w:sdtEndPr/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281BCEA4" w:rsidR="00696A1B" w:rsidRPr="00152C9A" w:rsidRDefault="00DC1436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Modern Languages S2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6037B" w14:textId="77777777" w:rsidR="00496C6F" w:rsidRDefault="00496C6F" w:rsidP="005C306E">
      <w:pPr>
        <w:spacing w:after="0" w:line="240" w:lineRule="auto"/>
      </w:pPr>
      <w:r>
        <w:separator/>
      </w:r>
    </w:p>
  </w:footnote>
  <w:footnote w:type="continuationSeparator" w:id="0">
    <w:p w14:paraId="065CB2D0" w14:textId="77777777" w:rsidR="00496C6F" w:rsidRDefault="00496C6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42BD4BDF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063"/>
    <w:rsid w:val="001A3B79"/>
    <w:rsid w:val="001A7943"/>
    <w:rsid w:val="001C39AF"/>
    <w:rsid w:val="001C7AF7"/>
    <w:rsid w:val="001D6956"/>
    <w:rsid w:val="001E0403"/>
    <w:rsid w:val="001E74C9"/>
    <w:rsid w:val="002115E2"/>
    <w:rsid w:val="0023259E"/>
    <w:rsid w:val="002443D3"/>
    <w:rsid w:val="0024572E"/>
    <w:rsid w:val="00247898"/>
    <w:rsid w:val="0026171F"/>
    <w:rsid w:val="00264577"/>
    <w:rsid w:val="0027532F"/>
    <w:rsid w:val="002904B0"/>
    <w:rsid w:val="00291300"/>
    <w:rsid w:val="00291D49"/>
    <w:rsid w:val="00296B5B"/>
    <w:rsid w:val="002B08A5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13F17"/>
    <w:rsid w:val="004306CF"/>
    <w:rsid w:val="00496C6F"/>
    <w:rsid w:val="004F1E49"/>
    <w:rsid w:val="004F2B20"/>
    <w:rsid w:val="00507067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D49D1"/>
    <w:rsid w:val="006F77FB"/>
    <w:rsid w:val="00703CEF"/>
    <w:rsid w:val="00707B6C"/>
    <w:rsid w:val="00713709"/>
    <w:rsid w:val="007138DA"/>
    <w:rsid w:val="007245B2"/>
    <w:rsid w:val="007367E4"/>
    <w:rsid w:val="007565F9"/>
    <w:rsid w:val="0078247F"/>
    <w:rsid w:val="007A58A8"/>
    <w:rsid w:val="007D5ED6"/>
    <w:rsid w:val="007E3FC9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C2DEC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AE0C9C"/>
    <w:rsid w:val="00AF4EAB"/>
    <w:rsid w:val="00B04051"/>
    <w:rsid w:val="00B06793"/>
    <w:rsid w:val="00B50074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34946"/>
    <w:rsid w:val="00C50586"/>
    <w:rsid w:val="00C506E0"/>
    <w:rsid w:val="00C81F39"/>
    <w:rsid w:val="00C85106"/>
    <w:rsid w:val="00CB7C33"/>
    <w:rsid w:val="00CE1642"/>
    <w:rsid w:val="00D42848"/>
    <w:rsid w:val="00D450EF"/>
    <w:rsid w:val="00D6247F"/>
    <w:rsid w:val="00D802F2"/>
    <w:rsid w:val="00DC1436"/>
    <w:rsid w:val="00DC2138"/>
    <w:rsid w:val="00DC2D29"/>
    <w:rsid w:val="00DF2816"/>
    <w:rsid w:val="00E07FDB"/>
    <w:rsid w:val="00E1162B"/>
    <w:rsid w:val="00E3418F"/>
    <w:rsid w:val="00E36A4C"/>
    <w:rsid w:val="00E421D0"/>
    <w:rsid w:val="00E6697D"/>
    <w:rsid w:val="00E724A5"/>
    <w:rsid w:val="00EA2573"/>
    <w:rsid w:val="00ED4DD7"/>
    <w:rsid w:val="00EF7B40"/>
    <w:rsid w:val="00F072F0"/>
    <w:rsid w:val="00F37584"/>
    <w:rsid w:val="00F633EB"/>
    <w:rsid w:val="00F646AE"/>
    <w:rsid w:val="00F70BA7"/>
    <w:rsid w:val="00F7691D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E36A4C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337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Modern Languages S2 Record of learning and achievement using syllabus outcomes</dc:title>
  <dc:subject/>
  <cp:keywords/>
  <dc:description/>
  <cp:lastModifiedBy>Diane Twomey</cp:lastModifiedBy>
  <cp:revision>2</cp:revision>
  <dcterms:created xsi:type="dcterms:W3CDTF">2024-01-25T03:27:00Z</dcterms:created>
  <dcterms:modified xsi:type="dcterms:W3CDTF">2024-02-15T22:42:00Z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