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6FE7A70" w:rsidR="003D3A72" w:rsidRDefault="00C627F1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A6492B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3</w:t>
          </w:r>
          <w:r w:rsidRPr="00A6492B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37F5644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63C64F9B" w14:textId="77777777" w:rsidR="007008FC" w:rsidRPr="00767732" w:rsidRDefault="007008FC" w:rsidP="007008FC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671D22A0" w14:textId="77777777" w:rsidR="007008FC" w:rsidRDefault="007008FC" w:rsidP="003D3A72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BF46CE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E28FDE0" w14:textId="77777777" w:rsidR="00BF46CE" w:rsidRPr="002F49D6" w:rsidRDefault="00BF46CE" w:rsidP="00BF46CE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Interacting</w:t>
            </w: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05A07B41" w14:textId="77777777" w:rsidR="00BF46CE" w:rsidRPr="002F49D6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Exchanging meaning in oral interactions in the target language </w:t>
            </w:r>
          </w:p>
          <w:p w14:paraId="78A53045" w14:textId="77777777" w:rsidR="00BF46CE" w:rsidRPr="002F49D6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Applying knowledge of language systems to interact in the target language </w:t>
            </w:r>
          </w:p>
          <w:p w14:paraId="087AFA45" w14:textId="7439C817" w:rsidR="00BF46CE" w:rsidRDefault="00BF46CE" w:rsidP="00BF46CE"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Applying knowledge of the target language culture(s) to interact </w:t>
            </w:r>
          </w:p>
        </w:tc>
        <w:tc>
          <w:tcPr>
            <w:tcW w:w="5042" w:type="dxa"/>
          </w:tcPr>
          <w:p w14:paraId="70DFD80B" w14:textId="396B7890" w:rsidR="00BF46CE" w:rsidRDefault="00BF46CE" w:rsidP="00BF46CE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BF46CE" w:rsidRDefault="00BF46CE" w:rsidP="00BF46CE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BF46CE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01D73FAB" w14:textId="77777777" w:rsidR="00BF46CE" w:rsidRPr="002F49D6" w:rsidRDefault="00BF46CE" w:rsidP="00BF46CE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Understanding texts</w:t>
            </w: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39B22DD5" w14:textId="77777777" w:rsidR="00BF46CE" w:rsidRPr="002F49D6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Understanding and responding to target language texts </w:t>
            </w:r>
          </w:p>
          <w:p w14:paraId="03950C64" w14:textId="77777777" w:rsidR="00BF46CE" w:rsidRPr="002F49D6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Applying knowledge of language systems to understand and respond to target language texts </w:t>
            </w:r>
          </w:p>
          <w:p w14:paraId="738D15E3" w14:textId="080911CD" w:rsidR="00BF46CE" w:rsidRDefault="00BF46CE" w:rsidP="00BF46CE"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Developing intercultural understanding through target language texts </w:t>
            </w:r>
          </w:p>
        </w:tc>
        <w:tc>
          <w:tcPr>
            <w:tcW w:w="5042" w:type="dxa"/>
          </w:tcPr>
          <w:p w14:paraId="068DA2D3" w14:textId="0630E0AB" w:rsidR="00BF46CE" w:rsidRDefault="00BF46CE" w:rsidP="00BF46CE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BF46CE" w:rsidRDefault="00BF46CE" w:rsidP="00BF46CE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BF46CE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EFCA529" w14:textId="77777777" w:rsidR="00BF46CE" w:rsidRPr="002F49D6" w:rsidRDefault="00BF46CE" w:rsidP="00BF46CE">
            <w:pPr>
              <w:spacing w:after="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Creating texts</w:t>
            </w: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1D58FEDF" w14:textId="77777777" w:rsidR="00BF46CE" w:rsidRPr="002F49D6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Creating spoken, written and multimodal texts in the target language </w:t>
            </w:r>
          </w:p>
          <w:p w14:paraId="7A3676D7" w14:textId="77777777" w:rsidR="00BF46CE" w:rsidRPr="00DD1BA1" w:rsidRDefault="00BF46CE" w:rsidP="00BF46CE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Applying knowledge of language systems to create texts in the target language </w:t>
            </w:r>
          </w:p>
          <w:p w14:paraId="5183313E" w14:textId="167A2166" w:rsidR="00BF46CE" w:rsidRPr="002F4B6C" w:rsidRDefault="00BF46CE" w:rsidP="00BF46CE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F49D6">
              <w:rPr>
                <w:rFonts w:asciiTheme="minorHAnsi" w:eastAsia="Times New Roman" w:hAnsiTheme="minorHAnsi" w:cstheme="minorHAnsi"/>
                <w:lang w:eastAsia="en-AU"/>
              </w:rPr>
              <w:t>Applying knowledge of the target language culture(s) to create texts </w:t>
            </w:r>
          </w:p>
        </w:tc>
        <w:tc>
          <w:tcPr>
            <w:tcW w:w="5042" w:type="dxa"/>
          </w:tcPr>
          <w:p w14:paraId="3105091E" w14:textId="77777777" w:rsidR="00BF46CE" w:rsidRPr="00A716A6" w:rsidRDefault="00BF46CE" w:rsidP="00BF46CE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BF46CE" w:rsidRPr="00A716A6" w:rsidRDefault="00BF46CE" w:rsidP="00BF46CE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21DCAC5" w:rsidR="007565F9" w:rsidRPr="00F646AE" w:rsidRDefault="00C627F1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Modern Languages S3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9F427D8" w:rsidR="00696A1B" w:rsidRPr="00152C9A" w:rsidRDefault="00C627F1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Modern Languages S3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20D8BD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C40A2"/>
    <w:rsid w:val="004D0ACB"/>
    <w:rsid w:val="004F2B20"/>
    <w:rsid w:val="005046FB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08FC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34946"/>
    <w:rsid w:val="00C4465C"/>
    <w:rsid w:val="00C50586"/>
    <w:rsid w:val="00C506E0"/>
    <w:rsid w:val="00C627F1"/>
    <w:rsid w:val="00C85106"/>
    <w:rsid w:val="00C86CFC"/>
    <w:rsid w:val="00C9323F"/>
    <w:rsid w:val="00CB7C33"/>
    <w:rsid w:val="00CE1642"/>
    <w:rsid w:val="00D450EF"/>
    <w:rsid w:val="00D854B6"/>
    <w:rsid w:val="00DC2D29"/>
    <w:rsid w:val="00DF2816"/>
    <w:rsid w:val="00E1162B"/>
    <w:rsid w:val="00E3418F"/>
    <w:rsid w:val="00E421D0"/>
    <w:rsid w:val="00E6697D"/>
    <w:rsid w:val="00EA2573"/>
    <w:rsid w:val="00EB7A25"/>
    <w:rsid w:val="00ED4DD7"/>
    <w:rsid w:val="00EE0476"/>
    <w:rsid w:val="00EF7B40"/>
    <w:rsid w:val="00F03096"/>
    <w:rsid w:val="00F072F0"/>
    <w:rsid w:val="00F37584"/>
    <w:rsid w:val="00F6148F"/>
    <w:rsid w:val="00F633EB"/>
    <w:rsid w:val="00F646AE"/>
    <w:rsid w:val="00F66FCC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2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S3 Record of learning and achievement using syllabus content</dc:title>
  <dc:subject/>
  <cp:keywords/>
  <dc:description/>
  <cp:lastModifiedBy>Diane Twomey</cp:lastModifiedBy>
  <cp:revision>3</cp:revision>
  <dcterms:created xsi:type="dcterms:W3CDTF">2024-02-15T03:11:00Z</dcterms:created>
  <dcterms:modified xsi:type="dcterms:W3CDTF">2024-02-15T22:29:00Z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