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487DC78" w:rsidR="003D3A72" w:rsidRDefault="00152937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Modern Languages </w:t>
          </w:r>
          <w:r w:rsidRPr="00E50B3C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S3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6B49AD75" w14:textId="77777777" w:rsidR="00DD445F" w:rsidRPr="00767732" w:rsidRDefault="00DD445F" w:rsidP="00DD445F">
      <w:pPr>
        <w:tabs>
          <w:tab w:val="left" w:pos="5103"/>
        </w:tabs>
      </w:pPr>
      <w:r w:rsidRPr="00767732">
        <w:t>Content level:</w:t>
      </w:r>
      <w:r w:rsidRPr="00767732">
        <w:tab/>
      </w:r>
      <w:r w:rsidRPr="00767732">
        <w:tab/>
        <w:t>Beginner / Intermediate / Advanced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2F1AA3" w14:paraId="259F83B9" w14:textId="77777777" w:rsidTr="00535A87">
        <w:tc>
          <w:tcPr>
            <w:tcW w:w="5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F375C1" w14:textId="77777777" w:rsidR="002F1AA3" w:rsidRPr="001C5002" w:rsidRDefault="002F1AA3" w:rsidP="002F1AA3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1C5002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ML3-INT-01</w:t>
            </w:r>
            <w:r w:rsidRPr="001C5002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087AFA45" w14:textId="3EF95663" w:rsidR="002F1AA3" w:rsidRDefault="002F1AA3" w:rsidP="002F1AA3">
            <w:r w:rsidRPr="001C5002">
              <w:rPr>
                <w:rFonts w:asciiTheme="minorHAnsi" w:eastAsia="Times New Roman" w:hAnsiTheme="minorHAnsi" w:cstheme="minorHAnsi"/>
                <w:lang w:eastAsia="en-AU"/>
              </w:rPr>
              <w:t>exchanges information and opinions in familiar contexts by using culturally appropriate rehearsed language </w:t>
            </w:r>
          </w:p>
        </w:tc>
        <w:tc>
          <w:tcPr>
            <w:tcW w:w="5042" w:type="dxa"/>
          </w:tcPr>
          <w:p w14:paraId="70DFD80B" w14:textId="6B65DE48" w:rsidR="002F1AA3" w:rsidRDefault="002F1AA3" w:rsidP="002F1AA3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20551C85" w:rsidR="002F1AA3" w:rsidRDefault="002F1AA3" w:rsidP="002F1AA3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2F1AA3" w14:paraId="217F072A" w14:textId="77777777" w:rsidTr="00535A87">
        <w:tc>
          <w:tcPr>
            <w:tcW w:w="5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A49BEE" w14:textId="77777777" w:rsidR="002F1AA3" w:rsidRPr="001C5002" w:rsidRDefault="002F1AA3" w:rsidP="002F1AA3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1C5002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ML3-UND-01</w:t>
            </w:r>
            <w:r w:rsidRPr="001C5002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38D15E3" w14:textId="62FEC835" w:rsidR="002F1AA3" w:rsidRDefault="002F1AA3" w:rsidP="002F1AA3">
            <w:r w:rsidRPr="001C5002">
              <w:rPr>
                <w:rFonts w:asciiTheme="minorHAnsi" w:eastAsia="Times New Roman" w:hAnsiTheme="minorHAnsi" w:cstheme="minorHAnsi"/>
                <w:lang w:eastAsia="en-AU"/>
              </w:rPr>
              <w:t>identifies and responds to information and opinions in texts to demonstrate understanding </w:t>
            </w:r>
          </w:p>
        </w:tc>
        <w:tc>
          <w:tcPr>
            <w:tcW w:w="5042" w:type="dxa"/>
          </w:tcPr>
          <w:p w14:paraId="068DA2D3" w14:textId="276D95F5" w:rsidR="002F1AA3" w:rsidRDefault="002F1AA3" w:rsidP="002F1AA3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5D128EBA" w:rsidR="002F1AA3" w:rsidRDefault="002F1AA3" w:rsidP="002F1AA3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2F1AA3" w14:paraId="7DDCDF69" w14:textId="77777777" w:rsidTr="00535A87">
        <w:tc>
          <w:tcPr>
            <w:tcW w:w="5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A61584" w14:textId="77777777" w:rsidR="002F1AA3" w:rsidRPr="001C5002" w:rsidRDefault="002F1AA3" w:rsidP="002F1AA3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1C5002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ML3-CRT-01</w:t>
            </w:r>
            <w:r w:rsidRPr="001C5002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21429221" w14:textId="36942618" w:rsidR="002F1AA3" w:rsidRDefault="002F1AA3" w:rsidP="002F1AA3">
            <w:r w:rsidRPr="001C5002">
              <w:rPr>
                <w:rFonts w:asciiTheme="minorHAnsi" w:eastAsia="Times New Roman" w:hAnsiTheme="minorHAnsi" w:cstheme="minorHAnsi"/>
                <w:lang w:eastAsia="en-AU"/>
              </w:rPr>
              <w:t>creates a range of texts for familiar communicative purposes by using culturally appropriate rehearsed language </w:t>
            </w:r>
          </w:p>
        </w:tc>
        <w:tc>
          <w:tcPr>
            <w:tcW w:w="5042" w:type="dxa"/>
          </w:tcPr>
          <w:p w14:paraId="11ECCB7E" w14:textId="2383D156" w:rsidR="002F1AA3" w:rsidRDefault="002F1AA3" w:rsidP="002F1AA3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6424C8C3" w:rsidR="002F1AA3" w:rsidRDefault="002F1AA3" w:rsidP="002F1AA3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6EE46" w14:textId="77777777" w:rsidR="00995F4C" w:rsidRDefault="00995F4C" w:rsidP="005C306E">
      <w:pPr>
        <w:spacing w:after="0" w:line="240" w:lineRule="auto"/>
      </w:pPr>
      <w:r>
        <w:separator/>
      </w:r>
    </w:p>
  </w:endnote>
  <w:endnote w:type="continuationSeparator" w:id="0">
    <w:p w14:paraId="1F884246" w14:textId="77777777" w:rsidR="00995F4C" w:rsidRDefault="00995F4C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B9033C5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52937">
          <w:t>Modern Languages S3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18D08899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52937">
          <w:rPr>
            <w:rFonts w:asciiTheme="minorHAnsi" w:hAnsiTheme="minorHAnsi" w:cstheme="minorHAnsi"/>
            <w:color w:val="002664"/>
            <w:sz w:val="20"/>
            <w:szCs w:val="20"/>
          </w:rPr>
          <w:t>Modern Languages S3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480558" w14:textId="77777777" w:rsidR="00995F4C" w:rsidRDefault="00995F4C" w:rsidP="005C306E">
      <w:pPr>
        <w:spacing w:after="0" w:line="240" w:lineRule="auto"/>
      </w:pPr>
      <w:r>
        <w:separator/>
      </w:r>
    </w:p>
  </w:footnote>
  <w:footnote w:type="continuationSeparator" w:id="0">
    <w:p w14:paraId="0AAFFA55" w14:textId="77777777" w:rsidR="00995F4C" w:rsidRDefault="00995F4C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0CEDA2E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152937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0FBA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4101AB"/>
    <w:rsid w:val="004306CF"/>
    <w:rsid w:val="00457726"/>
    <w:rsid w:val="00496C6F"/>
    <w:rsid w:val="00497935"/>
    <w:rsid w:val="004C068D"/>
    <w:rsid w:val="004F2B20"/>
    <w:rsid w:val="005120EA"/>
    <w:rsid w:val="005209F0"/>
    <w:rsid w:val="005267EA"/>
    <w:rsid w:val="00533113"/>
    <w:rsid w:val="00535244"/>
    <w:rsid w:val="005761C3"/>
    <w:rsid w:val="00584BE0"/>
    <w:rsid w:val="005A08FA"/>
    <w:rsid w:val="005B414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565F9"/>
    <w:rsid w:val="007D5ED6"/>
    <w:rsid w:val="0080222E"/>
    <w:rsid w:val="008112C7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662E4"/>
    <w:rsid w:val="00994734"/>
    <w:rsid w:val="00995F4C"/>
    <w:rsid w:val="009C2DEC"/>
    <w:rsid w:val="009F1A90"/>
    <w:rsid w:val="00A00991"/>
    <w:rsid w:val="00A05452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86CFC"/>
    <w:rsid w:val="00C9323F"/>
    <w:rsid w:val="00CB7C33"/>
    <w:rsid w:val="00CE1642"/>
    <w:rsid w:val="00D450EF"/>
    <w:rsid w:val="00DC2D29"/>
    <w:rsid w:val="00DD445F"/>
    <w:rsid w:val="00DF2816"/>
    <w:rsid w:val="00E1162B"/>
    <w:rsid w:val="00E3418F"/>
    <w:rsid w:val="00E421D0"/>
    <w:rsid w:val="00E6697D"/>
    <w:rsid w:val="00EA2573"/>
    <w:rsid w:val="00ED4DD7"/>
    <w:rsid w:val="00EF7B40"/>
    <w:rsid w:val="00F072F0"/>
    <w:rsid w:val="00F37584"/>
    <w:rsid w:val="00F633EB"/>
    <w:rsid w:val="00F646AE"/>
    <w:rsid w:val="00F84997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627FD7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Modern Languages S3 Record of learning and achievement using syllabus outcomes</dc:title>
  <dc:subject/>
  <cp:keywords/>
  <dc:description/>
  <cp:lastModifiedBy>Diane Twomey</cp:lastModifiedBy>
  <cp:revision>2</cp:revision>
  <dcterms:created xsi:type="dcterms:W3CDTF">2024-02-15T03:11:00Z</dcterms:created>
  <dcterms:modified xsi:type="dcterms:W3CDTF">2024-02-15T22:30:00Z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