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746DF" w14:textId="0D7978BD" w:rsidR="00D65B18" w:rsidRDefault="00AE5D40" w:rsidP="00D65B18">
      <w:pPr>
        <w:rPr>
          <w:rFonts w:ascii="Public Sans" w:hAnsi="Public Sans"/>
          <w:b/>
          <w:bCs/>
          <w:color w:val="002664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873A20A" wp14:editId="771C3425">
                <wp:simplePos x="0" y="0"/>
                <wp:positionH relativeFrom="margin">
                  <wp:posOffset>-22225</wp:posOffset>
                </wp:positionH>
                <wp:positionV relativeFrom="page">
                  <wp:posOffset>1976755</wp:posOffset>
                </wp:positionV>
                <wp:extent cx="5531104" cy="540512"/>
                <wp:effectExtent l="0" t="0" r="12700" b="1524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1104" cy="5405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09FFF5" w14:textId="7795B974" w:rsidR="00AE5D40" w:rsidRPr="00AE5D40" w:rsidRDefault="00D65B18" w:rsidP="00AE5D40">
                            <w:pPr>
                              <w:spacing w:after="120"/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Application form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73A20A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-1.75pt;margin-top:155.65pt;width:435.5pt;height:42.55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" filled="f" stroked="f" strokeweight=".5pt">
                <v:textbox style="mso-fit-shape-to-text:t" inset="0,0,0,0">
                  <w:txbxContent>
                    <w:p w14:paraId="7D09FFF5" w14:textId="7795B974" w:rsidR="00AE5D40" w:rsidRPr="00AE5D40" w:rsidRDefault="00D65B18" w:rsidP="00AE5D40">
                      <w:pPr>
                        <w:spacing w:after="120"/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 xml:space="preserve">Application form 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5C4610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0095978" wp14:editId="51BA04F8">
                <wp:simplePos x="0" y="0"/>
                <wp:positionH relativeFrom="margin">
                  <wp:posOffset>-22225</wp:posOffset>
                </wp:positionH>
                <wp:positionV relativeFrom="page">
                  <wp:posOffset>890734</wp:posOffset>
                </wp:positionV>
                <wp:extent cx="5531104" cy="540512"/>
                <wp:effectExtent l="0" t="0" r="12700" b="1524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1104" cy="5405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B9E5E1C" w14:textId="25A992E3" w:rsidR="005C4610" w:rsidRDefault="00D65B18" w:rsidP="00AE5D40">
                            <w:pPr>
                              <w:pStyle w:val="Title"/>
                              <w:spacing w:before="0" w:after="120"/>
                              <w:rPr>
                                <w:color w:val="441170" w:themeColor="accent1"/>
                                <w:szCs w:val="68"/>
                              </w:rPr>
                            </w:pPr>
                            <w:r>
                              <w:rPr>
                                <w:color w:val="441170" w:themeColor="accent1"/>
                                <w:szCs w:val="68"/>
                              </w:rPr>
                              <w:t xml:space="preserve">Community Connectors for Immunisation Grant </w:t>
                            </w:r>
                          </w:p>
                          <w:p w14:paraId="2034B331" w14:textId="2D155699" w:rsidR="00D65B18" w:rsidRPr="00D65B18" w:rsidRDefault="00D65B18" w:rsidP="00D65B18"/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095978" id="Text Box 24" o:spid="_x0000_s1027" type="#_x0000_t202" style="position:absolute;margin-left:-1.75pt;margin-top:70.15pt;width:435.5pt;height:42.5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" filled="f" stroked="f" strokeweight=".5pt">
                <v:textbox style="mso-fit-shape-to-text:t" inset="0,0,0,0">
                  <w:txbxContent>
                    <w:p w14:paraId="2B9E5E1C" w14:textId="25A992E3" w:rsidR="005C4610" w:rsidRDefault="00D65B18" w:rsidP="00AE5D40">
                      <w:pPr>
                        <w:pStyle w:val="Title"/>
                        <w:spacing w:before="0" w:after="120"/>
                        <w:rPr>
                          <w:color w:val="441170" w:themeColor="accent1"/>
                          <w:szCs w:val="68"/>
                        </w:rPr>
                      </w:pPr>
                      <w:r>
                        <w:rPr>
                          <w:color w:val="441170" w:themeColor="accent1"/>
                          <w:szCs w:val="68"/>
                        </w:rPr>
                        <w:t xml:space="preserve">Community Connectors for Immunisation Grant </w:t>
                      </w:r>
                    </w:p>
                    <w:p w14:paraId="2034B331" w14:textId="2D155699" w:rsidR="00D65B18" w:rsidRPr="00D65B18" w:rsidRDefault="00D65B18" w:rsidP="00D65B18"/>
                  </w:txbxContent>
                </v:textbox>
                <w10:wrap anchorx="margin" anchory="page"/>
              </v:shape>
            </w:pict>
          </mc:Fallback>
        </mc:AlternateContent>
      </w:r>
      <w:r w:rsidR="00D65B18" w:rsidRPr="00D65B18">
        <w:rPr>
          <w:rFonts w:ascii="Public Sans" w:hAnsi="Public Sans"/>
          <w:b/>
          <w:bCs/>
          <w:color w:val="002664"/>
          <w:sz w:val="24"/>
        </w:rPr>
        <w:t xml:space="preserve"> </w:t>
      </w:r>
      <w:r w:rsidR="00D65B18" w:rsidRPr="008607E3">
        <w:rPr>
          <w:rFonts w:ascii="Public Sans" w:hAnsi="Public Sans"/>
          <w:b/>
          <w:bCs/>
          <w:color w:val="002664"/>
          <w:sz w:val="24"/>
        </w:rPr>
        <w:t>Instructions</w:t>
      </w:r>
    </w:p>
    <w:p w14:paraId="6B06CB80" w14:textId="77777777" w:rsidR="00D65B18" w:rsidRDefault="00D65B18" w:rsidP="00D65B18">
      <w:pPr>
        <w:pStyle w:val="ListParagraph"/>
        <w:numPr>
          <w:ilvl w:val="0"/>
          <w:numId w:val="38"/>
        </w:numPr>
        <w:spacing w:after="0" w:line="360" w:lineRule="auto"/>
        <w:contextualSpacing/>
      </w:pPr>
      <w:r>
        <w:t>Please complete the application form in full.</w:t>
      </w:r>
    </w:p>
    <w:p w14:paraId="7EB9DC51" w14:textId="77777777" w:rsidR="00D65B18" w:rsidRDefault="00D65B18" w:rsidP="00D65B18">
      <w:pPr>
        <w:pStyle w:val="ListParagraph"/>
        <w:numPr>
          <w:ilvl w:val="0"/>
          <w:numId w:val="38"/>
        </w:numPr>
        <w:spacing w:after="0" w:line="360" w:lineRule="auto"/>
        <w:contextualSpacing/>
      </w:pPr>
      <w:r>
        <w:t>Text in red are examples only. Please remove before submitting your application.</w:t>
      </w:r>
    </w:p>
    <w:p w14:paraId="3B460224" w14:textId="56807289" w:rsidR="00D65B18" w:rsidRDefault="00D65B18" w:rsidP="00D65B18">
      <w:pPr>
        <w:pStyle w:val="ListParagraph"/>
        <w:numPr>
          <w:ilvl w:val="0"/>
          <w:numId w:val="38"/>
        </w:numPr>
        <w:spacing w:after="360" w:line="360" w:lineRule="auto"/>
        <w:contextualSpacing/>
      </w:pPr>
      <w:r>
        <w:t xml:space="preserve">Send </w:t>
      </w:r>
      <w:r w:rsidR="001D64B5">
        <w:t xml:space="preserve">the </w:t>
      </w:r>
      <w:r>
        <w:t xml:space="preserve">completed application form to the Priority Populations Immunisation Program (PPIP) Team in Health Protection NSW at </w:t>
      </w:r>
      <w:hyperlink r:id="rId12" w:history="1">
        <w:r w:rsidR="0009180A" w:rsidRPr="005269C6">
          <w:rPr>
            <w:rStyle w:val="Hyperlink"/>
          </w:rPr>
          <w:t>HSSG-ImmunisationGrants@health.nsw.gov.au</w:t>
        </w:r>
      </w:hyperlink>
      <w:r>
        <w:t xml:space="preserve"> by </w:t>
      </w:r>
      <w:r w:rsidR="00CF59DE" w:rsidRPr="00CF59DE">
        <w:rPr>
          <w:b/>
          <w:bCs/>
        </w:rPr>
        <w:t>12</w:t>
      </w:r>
      <w:r w:rsidRPr="00CF59DE">
        <w:rPr>
          <w:b/>
        </w:rPr>
        <w:t xml:space="preserve">:00pm </w:t>
      </w:r>
      <w:r w:rsidR="00CF59DE" w:rsidRPr="00CF59DE">
        <w:rPr>
          <w:b/>
          <w:bCs/>
        </w:rPr>
        <w:t>(midday)</w:t>
      </w:r>
      <w:r w:rsidRPr="00CF59DE">
        <w:rPr>
          <w:b/>
          <w:bCs/>
        </w:rPr>
        <w:t xml:space="preserve"> </w:t>
      </w:r>
      <w:r w:rsidRPr="00CF59DE">
        <w:rPr>
          <w:b/>
        </w:rPr>
        <w:t xml:space="preserve">on </w:t>
      </w:r>
      <w:r w:rsidR="00CF59DE" w:rsidRPr="00CF59DE">
        <w:rPr>
          <w:b/>
          <w:bCs/>
        </w:rPr>
        <w:t>Friday</w:t>
      </w:r>
      <w:r w:rsidRPr="00CF59DE">
        <w:rPr>
          <w:b/>
          <w:bCs/>
        </w:rPr>
        <w:t xml:space="preserve"> </w:t>
      </w:r>
      <w:r w:rsidR="00CF59DE" w:rsidRPr="00CF59DE">
        <w:rPr>
          <w:b/>
          <w:bCs/>
        </w:rPr>
        <w:t>9</w:t>
      </w:r>
      <w:r w:rsidR="00CF59DE" w:rsidRPr="00CF59DE">
        <w:rPr>
          <w:b/>
          <w:bCs/>
          <w:vertAlign w:val="superscript"/>
        </w:rPr>
        <w:t>th</w:t>
      </w:r>
      <w:r w:rsidR="00CF59DE" w:rsidRPr="00CF59DE">
        <w:rPr>
          <w:b/>
          <w:bCs/>
        </w:rPr>
        <w:t xml:space="preserve"> of May</w:t>
      </w:r>
      <w:r w:rsidRPr="00CF59DE">
        <w:rPr>
          <w:b/>
        </w:rPr>
        <w:t xml:space="preserve"> 2025.</w:t>
      </w:r>
      <w:r>
        <w:t xml:space="preserve"> </w:t>
      </w:r>
    </w:p>
    <w:p w14:paraId="606D67E2" w14:textId="42CDD31D" w:rsidR="00B506D7" w:rsidRPr="005E06D0" w:rsidRDefault="00B506D7" w:rsidP="00D65B18">
      <w:pPr>
        <w:pStyle w:val="ListParagraph"/>
        <w:numPr>
          <w:ilvl w:val="0"/>
          <w:numId w:val="38"/>
        </w:numPr>
        <w:spacing w:after="360" w:line="360" w:lineRule="auto"/>
        <w:contextualSpacing/>
      </w:pPr>
      <w:r>
        <w:t>Attach all required evidence</w:t>
      </w:r>
      <w:r w:rsidR="008D7149">
        <w:t xml:space="preserve"> of meeting eligibility criteria</w:t>
      </w:r>
      <w:r>
        <w:t xml:space="preserve"> to your application form.</w:t>
      </w:r>
    </w:p>
    <w:p w14:paraId="07CCFC84" w14:textId="77777777" w:rsidR="00D65B18" w:rsidRDefault="00D65B18" w:rsidP="00D65B18">
      <w:pPr>
        <w:pStyle w:val="ListParagraph"/>
        <w:numPr>
          <w:ilvl w:val="0"/>
          <w:numId w:val="38"/>
        </w:numPr>
        <w:spacing w:after="360" w:line="360" w:lineRule="auto"/>
        <w:contextualSpacing/>
        <w:rPr>
          <w:rFonts w:eastAsia="Public Sans" w:cs="Public Sans"/>
          <w:szCs w:val="22"/>
        </w:rPr>
      </w:pPr>
      <w:r w:rsidRPr="57ABBD17">
        <w:rPr>
          <w:rFonts w:ascii="Public Sans" w:eastAsia="Public Sans" w:hAnsi="Public Sans" w:cs="Public Sans"/>
          <w:szCs w:val="22"/>
        </w:rPr>
        <w:t xml:space="preserve">An organisation may only submit one grant application for this program. </w:t>
      </w:r>
    </w:p>
    <w:p w14:paraId="5E001AD5" w14:textId="77777777" w:rsidR="00D65B18" w:rsidRPr="00952968" w:rsidRDefault="00D65B18" w:rsidP="00D65B18">
      <w:pPr>
        <w:pStyle w:val="Heading4"/>
        <w:spacing w:before="480"/>
      </w:pPr>
      <w:r>
        <w:rPr>
          <w:rFonts w:ascii="Public Sans" w:hAnsi="Public Sans"/>
        </w:rPr>
        <w:t xml:space="preserve">Applicant administrative details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7"/>
        <w:gridCol w:w="5619"/>
      </w:tblGrid>
      <w:tr w:rsidR="00D65B18" w14:paraId="0AD18627" w14:textId="77777777" w:rsidTr="003E3751">
        <w:trPr>
          <w:trHeight w:val="517"/>
        </w:trPr>
        <w:tc>
          <w:tcPr>
            <w:tcW w:w="3397" w:type="dxa"/>
          </w:tcPr>
          <w:p w14:paraId="45125723" w14:textId="77777777" w:rsidR="00D65B18" w:rsidRDefault="00D65B18" w:rsidP="003E3751">
            <w:pPr>
              <w:rPr>
                <w:rFonts w:ascii="Public Sans" w:hAnsi="Public Sans"/>
              </w:rPr>
            </w:pPr>
            <w:r w:rsidRPr="57ABBD17">
              <w:rPr>
                <w:rFonts w:ascii="Public Sans" w:hAnsi="Public Sans"/>
              </w:rPr>
              <w:t xml:space="preserve">Project title </w:t>
            </w:r>
          </w:p>
        </w:tc>
        <w:tc>
          <w:tcPr>
            <w:tcW w:w="5619" w:type="dxa"/>
          </w:tcPr>
          <w:p w14:paraId="6BA5B9EC" w14:textId="77777777" w:rsidR="00D65B18" w:rsidRDefault="00D65B18" w:rsidP="003E3751">
            <w:pPr>
              <w:rPr>
                <w:rFonts w:ascii="Public Sans" w:hAnsi="Public Sans"/>
              </w:rPr>
            </w:pPr>
          </w:p>
          <w:p w14:paraId="4FDA7544" w14:textId="77777777" w:rsidR="00D65B18" w:rsidRDefault="00D65B18" w:rsidP="003E3751">
            <w:pPr>
              <w:rPr>
                <w:rFonts w:ascii="Public Sans" w:hAnsi="Public Sans"/>
              </w:rPr>
            </w:pPr>
          </w:p>
        </w:tc>
      </w:tr>
      <w:tr w:rsidR="00D65B18" w14:paraId="5B63FEB7" w14:textId="77777777" w:rsidTr="003E3751">
        <w:trPr>
          <w:trHeight w:val="517"/>
        </w:trPr>
        <w:tc>
          <w:tcPr>
            <w:tcW w:w="3397" w:type="dxa"/>
          </w:tcPr>
          <w:p w14:paraId="23142E7B" w14:textId="77777777" w:rsidR="00D65B18" w:rsidRDefault="00D65B18" w:rsidP="003E3751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>Name of organisation</w:t>
            </w:r>
          </w:p>
        </w:tc>
        <w:tc>
          <w:tcPr>
            <w:tcW w:w="5619" w:type="dxa"/>
          </w:tcPr>
          <w:p w14:paraId="5847F3E2" w14:textId="77777777" w:rsidR="00D65B18" w:rsidRDefault="00D65B18" w:rsidP="003E3751">
            <w:pPr>
              <w:rPr>
                <w:rFonts w:ascii="Public Sans" w:hAnsi="Public Sans"/>
              </w:rPr>
            </w:pPr>
          </w:p>
        </w:tc>
      </w:tr>
      <w:tr w:rsidR="00D65B18" w14:paraId="210B8DB3" w14:textId="77777777" w:rsidTr="003E3751">
        <w:trPr>
          <w:trHeight w:val="517"/>
        </w:trPr>
        <w:tc>
          <w:tcPr>
            <w:tcW w:w="3397" w:type="dxa"/>
          </w:tcPr>
          <w:p w14:paraId="262F959D" w14:textId="77777777" w:rsidR="00D65B18" w:rsidRDefault="00D65B18" w:rsidP="003E3751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>Address of organisation</w:t>
            </w:r>
          </w:p>
        </w:tc>
        <w:tc>
          <w:tcPr>
            <w:tcW w:w="5619" w:type="dxa"/>
          </w:tcPr>
          <w:p w14:paraId="0A8B676E" w14:textId="77777777" w:rsidR="00D65B18" w:rsidRDefault="00D65B18" w:rsidP="003E3751">
            <w:pPr>
              <w:rPr>
                <w:rFonts w:ascii="Public Sans" w:hAnsi="Public Sans"/>
              </w:rPr>
            </w:pPr>
          </w:p>
        </w:tc>
      </w:tr>
      <w:tr w:rsidR="00D65B18" w14:paraId="742393AA" w14:textId="77777777" w:rsidTr="003E3751">
        <w:trPr>
          <w:trHeight w:val="517"/>
        </w:trPr>
        <w:tc>
          <w:tcPr>
            <w:tcW w:w="3397" w:type="dxa"/>
          </w:tcPr>
          <w:p w14:paraId="65216F67" w14:textId="77777777" w:rsidR="00D65B18" w:rsidRDefault="00D65B18" w:rsidP="003E3751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 xml:space="preserve">Project lead name </w:t>
            </w:r>
          </w:p>
        </w:tc>
        <w:tc>
          <w:tcPr>
            <w:tcW w:w="5619" w:type="dxa"/>
          </w:tcPr>
          <w:p w14:paraId="4EBBC099" w14:textId="77777777" w:rsidR="00D65B18" w:rsidRDefault="00D65B18" w:rsidP="003E3751">
            <w:pPr>
              <w:rPr>
                <w:rFonts w:ascii="Public Sans" w:hAnsi="Public Sans"/>
              </w:rPr>
            </w:pPr>
          </w:p>
          <w:p w14:paraId="13D882EE" w14:textId="77777777" w:rsidR="00D65B18" w:rsidRDefault="00D65B18" w:rsidP="003E3751">
            <w:pPr>
              <w:rPr>
                <w:rFonts w:ascii="Public Sans" w:hAnsi="Public Sans"/>
              </w:rPr>
            </w:pPr>
          </w:p>
        </w:tc>
      </w:tr>
      <w:tr w:rsidR="00D65B18" w14:paraId="2DFB5F7F" w14:textId="77777777" w:rsidTr="003E3751">
        <w:trPr>
          <w:trHeight w:val="517"/>
        </w:trPr>
        <w:tc>
          <w:tcPr>
            <w:tcW w:w="3397" w:type="dxa"/>
          </w:tcPr>
          <w:p w14:paraId="13E4CB3C" w14:textId="77777777" w:rsidR="00D65B18" w:rsidRDefault="00D65B18" w:rsidP="003E3751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 xml:space="preserve">Project lead email </w:t>
            </w:r>
          </w:p>
        </w:tc>
        <w:tc>
          <w:tcPr>
            <w:tcW w:w="5619" w:type="dxa"/>
          </w:tcPr>
          <w:p w14:paraId="4B55749E" w14:textId="77777777" w:rsidR="00D65B18" w:rsidRDefault="00D65B18" w:rsidP="003E3751">
            <w:pPr>
              <w:rPr>
                <w:rFonts w:ascii="Public Sans" w:hAnsi="Public Sans"/>
              </w:rPr>
            </w:pPr>
          </w:p>
          <w:p w14:paraId="2867B79A" w14:textId="77777777" w:rsidR="00D65B18" w:rsidRDefault="00D65B18" w:rsidP="003E3751">
            <w:pPr>
              <w:rPr>
                <w:rFonts w:ascii="Public Sans" w:hAnsi="Public Sans"/>
              </w:rPr>
            </w:pPr>
          </w:p>
        </w:tc>
      </w:tr>
      <w:tr w:rsidR="00D65B18" w14:paraId="7175680A" w14:textId="77777777" w:rsidTr="003E3751">
        <w:trPr>
          <w:trHeight w:val="517"/>
        </w:trPr>
        <w:tc>
          <w:tcPr>
            <w:tcW w:w="3397" w:type="dxa"/>
          </w:tcPr>
          <w:p w14:paraId="1F8B48BB" w14:textId="77777777" w:rsidR="00D65B18" w:rsidRDefault="00D65B18" w:rsidP="003E3751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 xml:space="preserve">Project lead contact number </w:t>
            </w:r>
          </w:p>
        </w:tc>
        <w:tc>
          <w:tcPr>
            <w:tcW w:w="5619" w:type="dxa"/>
          </w:tcPr>
          <w:p w14:paraId="3D71ED40" w14:textId="77777777" w:rsidR="00D65B18" w:rsidRDefault="00D65B18" w:rsidP="003E3751">
            <w:pPr>
              <w:rPr>
                <w:rFonts w:ascii="Public Sans" w:hAnsi="Public Sans"/>
              </w:rPr>
            </w:pPr>
          </w:p>
          <w:p w14:paraId="56A77662" w14:textId="77777777" w:rsidR="00D65B18" w:rsidRDefault="00D65B18" w:rsidP="003E3751">
            <w:pPr>
              <w:rPr>
                <w:rFonts w:ascii="Public Sans" w:hAnsi="Public Sans"/>
              </w:rPr>
            </w:pPr>
          </w:p>
        </w:tc>
      </w:tr>
    </w:tbl>
    <w:p w14:paraId="40252AB0" w14:textId="77777777" w:rsidR="00D65B18" w:rsidRPr="00F44992" w:rsidRDefault="00D65B18" w:rsidP="00D65B18">
      <w:pPr>
        <w:pStyle w:val="Heading4"/>
        <w:rPr>
          <w:rFonts w:ascii="Public Sans" w:hAnsi="Public Sans"/>
        </w:rPr>
      </w:pPr>
      <w:r w:rsidRPr="00F44992">
        <w:rPr>
          <w:rFonts w:ascii="Public Sans" w:hAnsi="Public Sans"/>
        </w:rPr>
        <w:t xml:space="preserve">Approval and sign off </w:t>
      </w:r>
    </w:p>
    <w:p w14:paraId="6CE380DF" w14:textId="77777777" w:rsidR="00D65B18" w:rsidRPr="00D06CE6" w:rsidRDefault="00D65B18" w:rsidP="00D65B18">
      <w:pPr>
        <w:rPr>
          <w:rFonts w:ascii="Public Sans" w:hAnsi="Public Sans" w:cs="Arial"/>
        </w:rPr>
      </w:pPr>
      <w:r w:rsidRPr="00D06CE6">
        <w:rPr>
          <w:rFonts w:ascii="Public Sans" w:hAnsi="Public Sans" w:cs="Arial"/>
        </w:rPr>
        <w:t xml:space="preserve">I confirm that I have checked the application and that, to the best of my knowledge, all relevant details are correct at the time of submission. </w:t>
      </w: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1500"/>
        <w:gridCol w:w="3030"/>
        <w:gridCol w:w="3030"/>
        <w:gridCol w:w="1456"/>
      </w:tblGrid>
      <w:tr w:rsidR="00D65B18" w:rsidRPr="00D06CE6" w14:paraId="1326802C" w14:textId="77777777" w:rsidTr="003E3751">
        <w:tc>
          <w:tcPr>
            <w:tcW w:w="1500" w:type="dxa"/>
          </w:tcPr>
          <w:p w14:paraId="6ED3CA2B" w14:textId="77777777" w:rsidR="00D65B18" w:rsidRPr="00D06CE6" w:rsidRDefault="00D65B18" w:rsidP="003E3751">
            <w:pPr>
              <w:rPr>
                <w:rFonts w:ascii="Public Sans" w:hAnsi="Public Sans" w:cs="Arial"/>
                <w:b/>
                <w:bCs/>
              </w:rPr>
            </w:pPr>
            <w:r w:rsidRPr="00D06CE6">
              <w:rPr>
                <w:rFonts w:ascii="Public Sans" w:hAnsi="Public Sans" w:cs="Arial"/>
                <w:b/>
                <w:bCs/>
              </w:rPr>
              <w:t xml:space="preserve">Approver </w:t>
            </w:r>
          </w:p>
        </w:tc>
        <w:tc>
          <w:tcPr>
            <w:tcW w:w="3030" w:type="dxa"/>
          </w:tcPr>
          <w:p w14:paraId="4DFFC7D6" w14:textId="77777777" w:rsidR="00D65B18" w:rsidRPr="00D06CE6" w:rsidRDefault="00D65B18" w:rsidP="003E3751">
            <w:pPr>
              <w:rPr>
                <w:rFonts w:ascii="Public Sans" w:hAnsi="Public Sans" w:cs="Arial"/>
                <w:b/>
                <w:bCs/>
              </w:rPr>
            </w:pPr>
            <w:r w:rsidRPr="00D06CE6">
              <w:rPr>
                <w:rFonts w:ascii="Public Sans" w:hAnsi="Public Sans" w:cs="Arial"/>
                <w:b/>
                <w:bCs/>
              </w:rPr>
              <w:t xml:space="preserve">Full name </w:t>
            </w:r>
          </w:p>
        </w:tc>
        <w:tc>
          <w:tcPr>
            <w:tcW w:w="3030" w:type="dxa"/>
          </w:tcPr>
          <w:p w14:paraId="68A22C17" w14:textId="77777777" w:rsidR="00D65B18" w:rsidRPr="00D06CE6" w:rsidRDefault="00D65B18" w:rsidP="003E3751">
            <w:pPr>
              <w:rPr>
                <w:rFonts w:ascii="Public Sans" w:hAnsi="Public Sans" w:cs="Arial"/>
                <w:b/>
                <w:bCs/>
              </w:rPr>
            </w:pPr>
            <w:r w:rsidRPr="00D06CE6">
              <w:rPr>
                <w:rFonts w:ascii="Public Sans" w:hAnsi="Public Sans" w:cs="Arial"/>
                <w:b/>
                <w:bCs/>
              </w:rPr>
              <w:t xml:space="preserve">Signature </w:t>
            </w:r>
          </w:p>
        </w:tc>
        <w:tc>
          <w:tcPr>
            <w:tcW w:w="1456" w:type="dxa"/>
          </w:tcPr>
          <w:p w14:paraId="308255E8" w14:textId="77777777" w:rsidR="00D65B18" w:rsidRPr="00D06CE6" w:rsidRDefault="00D65B18" w:rsidP="003E3751">
            <w:pPr>
              <w:rPr>
                <w:rFonts w:ascii="Public Sans" w:hAnsi="Public Sans" w:cs="Arial"/>
                <w:b/>
                <w:bCs/>
              </w:rPr>
            </w:pPr>
            <w:r w:rsidRPr="00D06CE6">
              <w:rPr>
                <w:rFonts w:ascii="Public Sans" w:hAnsi="Public Sans" w:cs="Arial"/>
                <w:b/>
                <w:bCs/>
              </w:rPr>
              <w:t xml:space="preserve">Date </w:t>
            </w:r>
          </w:p>
        </w:tc>
      </w:tr>
      <w:tr w:rsidR="00D65B18" w:rsidRPr="00D06CE6" w14:paraId="4C1C246F" w14:textId="77777777" w:rsidTr="003E3751">
        <w:tc>
          <w:tcPr>
            <w:tcW w:w="1500" w:type="dxa"/>
          </w:tcPr>
          <w:p w14:paraId="470FD81F" w14:textId="77777777" w:rsidR="00D65B18" w:rsidRPr="00D06CE6" w:rsidRDefault="00D65B18" w:rsidP="003E3751">
            <w:pPr>
              <w:rPr>
                <w:rFonts w:ascii="Public Sans" w:hAnsi="Public Sans" w:cs="Arial"/>
                <w:b/>
                <w:bCs/>
              </w:rPr>
            </w:pPr>
            <w:r w:rsidRPr="57ABBD17">
              <w:rPr>
                <w:rFonts w:ascii="Public Sans" w:hAnsi="Public Sans" w:cs="Arial"/>
                <w:b/>
                <w:bCs/>
              </w:rPr>
              <w:t xml:space="preserve">Project Lead </w:t>
            </w:r>
          </w:p>
        </w:tc>
        <w:tc>
          <w:tcPr>
            <w:tcW w:w="3030" w:type="dxa"/>
          </w:tcPr>
          <w:p w14:paraId="45E309AF" w14:textId="77777777" w:rsidR="00D65B18" w:rsidRDefault="00D65B18" w:rsidP="003E3751">
            <w:pPr>
              <w:rPr>
                <w:rFonts w:ascii="Public Sans" w:hAnsi="Public Sans" w:cs="Arial"/>
              </w:rPr>
            </w:pPr>
          </w:p>
          <w:p w14:paraId="31F7520C" w14:textId="77777777" w:rsidR="00D65B18" w:rsidRPr="00D06CE6" w:rsidRDefault="00D65B18" w:rsidP="003E3751">
            <w:pPr>
              <w:rPr>
                <w:rFonts w:ascii="Public Sans" w:hAnsi="Public Sans" w:cs="Arial"/>
              </w:rPr>
            </w:pPr>
          </w:p>
        </w:tc>
        <w:tc>
          <w:tcPr>
            <w:tcW w:w="3030" w:type="dxa"/>
          </w:tcPr>
          <w:p w14:paraId="7813572B" w14:textId="77777777" w:rsidR="00D65B18" w:rsidRPr="00D06CE6" w:rsidRDefault="00D65B18" w:rsidP="003E3751">
            <w:pPr>
              <w:rPr>
                <w:rFonts w:ascii="Public Sans" w:hAnsi="Public Sans" w:cs="Arial"/>
              </w:rPr>
            </w:pPr>
          </w:p>
        </w:tc>
        <w:tc>
          <w:tcPr>
            <w:tcW w:w="1456" w:type="dxa"/>
          </w:tcPr>
          <w:p w14:paraId="19041166" w14:textId="77777777" w:rsidR="00D65B18" w:rsidRPr="00D06CE6" w:rsidRDefault="00D65B18" w:rsidP="003E3751">
            <w:pPr>
              <w:rPr>
                <w:rFonts w:ascii="Public Sans" w:hAnsi="Public Sans" w:cs="Arial"/>
              </w:rPr>
            </w:pPr>
          </w:p>
        </w:tc>
      </w:tr>
      <w:tr w:rsidR="00D65B18" w:rsidRPr="00D06CE6" w14:paraId="41C2DC3A" w14:textId="77777777" w:rsidTr="003E3751">
        <w:tc>
          <w:tcPr>
            <w:tcW w:w="1500" w:type="dxa"/>
          </w:tcPr>
          <w:p w14:paraId="6EAEA0DF" w14:textId="77777777" w:rsidR="00D65B18" w:rsidRPr="00D06CE6" w:rsidRDefault="00D65B18" w:rsidP="003E3751">
            <w:pPr>
              <w:rPr>
                <w:rFonts w:ascii="Public Sans" w:hAnsi="Public Sans" w:cs="Arial"/>
                <w:b/>
                <w:bCs/>
              </w:rPr>
            </w:pPr>
            <w:r w:rsidRPr="57ABBD17">
              <w:rPr>
                <w:rFonts w:ascii="Public Sans" w:hAnsi="Public Sans" w:cs="Arial"/>
                <w:b/>
                <w:bCs/>
              </w:rPr>
              <w:t>Executive Sponsor*</w:t>
            </w:r>
          </w:p>
        </w:tc>
        <w:tc>
          <w:tcPr>
            <w:tcW w:w="3030" w:type="dxa"/>
          </w:tcPr>
          <w:p w14:paraId="3C5E7017" w14:textId="77777777" w:rsidR="00D65B18" w:rsidRDefault="00D65B18" w:rsidP="003E3751">
            <w:pPr>
              <w:rPr>
                <w:rFonts w:ascii="Public Sans" w:hAnsi="Public Sans" w:cs="Arial"/>
              </w:rPr>
            </w:pPr>
          </w:p>
          <w:p w14:paraId="0DFEFD8C" w14:textId="77777777" w:rsidR="00D65B18" w:rsidRPr="00D06CE6" w:rsidRDefault="00D65B18" w:rsidP="003E3751">
            <w:pPr>
              <w:rPr>
                <w:rFonts w:ascii="Public Sans" w:hAnsi="Public Sans" w:cs="Arial"/>
              </w:rPr>
            </w:pPr>
          </w:p>
        </w:tc>
        <w:tc>
          <w:tcPr>
            <w:tcW w:w="3030" w:type="dxa"/>
          </w:tcPr>
          <w:p w14:paraId="0A519983" w14:textId="77777777" w:rsidR="00D65B18" w:rsidRPr="00D06CE6" w:rsidRDefault="00D65B18" w:rsidP="003E3751">
            <w:pPr>
              <w:rPr>
                <w:rFonts w:ascii="Public Sans" w:hAnsi="Public Sans" w:cs="Arial"/>
              </w:rPr>
            </w:pPr>
          </w:p>
        </w:tc>
        <w:tc>
          <w:tcPr>
            <w:tcW w:w="1456" w:type="dxa"/>
          </w:tcPr>
          <w:p w14:paraId="777AEC29" w14:textId="77777777" w:rsidR="00D65B18" w:rsidRPr="00D06CE6" w:rsidRDefault="00D65B18" w:rsidP="003E3751">
            <w:pPr>
              <w:rPr>
                <w:rFonts w:ascii="Public Sans" w:hAnsi="Public Sans" w:cs="Arial"/>
              </w:rPr>
            </w:pPr>
          </w:p>
        </w:tc>
      </w:tr>
    </w:tbl>
    <w:p w14:paraId="6B87764F" w14:textId="77777777" w:rsidR="00D65B18" w:rsidRPr="001D64B5" w:rsidRDefault="00D65B18" w:rsidP="00D65B18">
      <w:pPr>
        <w:rPr>
          <w:rFonts w:ascii="Public Sans" w:hAnsi="Public Sans" w:cs="Arial"/>
          <w:sz w:val="18"/>
          <w:szCs w:val="18"/>
        </w:rPr>
      </w:pPr>
      <w:r w:rsidRPr="001D64B5">
        <w:rPr>
          <w:rFonts w:ascii="Public Sans" w:hAnsi="Public Sans" w:cs="Arial"/>
          <w:sz w:val="18"/>
          <w:szCs w:val="18"/>
        </w:rPr>
        <w:t xml:space="preserve">*Executive Sponsor is the person who will be accountable for the approval of the project and who will have financial responsibility. </w:t>
      </w:r>
    </w:p>
    <w:p w14:paraId="46D29B5A" w14:textId="77777777" w:rsidR="00D65B18" w:rsidRDefault="00D65B18" w:rsidP="00D65B18">
      <w:pPr>
        <w:rPr>
          <w:rFonts w:ascii="Public Sans" w:hAnsi="Public Sans"/>
          <w:b/>
          <w:bCs/>
          <w:color w:val="002664"/>
          <w:sz w:val="28"/>
          <w:szCs w:val="28"/>
        </w:rPr>
      </w:pPr>
      <w:r w:rsidRPr="233F342D">
        <w:rPr>
          <w:rFonts w:ascii="Public Sans" w:hAnsi="Public Sans"/>
          <w:b/>
          <w:bCs/>
          <w:color w:val="002664"/>
          <w:sz w:val="28"/>
          <w:szCs w:val="28"/>
        </w:rPr>
        <w:br w:type="page"/>
      </w:r>
    </w:p>
    <w:p w14:paraId="189E9FD8" w14:textId="77777777" w:rsidR="00D65B18" w:rsidRDefault="00D65B18" w:rsidP="00D65B18">
      <w:pPr>
        <w:pStyle w:val="Heading4"/>
      </w:pPr>
      <w:r>
        <w:lastRenderedPageBreak/>
        <w:t xml:space="preserve">Eligibility criteria  </w:t>
      </w:r>
    </w:p>
    <w:p w14:paraId="30C8FDA1" w14:textId="0A20BE54" w:rsidR="00D65B18" w:rsidRPr="00D65B18" w:rsidRDefault="00D65B18" w:rsidP="00D65B18">
      <w:pPr>
        <w:pStyle w:val="ListParagraph"/>
        <w:numPr>
          <w:ilvl w:val="0"/>
          <w:numId w:val="39"/>
        </w:numPr>
        <w:rPr>
          <w:rFonts w:ascii="Public Sans" w:eastAsia="Public Sans" w:hAnsi="Public Sans" w:cs="Public Sans"/>
        </w:rPr>
      </w:pPr>
      <w:r w:rsidRPr="00D65B18">
        <w:rPr>
          <w:rFonts w:ascii="Public Sans" w:eastAsia="Public Sans" w:hAnsi="Public Sans" w:cs="Public Sans"/>
          <w:color w:val="auto"/>
          <w:szCs w:val="22"/>
        </w:rPr>
        <w:t xml:space="preserve">Please check the following eligibility </w:t>
      </w:r>
      <w:proofErr w:type="gramStart"/>
      <w:r w:rsidRPr="00D65B18">
        <w:rPr>
          <w:rFonts w:ascii="Public Sans" w:eastAsia="Public Sans" w:hAnsi="Public Sans" w:cs="Public Sans"/>
          <w:color w:val="auto"/>
          <w:szCs w:val="22"/>
        </w:rPr>
        <w:t>criteria, and</w:t>
      </w:r>
      <w:proofErr w:type="gramEnd"/>
      <w:r w:rsidRPr="00D65B18">
        <w:rPr>
          <w:rFonts w:ascii="Public Sans" w:eastAsia="Public Sans" w:hAnsi="Public Sans" w:cs="Public Sans"/>
          <w:color w:val="auto"/>
          <w:szCs w:val="22"/>
        </w:rPr>
        <w:t xml:space="preserve"> </w:t>
      </w:r>
      <w:r w:rsidR="001A649A">
        <w:rPr>
          <w:rFonts w:ascii="Public Sans" w:eastAsia="Public Sans" w:hAnsi="Public Sans" w:cs="Public Sans"/>
          <w:color w:val="auto"/>
          <w:szCs w:val="22"/>
        </w:rPr>
        <w:t>attach evidence of meeting the eligibility criteria</w:t>
      </w:r>
      <w:r w:rsidRPr="00D65B18">
        <w:rPr>
          <w:rFonts w:ascii="Public Sans" w:eastAsia="Public Sans" w:hAnsi="Public Sans" w:cs="Public Sans"/>
          <w:color w:val="auto"/>
          <w:szCs w:val="22"/>
        </w:rPr>
        <w:t xml:space="preserve"> </w:t>
      </w:r>
      <w:r w:rsidR="008D7149">
        <w:rPr>
          <w:rFonts w:ascii="Public Sans" w:eastAsia="Public Sans" w:hAnsi="Public Sans" w:cs="Public Sans"/>
          <w:color w:val="auto"/>
          <w:szCs w:val="22"/>
        </w:rPr>
        <w:t>as attachments</w:t>
      </w:r>
      <w:r w:rsidRPr="00D65B18">
        <w:rPr>
          <w:rFonts w:ascii="Public Sans" w:eastAsia="Public Sans" w:hAnsi="Public Sans" w:cs="Public Sans"/>
          <w:color w:val="auto"/>
          <w:szCs w:val="22"/>
        </w:rPr>
        <w:t xml:space="preserve"> to your application. </w:t>
      </w:r>
    </w:p>
    <w:p w14:paraId="6453A280" w14:textId="0DF435BC" w:rsidR="00D65B18" w:rsidRPr="00D65B18" w:rsidRDefault="00D65B18" w:rsidP="00D65B18">
      <w:pPr>
        <w:pStyle w:val="ListParagraph"/>
        <w:numPr>
          <w:ilvl w:val="0"/>
          <w:numId w:val="39"/>
        </w:numPr>
        <w:rPr>
          <w:rFonts w:ascii="Public Sans" w:eastAsia="Public Sans" w:hAnsi="Public Sans" w:cs="Public Sans"/>
        </w:rPr>
      </w:pPr>
      <w:r w:rsidRPr="00D65B18">
        <w:rPr>
          <w:rFonts w:ascii="Public Sans" w:eastAsia="Public Sans" w:hAnsi="Public Sans" w:cs="Public Sans"/>
          <w:color w:val="auto"/>
          <w:szCs w:val="22"/>
        </w:rPr>
        <w:t>Applications that do not meet each eligibility criteria</w:t>
      </w:r>
      <w:r w:rsidR="008D7149">
        <w:rPr>
          <w:rFonts w:ascii="Public Sans" w:eastAsia="Public Sans" w:hAnsi="Public Sans" w:cs="Public Sans"/>
          <w:color w:val="auto"/>
          <w:szCs w:val="22"/>
        </w:rPr>
        <w:t>, or do not</w:t>
      </w:r>
      <w:r w:rsidRPr="00D65B18">
        <w:rPr>
          <w:rFonts w:ascii="Public Sans" w:eastAsia="Public Sans" w:hAnsi="Public Sans" w:cs="Public Sans"/>
          <w:color w:val="auto"/>
          <w:szCs w:val="22"/>
        </w:rPr>
        <w:t xml:space="preserve"> submit </w:t>
      </w:r>
      <w:r w:rsidR="008D7149">
        <w:rPr>
          <w:rFonts w:ascii="Public Sans" w:eastAsia="Public Sans" w:hAnsi="Public Sans" w:cs="Public Sans"/>
          <w:color w:val="auto"/>
          <w:szCs w:val="22"/>
        </w:rPr>
        <w:t xml:space="preserve">the </w:t>
      </w:r>
      <w:r w:rsidRPr="00D65B18">
        <w:rPr>
          <w:rFonts w:ascii="Public Sans" w:eastAsia="Public Sans" w:hAnsi="Public Sans" w:cs="Public Sans"/>
          <w:color w:val="auto"/>
          <w:szCs w:val="22"/>
        </w:rPr>
        <w:t xml:space="preserve">required evidence may not be assessed. </w:t>
      </w:r>
      <w:r w:rsidRPr="00D65B18">
        <w:rPr>
          <w:rStyle w:val="Strong"/>
          <w:rFonts w:ascii="Public Sans Light" w:eastAsia="Public Sans Light" w:hAnsi="Public Sans Light" w:cs="Public Sans Light"/>
          <w:color w:val="0078D4"/>
          <w:szCs w:val="22"/>
          <w:u w:val="single"/>
        </w:rPr>
        <w:t xml:space="preserve"> </w:t>
      </w:r>
    </w:p>
    <w:tbl>
      <w:tblPr>
        <w:tblW w:w="1019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2"/>
        <w:gridCol w:w="1843"/>
        <w:gridCol w:w="2693"/>
      </w:tblGrid>
      <w:tr w:rsidR="00D65B18" w14:paraId="2D8C1ED2" w14:textId="77777777" w:rsidTr="001D64B5">
        <w:trPr>
          <w:trHeight w:val="300"/>
        </w:trPr>
        <w:tc>
          <w:tcPr>
            <w:tcW w:w="5662" w:type="dxa"/>
            <w:tcMar>
              <w:left w:w="105" w:type="dxa"/>
              <w:right w:w="105" w:type="dxa"/>
            </w:tcMar>
            <w:vAlign w:val="center"/>
          </w:tcPr>
          <w:p w14:paraId="778DF3F2" w14:textId="77777777" w:rsidR="00D65B18" w:rsidRDefault="00D65B18" w:rsidP="00D65B18">
            <w:pPr>
              <w:rPr>
                <w:rFonts w:ascii="Public Sans" w:eastAsia="Public Sans" w:hAnsi="Public Sans" w:cs="Public Sans"/>
                <w:b/>
                <w:bCs/>
              </w:rPr>
            </w:pPr>
            <w:r w:rsidRPr="233F342D">
              <w:rPr>
                <w:rFonts w:ascii="Public Sans" w:eastAsia="Public Sans" w:hAnsi="Public Sans" w:cs="Public Sans"/>
                <w:b/>
                <w:bCs/>
                <w:szCs w:val="22"/>
              </w:rPr>
              <w:t>Eligibility criteria</w:t>
            </w:r>
          </w:p>
        </w:tc>
        <w:tc>
          <w:tcPr>
            <w:tcW w:w="1843" w:type="dxa"/>
            <w:tcMar>
              <w:left w:w="105" w:type="dxa"/>
              <w:right w:w="105" w:type="dxa"/>
            </w:tcMar>
            <w:vAlign w:val="center"/>
          </w:tcPr>
          <w:p w14:paraId="1BD476E3" w14:textId="77777777" w:rsidR="00D65B18" w:rsidRDefault="00D65B18" w:rsidP="00DD6C6A">
            <w:pPr>
              <w:jc w:val="center"/>
              <w:rPr>
                <w:rFonts w:ascii="Public Sans" w:eastAsia="Public Sans" w:hAnsi="Public Sans" w:cs="Public Sans"/>
                <w:b/>
                <w:bCs/>
              </w:rPr>
            </w:pPr>
            <w:r w:rsidRPr="233F342D">
              <w:rPr>
                <w:rFonts w:ascii="Public Sans" w:eastAsia="Public Sans" w:hAnsi="Public Sans" w:cs="Public Sans"/>
                <w:b/>
                <w:bCs/>
                <w:szCs w:val="22"/>
              </w:rPr>
              <w:t>Criteria fulfilled?</w:t>
            </w:r>
          </w:p>
        </w:tc>
        <w:tc>
          <w:tcPr>
            <w:tcW w:w="2693" w:type="dxa"/>
            <w:tcMar>
              <w:left w:w="105" w:type="dxa"/>
              <w:right w:w="105" w:type="dxa"/>
            </w:tcMar>
            <w:vAlign w:val="center"/>
          </w:tcPr>
          <w:p w14:paraId="40E1B290" w14:textId="311F98E2" w:rsidR="00D65B18" w:rsidRDefault="00D65B18" w:rsidP="00DD6C6A">
            <w:pPr>
              <w:jc w:val="center"/>
              <w:rPr>
                <w:rFonts w:ascii="Public Sans" w:eastAsia="Public Sans" w:hAnsi="Public Sans" w:cs="Public Sans"/>
                <w:b/>
                <w:bCs/>
              </w:rPr>
            </w:pPr>
            <w:r w:rsidRPr="48ACD4B6">
              <w:rPr>
                <w:rFonts w:ascii="Public Sans" w:eastAsia="Public Sans" w:hAnsi="Public Sans" w:cs="Public Sans"/>
                <w:b/>
                <w:bCs/>
                <w:szCs w:val="22"/>
              </w:rPr>
              <w:t>Evidence submitted as an attachment to this application</w:t>
            </w:r>
          </w:p>
        </w:tc>
      </w:tr>
      <w:tr w:rsidR="00D65B18" w14:paraId="6F2E46C5" w14:textId="77777777" w:rsidTr="001D64B5">
        <w:trPr>
          <w:trHeight w:val="300"/>
        </w:trPr>
        <w:tc>
          <w:tcPr>
            <w:tcW w:w="5662" w:type="dxa"/>
            <w:tcMar>
              <w:left w:w="105" w:type="dxa"/>
              <w:right w:w="105" w:type="dxa"/>
            </w:tcMar>
          </w:tcPr>
          <w:p w14:paraId="0F474186" w14:textId="7A8C54BF" w:rsidR="00CF3CFC" w:rsidRPr="00CF3CFC" w:rsidRDefault="00D65B18" w:rsidP="00CF3CFC">
            <w:pPr>
              <w:pStyle w:val="ListParagraph"/>
              <w:numPr>
                <w:ilvl w:val="0"/>
                <w:numId w:val="43"/>
              </w:numPr>
              <w:rPr>
                <w:rFonts w:ascii="Public Sans" w:eastAsia="Public Sans" w:hAnsi="Public Sans" w:cs="Public Sans"/>
                <w:szCs w:val="22"/>
              </w:rPr>
            </w:pPr>
            <w:r w:rsidRPr="00CF3CFC">
              <w:rPr>
                <w:rFonts w:ascii="Public Sans" w:eastAsia="Public Sans" w:hAnsi="Public Sans" w:cs="Public Sans"/>
                <w:szCs w:val="22"/>
              </w:rPr>
              <w:t>You are a registered not-for-profit organisation operating in NSW, as listed in the Associations Incorporation Act 2009 (NSW) or the Corporations Act 2001 (</w:t>
            </w:r>
            <w:proofErr w:type="spellStart"/>
            <w:r w:rsidRPr="00CF3CFC">
              <w:rPr>
                <w:rFonts w:ascii="Public Sans" w:eastAsia="Public Sans" w:hAnsi="Public Sans" w:cs="Public Sans"/>
                <w:szCs w:val="22"/>
              </w:rPr>
              <w:t>Cth</w:t>
            </w:r>
            <w:proofErr w:type="spellEnd"/>
            <w:r w:rsidRPr="00CF3CFC">
              <w:rPr>
                <w:rFonts w:ascii="Public Sans" w:eastAsia="Public Sans" w:hAnsi="Public Sans" w:cs="Public Sans"/>
                <w:szCs w:val="22"/>
              </w:rPr>
              <w:t>).</w:t>
            </w:r>
            <w:r w:rsidR="00CF3CFC" w:rsidRPr="00CF3CFC">
              <w:rPr>
                <w:rFonts w:ascii="Public Sans" w:eastAsia="Public Sans" w:hAnsi="Public Sans" w:cs="Public Sans"/>
                <w:szCs w:val="22"/>
              </w:rPr>
              <w:t xml:space="preserve"> </w:t>
            </w:r>
          </w:p>
          <w:p w14:paraId="3BBC571F" w14:textId="167B3259" w:rsidR="00D65B18" w:rsidRPr="00CF3CFC" w:rsidRDefault="00CF3CFC" w:rsidP="00CF3CFC">
            <w:pPr>
              <w:pStyle w:val="ListParagraph"/>
              <w:rPr>
                <w:rFonts w:ascii="Public Sans" w:eastAsia="Public Sans" w:hAnsi="Public Sans" w:cs="Public Sans"/>
                <w:szCs w:val="22"/>
              </w:rPr>
            </w:pPr>
            <w:r w:rsidRPr="00CF3CFC">
              <w:rPr>
                <w:rFonts w:ascii="Public Sans" w:eastAsia="Public Sans" w:hAnsi="Public Sans" w:cs="Public Sans"/>
                <w:szCs w:val="22"/>
              </w:rPr>
              <w:t>Proof of registration should include a copy of your incorporation certificate showing your organisation’s legal status. If unavailable, extracts from the Australian Securities and Investments Commission (ASIC) or NSW Fair Trading or websites are acceptable.</w:t>
            </w:r>
          </w:p>
        </w:tc>
        <w:tc>
          <w:tcPr>
            <w:tcW w:w="1843" w:type="dxa"/>
            <w:tcMar>
              <w:left w:w="105" w:type="dxa"/>
              <w:right w:w="105" w:type="dxa"/>
            </w:tcMar>
            <w:vAlign w:val="center"/>
          </w:tcPr>
          <w:p w14:paraId="43670B91" w14:textId="2438E60D" w:rsidR="00D65B18" w:rsidRDefault="00D65B18" w:rsidP="00020AA1">
            <w:pPr>
              <w:jc w:val="center"/>
              <w:rPr>
                <w:rFonts w:ascii="Public Sans" w:eastAsia="Public Sans" w:hAnsi="Public Sans" w:cs="Public Sans"/>
              </w:rPr>
            </w:pPr>
            <w:r w:rsidRPr="233F342D">
              <w:rPr>
                <w:rFonts w:ascii="Public Sans" w:eastAsia="Public Sans" w:hAnsi="Public Sans" w:cs="Public Sans"/>
                <w:szCs w:val="22"/>
              </w:rPr>
              <w:t>Yes/No</w:t>
            </w:r>
          </w:p>
        </w:tc>
        <w:tc>
          <w:tcPr>
            <w:tcW w:w="2693" w:type="dxa"/>
            <w:tcMar>
              <w:left w:w="105" w:type="dxa"/>
              <w:right w:w="105" w:type="dxa"/>
            </w:tcMar>
            <w:vAlign w:val="center"/>
          </w:tcPr>
          <w:p w14:paraId="4A16FE80" w14:textId="37F98159" w:rsidR="00D65B18" w:rsidRDefault="00D65B18" w:rsidP="00F934C2">
            <w:pPr>
              <w:jc w:val="center"/>
              <w:rPr>
                <w:rFonts w:ascii="Public Sans" w:eastAsia="Public Sans" w:hAnsi="Public Sans" w:cs="Public Sans"/>
              </w:rPr>
            </w:pPr>
            <w:r w:rsidRPr="48ACD4B6">
              <w:rPr>
                <w:rFonts w:ascii="Public Sans" w:eastAsia="Public Sans" w:hAnsi="Public Sans" w:cs="Public Sans"/>
                <w:szCs w:val="22"/>
              </w:rPr>
              <w:t>Yes/No</w:t>
            </w:r>
          </w:p>
        </w:tc>
      </w:tr>
      <w:tr w:rsidR="00352821" w14:paraId="7D512AB6" w14:textId="77777777" w:rsidTr="001D64B5">
        <w:trPr>
          <w:trHeight w:val="300"/>
        </w:trPr>
        <w:tc>
          <w:tcPr>
            <w:tcW w:w="5662" w:type="dxa"/>
            <w:tcMar>
              <w:left w:w="105" w:type="dxa"/>
              <w:right w:w="105" w:type="dxa"/>
            </w:tcMar>
          </w:tcPr>
          <w:p w14:paraId="094CDFC0" w14:textId="09A9F640" w:rsidR="00352821" w:rsidRPr="00352821" w:rsidRDefault="00352821" w:rsidP="00490AD9">
            <w:pPr>
              <w:pStyle w:val="ListBullet"/>
              <w:numPr>
                <w:ilvl w:val="0"/>
                <w:numId w:val="43"/>
              </w:numPr>
              <w:suppressAutoHyphens/>
              <w:spacing w:before="120" w:after="120"/>
            </w:pPr>
            <w:r>
              <w:t>You c</w:t>
            </w:r>
            <w:r w:rsidRPr="00352821">
              <w:t>urrently work with</w:t>
            </w:r>
            <w:r>
              <w:t xml:space="preserve"> culturally and linguistically diverse</w:t>
            </w:r>
            <w:r w:rsidRPr="00352821">
              <w:t xml:space="preserve"> </w:t>
            </w:r>
            <w:r>
              <w:t>(</w:t>
            </w:r>
            <w:r w:rsidRPr="00352821">
              <w:t>CALD</w:t>
            </w:r>
            <w:r>
              <w:t>)</w:t>
            </w:r>
            <w:r w:rsidRPr="00352821">
              <w:t xml:space="preserve"> communities</w:t>
            </w:r>
            <w:r>
              <w:t xml:space="preserve"> operating in the following</w:t>
            </w:r>
            <w:r w:rsidR="00464A4D">
              <w:t xml:space="preserve"> local health districts</w:t>
            </w:r>
            <w:r>
              <w:t xml:space="preserve"> </w:t>
            </w:r>
            <w:r w:rsidR="00464A4D">
              <w:t>(</w:t>
            </w:r>
            <w:r>
              <w:t>LHDs</w:t>
            </w:r>
            <w:r w:rsidR="00464A4D">
              <w:t>)</w:t>
            </w:r>
            <w:r>
              <w:t xml:space="preserve">: </w:t>
            </w:r>
            <w:proofErr w:type="gramStart"/>
            <w:r>
              <w:t>South Western</w:t>
            </w:r>
            <w:proofErr w:type="gramEnd"/>
            <w:r>
              <w:t xml:space="preserve"> Sydney, Western Sydney, South Eastern Sydney and/or Sydney LHDs.</w:t>
            </w:r>
          </w:p>
        </w:tc>
        <w:tc>
          <w:tcPr>
            <w:tcW w:w="1843" w:type="dxa"/>
            <w:tcMar>
              <w:left w:w="105" w:type="dxa"/>
              <w:right w:w="105" w:type="dxa"/>
            </w:tcMar>
            <w:vAlign w:val="center"/>
          </w:tcPr>
          <w:p w14:paraId="6530843E" w14:textId="7B5898B8" w:rsidR="00352821" w:rsidRPr="233F342D" w:rsidRDefault="00352821" w:rsidP="00020AA1">
            <w:pPr>
              <w:jc w:val="center"/>
              <w:rPr>
                <w:rFonts w:ascii="Public Sans" w:eastAsia="Public Sans" w:hAnsi="Public Sans" w:cs="Public Sans"/>
                <w:szCs w:val="22"/>
              </w:rPr>
            </w:pPr>
            <w:r w:rsidRPr="233F342D">
              <w:rPr>
                <w:rFonts w:ascii="Public Sans" w:eastAsia="Public Sans" w:hAnsi="Public Sans" w:cs="Public Sans"/>
                <w:szCs w:val="22"/>
              </w:rPr>
              <w:t>Yes/No</w:t>
            </w:r>
          </w:p>
        </w:tc>
        <w:tc>
          <w:tcPr>
            <w:tcW w:w="2693" w:type="dxa"/>
            <w:tcMar>
              <w:left w:w="105" w:type="dxa"/>
              <w:right w:w="105" w:type="dxa"/>
            </w:tcMar>
            <w:vAlign w:val="center"/>
          </w:tcPr>
          <w:p w14:paraId="114E20E8" w14:textId="259C5BB6" w:rsidR="00352821" w:rsidRPr="48ACD4B6" w:rsidRDefault="007D0829" w:rsidP="00F934C2">
            <w:pPr>
              <w:jc w:val="center"/>
              <w:rPr>
                <w:rFonts w:ascii="Public Sans" w:eastAsia="Public Sans" w:hAnsi="Public Sans" w:cs="Public Sans"/>
                <w:szCs w:val="22"/>
              </w:rPr>
            </w:pPr>
            <w:r>
              <w:rPr>
                <w:rFonts w:ascii="Public Sans" w:eastAsia="Public Sans" w:hAnsi="Public Sans" w:cs="Public Sans"/>
                <w:szCs w:val="22"/>
              </w:rPr>
              <w:t xml:space="preserve">Not </w:t>
            </w:r>
            <w:r w:rsidR="001D64B5">
              <w:rPr>
                <w:rFonts w:ascii="Public Sans" w:eastAsia="Public Sans" w:hAnsi="Public Sans" w:cs="Public Sans"/>
                <w:szCs w:val="22"/>
              </w:rPr>
              <w:t>required</w:t>
            </w:r>
          </w:p>
        </w:tc>
      </w:tr>
      <w:tr w:rsidR="00D65B18" w14:paraId="15D84A34" w14:textId="77777777" w:rsidTr="001D64B5">
        <w:trPr>
          <w:trHeight w:val="300"/>
        </w:trPr>
        <w:tc>
          <w:tcPr>
            <w:tcW w:w="5662" w:type="dxa"/>
            <w:tcMar>
              <w:left w:w="105" w:type="dxa"/>
              <w:right w:w="105" w:type="dxa"/>
            </w:tcMar>
          </w:tcPr>
          <w:p w14:paraId="0164418A" w14:textId="77777777" w:rsidR="00D65B18" w:rsidRPr="00490AD9" w:rsidRDefault="00D65B18" w:rsidP="00490AD9">
            <w:pPr>
              <w:pStyle w:val="ListParagraph"/>
              <w:numPr>
                <w:ilvl w:val="0"/>
                <w:numId w:val="43"/>
              </w:numPr>
              <w:rPr>
                <w:rFonts w:ascii="Public Sans" w:eastAsia="Public Sans" w:hAnsi="Public Sans" w:cs="Public Sans"/>
              </w:rPr>
            </w:pPr>
            <w:r w:rsidRPr="48ACD4B6">
              <w:rPr>
                <w:rFonts w:ascii="Public Sans" w:eastAsia="Public Sans" w:hAnsi="Public Sans" w:cs="Public Sans"/>
                <w:szCs w:val="22"/>
              </w:rPr>
              <w:t>You possess the appropriate insurances and licenses or commit to obtaining them if awarded funding. Small organisations may partner with larger entities that provide necessary coverage.</w:t>
            </w:r>
          </w:p>
          <w:p w14:paraId="5D5DDE56" w14:textId="2D1FD753" w:rsidR="00490AD9" w:rsidRPr="00490AD9" w:rsidRDefault="00490AD9" w:rsidP="728F393A">
            <w:pPr>
              <w:pStyle w:val="ListBullet"/>
              <w:numPr>
                <w:ilvl w:val="0"/>
                <w:numId w:val="0"/>
              </w:numPr>
              <w:spacing w:before="120" w:after="120"/>
              <w:ind w:left="720"/>
            </w:pPr>
            <w:r w:rsidRPr="00506345">
              <w:t xml:space="preserve">If awarded funding, </w:t>
            </w:r>
            <w:r>
              <w:t>you</w:t>
            </w:r>
            <w:r w:rsidRPr="00506345">
              <w:t xml:space="preserve"> must provide a copy of </w:t>
            </w:r>
            <w:r w:rsidR="001D64B5">
              <w:t xml:space="preserve">your </w:t>
            </w:r>
            <w:r w:rsidRPr="00506345">
              <w:t xml:space="preserve">Public Liability Insurance (certificate of currency) before any funds are released.  </w:t>
            </w:r>
          </w:p>
        </w:tc>
        <w:tc>
          <w:tcPr>
            <w:tcW w:w="1843" w:type="dxa"/>
            <w:tcMar>
              <w:left w:w="105" w:type="dxa"/>
              <w:right w:w="105" w:type="dxa"/>
            </w:tcMar>
            <w:vAlign w:val="center"/>
          </w:tcPr>
          <w:p w14:paraId="7527834C" w14:textId="77777777" w:rsidR="00D65B18" w:rsidRDefault="00D65B18" w:rsidP="00020AA1">
            <w:pPr>
              <w:jc w:val="center"/>
              <w:rPr>
                <w:rFonts w:ascii="Public Sans" w:eastAsia="Public Sans" w:hAnsi="Public Sans" w:cs="Public Sans"/>
              </w:rPr>
            </w:pPr>
            <w:r w:rsidRPr="233F342D">
              <w:rPr>
                <w:rFonts w:ascii="Public Sans" w:eastAsia="Public Sans" w:hAnsi="Public Sans" w:cs="Public Sans"/>
                <w:szCs w:val="22"/>
              </w:rPr>
              <w:t>Yes/No</w:t>
            </w:r>
          </w:p>
        </w:tc>
        <w:tc>
          <w:tcPr>
            <w:tcW w:w="2693" w:type="dxa"/>
            <w:tcMar>
              <w:left w:w="105" w:type="dxa"/>
              <w:right w:w="105" w:type="dxa"/>
            </w:tcMar>
            <w:vAlign w:val="center"/>
          </w:tcPr>
          <w:p w14:paraId="75D8B658" w14:textId="24FED715" w:rsidR="00D65B18" w:rsidRDefault="00D65B18" w:rsidP="00F934C2">
            <w:pPr>
              <w:jc w:val="center"/>
              <w:rPr>
                <w:rFonts w:ascii="Public Sans" w:eastAsia="Public Sans" w:hAnsi="Public Sans" w:cs="Public Sans"/>
              </w:rPr>
            </w:pPr>
            <w:r w:rsidRPr="48ACD4B6">
              <w:rPr>
                <w:rFonts w:ascii="Public Sans" w:eastAsia="Public Sans" w:hAnsi="Public Sans" w:cs="Public Sans"/>
                <w:szCs w:val="22"/>
              </w:rPr>
              <w:t>Yes/No</w:t>
            </w:r>
          </w:p>
        </w:tc>
      </w:tr>
      <w:tr w:rsidR="007D0829" w14:paraId="4E02786F" w14:textId="77777777" w:rsidTr="001D64B5">
        <w:trPr>
          <w:trHeight w:val="300"/>
        </w:trPr>
        <w:tc>
          <w:tcPr>
            <w:tcW w:w="5662" w:type="dxa"/>
            <w:tcMar>
              <w:left w:w="105" w:type="dxa"/>
              <w:right w:w="105" w:type="dxa"/>
            </w:tcMar>
          </w:tcPr>
          <w:p w14:paraId="25A366AA" w14:textId="27F1FDC8" w:rsidR="007D0829" w:rsidRPr="007D0829" w:rsidRDefault="007D0829" w:rsidP="007D0829">
            <w:pPr>
              <w:pStyle w:val="ListBullet"/>
              <w:numPr>
                <w:ilvl w:val="0"/>
                <w:numId w:val="43"/>
              </w:numPr>
              <w:suppressAutoHyphens/>
              <w:spacing w:before="120" w:after="120"/>
            </w:pPr>
            <w:r w:rsidRPr="007D0829">
              <w:t>You have submit</w:t>
            </w:r>
            <w:r>
              <w:t>t</w:t>
            </w:r>
            <w:r w:rsidRPr="007D0829">
              <w:t>ed your most recent financials for the previous financial year. This should be a copy</w:t>
            </w:r>
            <w:r w:rsidRPr="0049680F">
              <w:t xml:space="preserve"> of </w:t>
            </w:r>
            <w:r>
              <w:t xml:space="preserve">your most recent </w:t>
            </w:r>
            <w:r w:rsidRPr="0049680F">
              <w:t>financial statement, approved by the Board of Directors</w:t>
            </w:r>
            <w:r>
              <w:t xml:space="preserve"> (</w:t>
            </w:r>
            <w:r w:rsidRPr="0049680F">
              <w:t>no more than two years old at the time of submission</w:t>
            </w:r>
            <w:r>
              <w:t>)</w:t>
            </w:r>
            <w:r w:rsidR="000B2155">
              <w:t>, i</w:t>
            </w:r>
            <w:r w:rsidRPr="0049680F">
              <w:t>nclud</w:t>
            </w:r>
            <w:r w:rsidR="000B2155">
              <w:t>ing</w:t>
            </w:r>
            <w:r w:rsidRPr="0049680F">
              <w:t xml:space="preserve"> </w:t>
            </w:r>
            <w:r>
              <w:t xml:space="preserve">the </w:t>
            </w:r>
            <w:r w:rsidRPr="0049680F">
              <w:t>contact details for the auditor</w:t>
            </w:r>
            <w:r>
              <w:t xml:space="preserve">. </w:t>
            </w:r>
          </w:p>
        </w:tc>
        <w:tc>
          <w:tcPr>
            <w:tcW w:w="1843" w:type="dxa"/>
            <w:tcMar>
              <w:left w:w="105" w:type="dxa"/>
              <w:right w:w="105" w:type="dxa"/>
            </w:tcMar>
            <w:vAlign w:val="center"/>
          </w:tcPr>
          <w:p w14:paraId="08A63CF6" w14:textId="00B9C64D" w:rsidR="007D0829" w:rsidRDefault="007D0829" w:rsidP="007D0829">
            <w:pPr>
              <w:jc w:val="center"/>
              <w:rPr>
                <w:rFonts w:ascii="Public Sans" w:eastAsia="Public Sans" w:hAnsi="Public Sans" w:cs="Public Sans"/>
              </w:rPr>
            </w:pPr>
            <w:r w:rsidRPr="233F342D">
              <w:rPr>
                <w:rFonts w:ascii="Public Sans" w:eastAsia="Public Sans" w:hAnsi="Public Sans" w:cs="Public Sans"/>
                <w:szCs w:val="22"/>
              </w:rPr>
              <w:t>Yes/No</w:t>
            </w:r>
          </w:p>
        </w:tc>
        <w:tc>
          <w:tcPr>
            <w:tcW w:w="2693" w:type="dxa"/>
            <w:tcMar>
              <w:left w:w="105" w:type="dxa"/>
              <w:right w:w="105" w:type="dxa"/>
            </w:tcMar>
            <w:vAlign w:val="center"/>
          </w:tcPr>
          <w:p w14:paraId="202BDE79" w14:textId="71F9382F" w:rsidR="007D0829" w:rsidRDefault="007D0829" w:rsidP="007D0829">
            <w:pPr>
              <w:jc w:val="center"/>
              <w:rPr>
                <w:rFonts w:ascii="Public Sans" w:eastAsia="Public Sans" w:hAnsi="Public Sans" w:cs="Public Sans"/>
              </w:rPr>
            </w:pPr>
            <w:r w:rsidRPr="48ACD4B6">
              <w:rPr>
                <w:rFonts w:ascii="Public Sans" w:eastAsia="Public Sans" w:hAnsi="Public Sans" w:cs="Public Sans"/>
                <w:szCs w:val="22"/>
              </w:rPr>
              <w:t>Yes/No</w:t>
            </w:r>
          </w:p>
        </w:tc>
      </w:tr>
      <w:tr w:rsidR="007D0829" w14:paraId="4114A5BA" w14:textId="77777777" w:rsidTr="001D64B5">
        <w:trPr>
          <w:trHeight w:val="300"/>
        </w:trPr>
        <w:tc>
          <w:tcPr>
            <w:tcW w:w="5662" w:type="dxa"/>
            <w:tcMar>
              <w:left w:w="105" w:type="dxa"/>
              <w:right w:w="105" w:type="dxa"/>
            </w:tcMar>
          </w:tcPr>
          <w:p w14:paraId="27C83FE9" w14:textId="7323E3CE" w:rsidR="007D0829" w:rsidRDefault="007D0829" w:rsidP="007D0829">
            <w:pPr>
              <w:pStyle w:val="ListParagraph"/>
              <w:numPr>
                <w:ilvl w:val="0"/>
                <w:numId w:val="43"/>
              </w:numPr>
              <w:rPr>
                <w:rFonts w:ascii="Public Sans" w:eastAsia="Public Sans" w:hAnsi="Public Sans" w:cs="Public Sans"/>
              </w:rPr>
            </w:pPr>
            <w:r w:rsidRPr="48ACD4B6">
              <w:rPr>
                <w:rFonts w:ascii="Public Sans" w:eastAsia="Public Sans" w:hAnsi="Public Sans" w:cs="Public Sans"/>
                <w:szCs w:val="22"/>
              </w:rPr>
              <w:t>You have disclosed details of any grant and/or funding previously or currently received from NSW Health</w:t>
            </w:r>
            <w:r>
              <w:rPr>
                <w:rFonts w:ascii="Public Sans" w:eastAsia="Public Sans" w:hAnsi="Public Sans" w:cs="Public Sans"/>
                <w:szCs w:val="22"/>
              </w:rPr>
              <w:t>, i</w:t>
            </w:r>
            <w:r w:rsidRPr="48ACD4B6">
              <w:rPr>
                <w:rFonts w:ascii="Public Sans" w:eastAsia="Public Sans" w:hAnsi="Public Sans" w:cs="Public Sans"/>
                <w:szCs w:val="22"/>
              </w:rPr>
              <w:t>nclud</w:t>
            </w:r>
            <w:r>
              <w:rPr>
                <w:rFonts w:ascii="Public Sans" w:eastAsia="Public Sans" w:hAnsi="Public Sans" w:cs="Public Sans"/>
                <w:szCs w:val="22"/>
              </w:rPr>
              <w:t>ing</w:t>
            </w:r>
            <w:r w:rsidRPr="48ACD4B6">
              <w:rPr>
                <w:rFonts w:ascii="Public Sans" w:eastAsia="Public Sans" w:hAnsi="Public Sans" w:cs="Public Sans"/>
                <w:szCs w:val="22"/>
              </w:rPr>
              <w:t xml:space="preserve"> the title of the grant, year, priority area, amount, key achievements</w:t>
            </w:r>
            <w:r>
              <w:rPr>
                <w:rFonts w:ascii="Public Sans" w:eastAsia="Public Sans" w:hAnsi="Public Sans" w:cs="Public Sans"/>
                <w:szCs w:val="22"/>
              </w:rPr>
              <w:t xml:space="preserve"> and</w:t>
            </w:r>
            <w:r w:rsidRPr="48ACD4B6">
              <w:rPr>
                <w:rFonts w:ascii="Public Sans" w:eastAsia="Public Sans" w:hAnsi="Public Sans" w:cs="Public Sans"/>
                <w:szCs w:val="22"/>
              </w:rPr>
              <w:t xml:space="preserve"> outcomes.</w:t>
            </w:r>
          </w:p>
        </w:tc>
        <w:tc>
          <w:tcPr>
            <w:tcW w:w="1843" w:type="dxa"/>
            <w:tcMar>
              <w:left w:w="105" w:type="dxa"/>
              <w:right w:w="105" w:type="dxa"/>
            </w:tcMar>
            <w:vAlign w:val="center"/>
          </w:tcPr>
          <w:p w14:paraId="48488996" w14:textId="74B53274" w:rsidR="007D0829" w:rsidRDefault="007D0829" w:rsidP="007D0829">
            <w:pPr>
              <w:jc w:val="center"/>
              <w:rPr>
                <w:rFonts w:ascii="Public Sans" w:eastAsia="Public Sans" w:hAnsi="Public Sans" w:cs="Public Sans"/>
              </w:rPr>
            </w:pPr>
            <w:r w:rsidRPr="48ACD4B6">
              <w:rPr>
                <w:rFonts w:ascii="Public Sans" w:eastAsia="Public Sans" w:hAnsi="Public Sans" w:cs="Public Sans"/>
                <w:szCs w:val="22"/>
              </w:rPr>
              <w:t>Yes/No/</w:t>
            </w:r>
            <w:r w:rsidR="001D64B5">
              <w:rPr>
                <w:rFonts w:ascii="Public Sans" w:eastAsia="Public Sans" w:hAnsi="Public Sans" w:cs="Public Sans"/>
                <w:szCs w:val="22"/>
              </w:rPr>
              <w:br/>
            </w:r>
            <w:r w:rsidRPr="48ACD4B6">
              <w:rPr>
                <w:rFonts w:ascii="Public Sans" w:eastAsia="Public Sans" w:hAnsi="Public Sans" w:cs="Public Sans"/>
                <w:szCs w:val="22"/>
              </w:rPr>
              <w:t>Not applicable</w:t>
            </w:r>
          </w:p>
          <w:p w14:paraId="3C4B8EDC" w14:textId="77777777" w:rsidR="007D0829" w:rsidRDefault="007D0829" w:rsidP="007D0829">
            <w:pPr>
              <w:rPr>
                <w:rFonts w:ascii="Public Sans" w:eastAsia="Public Sans" w:hAnsi="Public Sans" w:cs="Public Sans"/>
              </w:rPr>
            </w:pPr>
          </w:p>
        </w:tc>
        <w:tc>
          <w:tcPr>
            <w:tcW w:w="2693" w:type="dxa"/>
            <w:tcMar>
              <w:left w:w="105" w:type="dxa"/>
              <w:right w:w="105" w:type="dxa"/>
            </w:tcMar>
            <w:vAlign w:val="center"/>
          </w:tcPr>
          <w:p w14:paraId="39B4601E" w14:textId="70D69F96" w:rsidR="007D0829" w:rsidRDefault="007D0829" w:rsidP="007D0829">
            <w:pPr>
              <w:jc w:val="center"/>
              <w:rPr>
                <w:rFonts w:ascii="Public Sans" w:eastAsia="Public Sans" w:hAnsi="Public Sans" w:cs="Public Sans"/>
              </w:rPr>
            </w:pPr>
            <w:r w:rsidRPr="48ACD4B6">
              <w:rPr>
                <w:rFonts w:ascii="Public Sans" w:eastAsia="Public Sans" w:hAnsi="Public Sans" w:cs="Public Sans"/>
                <w:szCs w:val="22"/>
              </w:rPr>
              <w:t>Yes/No/</w:t>
            </w:r>
            <w:r w:rsidR="001D64B5">
              <w:rPr>
                <w:rFonts w:ascii="Public Sans" w:eastAsia="Public Sans" w:hAnsi="Public Sans" w:cs="Public Sans"/>
                <w:szCs w:val="22"/>
              </w:rPr>
              <w:br/>
            </w:r>
            <w:r w:rsidRPr="48ACD4B6">
              <w:rPr>
                <w:rFonts w:ascii="Public Sans" w:eastAsia="Public Sans" w:hAnsi="Public Sans" w:cs="Public Sans"/>
                <w:szCs w:val="22"/>
              </w:rPr>
              <w:t>Not applicable</w:t>
            </w:r>
          </w:p>
          <w:p w14:paraId="1E83CB22" w14:textId="77777777" w:rsidR="007D0829" w:rsidRDefault="007D0829" w:rsidP="007D0829">
            <w:pPr>
              <w:rPr>
                <w:rFonts w:ascii="Public Sans" w:eastAsia="Public Sans" w:hAnsi="Public Sans" w:cs="Public Sans"/>
              </w:rPr>
            </w:pPr>
          </w:p>
        </w:tc>
      </w:tr>
      <w:tr w:rsidR="007D0829" w14:paraId="5024B870" w14:textId="77777777" w:rsidTr="001D64B5">
        <w:trPr>
          <w:trHeight w:val="300"/>
        </w:trPr>
        <w:tc>
          <w:tcPr>
            <w:tcW w:w="5662" w:type="dxa"/>
            <w:tcMar>
              <w:left w:w="105" w:type="dxa"/>
              <w:right w:w="105" w:type="dxa"/>
            </w:tcMar>
          </w:tcPr>
          <w:p w14:paraId="5026AA42" w14:textId="77777777" w:rsidR="007D0829" w:rsidRDefault="007D0829" w:rsidP="007D0829">
            <w:pPr>
              <w:pStyle w:val="ListParagraph"/>
              <w:numPr>
                <w:ilvl w:val="0"/>
                <w:numId w:val="43"/>
              </w:numPr>
              <w:rPr>
                <w:rFonts w:ascii="Public Sans" w:eastAsia="Public Sans" w:hAnsi="Public Sans" w:cs="Public Sans"/>
              </w:rPr>
            </w:pPr>
            <w:r w:rsidRPr="48ACD4B6">
              <w:rPr>
                <w:rFonts w:ascii="Public Sans" w:eastAsia="Public Sans" w:hAnsi="Public Sans" w:cs="Public Sans"/>
                <w:szCs w:val="22"/>
              </w:rPr>
              <w:lastRenderedPageBreak/>
              <w:t>You have disclosed other existing funding sources that may impact the scope or feasibility of the proposed project.</w:t>
            </w:r>
          </w:p>
        </w:tc>
        <w:tc>
          <w:tcPr>
            <w:tcW w:w="1843" w:type="dxa"/>
            <w:tcMar>
              <w:left w:w="105" w:type="dxa"/>
              <w:right w:w="105" w:type="dxa"/>
            </w:tcMar>
            <w:vAlign w:val="center"/>
          </w:tcPr>
          <w:p w14:paraId="765E9012" w14:textId="4EC34FCE" w:rsidR="007D0829" w:rsidRDefault="007D0829" w:rsidP="007D0829">
            <w:pPr>
              <w:jc w:val="center"/>
              <w:rPr>
                <w:rFonts w:ascii="Public Sans" w:eastAsia="Public Sans" w:hAnsi="Public Sans" w:cs="Public Sans"/>
              </w:rPr>
            </w:pPr>
            <w:r w:rsidRPr="48ACD4B6">
              <w:rPr>
                <w:rFonts w:ascii="Public Sans" w:eastAsia="Public Sans" w:hAnsi="Public Sans" w:cs="Public Sans"/>
                <w:szCs w:val="22"/>
              </w:rPr>
              <w:t>Yes/No/</w:t>
            </w:r>
            <w:r w:rsidR="001D64B5">
              <w:rPr>
                <w:rFonts w:ascii="Public Sans" w:eastAsia="Public Sans" w:hAnsi="Public Sans" w:cs="Public Sans"/>
                <w:szCs w:val="22"/>
              </w:rPr>
              <w:br/>
            </w:r>
            <w:r w:rsidRPr="48ACD4B6">
              <w:rPr>
                <w:rFonts w:ascii="Public Sans" w:eastAsia="Public Sans" w:hAnsi="Public Sans" w:cs="Public Sans"/>
                <w:szCs w:val="22"/>
              </w:rPr>
              <w:t>Not applicable</w:t>
            </w:r>
          </w:p>
          <w:p w14:paraId="24CA0A89" w14:textId="77777777" w:rsidR="007D0829" w:rsidRDefault="007D0829" w:rsidP="007D0829">
            <w:pPr>
              <w:jc w:val="center"/>
              <w:rPr>
                <w:rFonts w:ascii="Public Sans" w:eastAsia="Public Sans" w:hAnsi="Public Sans" w:cs="Public Sans"/>
              </w:rPr>
            </w:pPr>
          </w:p>
        </w:tc>
        <w:tc>
          <w:tcPr>
            <w:tcW w:w="2693" w:type="dxa"/>
            <w:tcMar>
              <w:left w:w="105" w:type="dxa"/>
              <w:right w:w="105" w:type="dxa"/>
            </w:tcMar>
            <w:vAlign w:val="center"/>
          </w:tcPr>
          <w:p w14:paraId="7602F751" w14:textId="35D96A7A" w:rsidR="007D0829" w:rsidRDefault="007D0829" w:rsidP="007D0829">
            <w:pPr>
              <w:jc w:val="center"/>
              <w:rPr>
                <w:rFonts w:ascii="Public Sans" w:eastAsia="Public Sans" w:hAnsi="Public Sans" w:cs="Public Sans"/>
              </w:rPr>
            </w:pPr>
            <w:r w:rsidRPr="48ACD4B6">
              <w:rPr>
                <w:rFonts w:ascii="Public Sans" w:eastAsia="Public Sans" w:hAnsi="Public Sans" w:cs="Public Sans"/>
                <w:szCs w:val="22"/>
              </w:rPr>
              <w:t>Yes/No/</w:t>
            </w:r>
            <w:r w:rsidR="001D64B5">
              <w:rPr>
                <w:rFonts w:ascii="Public Sans" w:eastAsia="Public Sans" w:hAnsi="Public Sans" w:cs="Public Sans"/>
                <w:szCs w:val="22"/>
              </w:rPr>
              <w:br/>
            </w:r>
            <w:r w:rsidRPr="48ACD4B6">
              <w:rPr>
                <w:rFonts w:ascii="Public Sans" w:eastAsia="Public Sans" w:hAnsi="Public Sans" w:cs="Public Sans"/>
                <w:szCs w:val="22"/>
              </w:rPr>
              <w:t>Not applicable</w:t>
            </w:r>
          </w:p>
          <w:p w14:paraId="6AD6DE8D" w14:textId="77777777" w:rsidR="007D0829" w:rsidRDefault="007D0829" w:rsidP="007D0829">
            <w:pPr>
              <w:jc w:val="center"/>
              <w:rPr>
                <w:rFonts w:ascii="Public Sans" w:eastAsia="Public Sans" w:hAnsi="Public Sans" w:cs="Public Sans"/>
              </w:rPr>
            </w:pPr>
          </w:p>
        </w:tc>
      </w:tr>
      <w:tr w:rsidR="007D0829" w14:paraId="06A65F69" w14:textId="77777777" w:rsidTr="001D64B5">
        <w:trPr>
          <w:trHeight w:val="300"/>
        </w:trPr>
        <w:tc>
          <w:tcPr>
            <w:tcW w:w="5662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</w:tcPr>
          <w:p w14:paraId="06C1A6EC" w14:textId="689DC4F5" w:rsidR="007D0829" w:rsidRPr="48ACD4B6" w:rsidRDefault="007D0829" w:rsidP="007D0829">
            <w:pPr>
              <w:pStyle w:val="ListParagraph"/>
              <w:numPr>
                <w:ilvl w:val="0"/>
                <w:numId w:val="43"/>
              </w:numPr>
              <w:rPr>
                <w:rFonts w:ascii="Public Sans" w:eastAsia="Public Sans" w:hAnsi="Public Sans" w:cs="Public Sans"/>
              </w:rPr>
            </w:pPr>
            <w:r w:rsidRPr="6D4BDAC3">
              <w:rPr>
                <w:rFonts w:ascii="Public Sans" w:eastAsia="Public Sans" w:hAnsi="Public Sans" w:cs="Public Sans"/>
              </w:rPr>
              <w:t xml:space="preserve">You commit to participating in an annual evaluation process, conducted by </w:t>
            </w:r>
            <w:r w:rsidR="22FF6FC8" w:rsidRPr="6D4BDAC3">
              <w:rPr>
                <w:rFonts w:ascii="Public Sans" w:eastAsia="Public Sans" w:hAnsi="Public Sans" w:cs="Public Sans"/>
              </w:rPr>
              <w:t>an expert partner (made available through NSW Health)</w:t>
            </w:r>
            <w:r w:rsidRPr="6D4BDAC3">
              <w:rPr>
                <w:rFonts w:ascii="Public Sans" w:eastAsia="Public Sans" w:hAnsi="Public Sans" w:cs="Public Sans"/>
              </w:rPr>
              <w:t>, to track project progress and outcomes and inform required amendments to the training material and/or resources.</w:t>
            </w:r>
          </w:p>
        </w:tc>
        <w:tc>
          <w:tcPr>
            <w:tcW w:w="1843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4E2D72FE" w14:textId="4B4ABFA0" w:rsidR="007D0829" w:rsidRPr="48ACD4B6" w:rsidRDefault="007D0829" w:rsidP="007D0829">
            <w:pPr>
              <w:jc w:val="center"/>
              <w:rPr>
                <w:rFonts w:ascii="Public Sans" w:eastAsia="Public Sans" w:hAnsi="Public Sans" w:cs="Public Sans"/>
                <w:szCs w:val="22"/>
              </w:rPr>
            </w:pPr>
            <w:r w:rsidRPr="233F342D">
              <w:rPr>
                <w:rFonts w:ascii="Public Sans" w:eastAsia="Public Sans" w:hAnsi="Public Sans" w:cs="Public Sans"/>
                <w:szCs w:val="22"/>
              </w:rPr>
              <w:t>Yes/No</w:t>
            </w:r>
          </w:p>
        </w:tc>
        <w:tc>
          <w:tcPr>
            <w:tcW w:w="2693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40A14A26" w14:textId="6AF14F1C" w:rsidR="007D0829" w:rsidRPr="48ACD4B6" w:rsidRDefault="001D64B5" w:rsidP="007D0829">
            <w:pPr>
              <w:jc w:val="center"/>
              <w:rPr>
                <w:rFonts w:ascii="Public Sans" w:eastAsia="Public Sans" w:hAnsi="Public Sans" w:cs="Public Sans"/>
                <w:szCs w:val="22"/>
              </w:rPr>
            </w:pPr>
            <w:r>
              <w:rPr>
                <w:rFonts w:ascii="Public Sans" w:eastAsia="Public Sans" w:hAnsi="Public Sans" w:cs="Public Sans"/>
                <w:szCs w:val="22"/>
              </w:rPr>
              <w:t>Not required</w:t>
            </w:r>
          </w:p>
        </w:tc>
      </w:tr>
      <w:tr w:rsidR="001D64B5" w14:paraId="0EA8B8D2" w14:textId="77777777" w:rsidTr="001D64B5">
        <w:trPr>
          <w:trHeight w:val="300"/>
        </w:trPr>
        <w:tc>
          <w:tcPr>
            <w:tcW w:w="5662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</w:tcPr>
          <w:p w14:paraId="05190BA4" w14:textId="3B5957BE" w:rsidR="001D64B5" w:rsidRPr="48ACD4B6" w:rsidRDefault="001D64B5" w:rsidP="007D0829">
            <w:pPr>
              <w:pStyle w:val="ListParagraph"/>
              <w:numPr>
                <w:ilvl w:val="0"/>
                <w:numId w:val="43"/>
              </w:numPr>
              <w:rPr>
                <w:rFonts w:ascii="Public Sans" w:eastAsia="Public Sans" w:hAnsi="Public Sans" w:cs="Public Sans"/>
                <w:szCs w:val="22"/>
              </w:rPr>
            </w:pPr>
            <w:r w:rsidRPr="001D64B5">
              <w:rPr>
                <w:rFonts w:ascii="Public Sans" w:eastAsia="Public Sans" w:hAnsi="Public Sans" w:cs="Public Sans"/>
                <w:szCs w:val="22"/>
              </w:rPr>
              <w:t xml:space="preserve">You are committed to providing a </w:t>
            </w:r>
            <w:r w:rsidR="00567E04">
              <w:rPr>
                <w:rFonts w:ascii="Public Sans" w:eastAsia="Public Sans" w:hAnsi="Public Sans" w:cs="Public Sans"/>
                <w:szCs w:val="22"/>
              </w:rPr>
              <w:t>twice-yearly</w:t>
            </w:r>
            <w:r w:rsidRPr="001D64B5">
              <w:rPr>
                <w:rFonts w:ascii="Public Sans" w:eastAsia="Public Sans" w:hAnsi="Public Sans" w:cs="Public Sans"/>
                <w:szCs w:val="22"/>
              </w:rPr>
              <w:t xml:space="preserve"> report, demonstrating activity against the project plan</w:t>
            </w:r>
            <w:r w:rsidR="00567E04">
              <w:rPr>
                <w:rFonts w:ascii="Public Sans" w:eastAsia="Public Sans" w:hAnsi="Public Sans" w:cs="Public Sans"/>
                <w:szCs w:val="22"/>
              </w:rPr>
              <w:t>,</w:t>
            </w:r>
            <w:r w:rsidRPr="001D64B5">
              <w:rPr>
                <w:rFonts w:ascii="Public Sans" w:eastAsia="Public Sans" w:hAnsi="Public Sans" w:cs="Public Sans"/>
                <w:szCs w:val="22"/>
              </w:rPr>
              <w:t xml:space="preserve"> recruitment to positions and funding utilisation.</w:t>
            </w:r>
          </w:p>
        </w:tc>
        <w:tc>
          <w:tcPr>
            <w:tcW w:w="1843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2CE04408" w14:textId="2E979086" w:rsidR="001D64B5" w:rsidRPr="233F342D" w:rsidRDefault="001D64B5" w:rsidP="007D0829">
            <w:pPr>
              <w:jc w:val="center"/>
              <w:rPr>
                <w:rFonts w:ascii="Public Sans" w:eastAsia="Public Sans" w:hAnsi="Public Sans" w:cs="Public Sans"/>
                <w:szCs w:val="22"/>
              </w:rPr>
            </w:pPr>
            <w:r>
              <w:rPr>
                <w:rFonts w:ascii="Public Sans" w:eastAsia="Public Sans" w:hAnsi="Public Sans" w:cs="Public Sans"/>
                <w:szCs w:val="22"/>
              </w:rPr>
              <w:t>Yes/No</w:t>
            </w:r>
          </w:p>
        </w:tc>
        <w:tc>
          <w:tcPr>
            <w:tcW w:w="2693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329EBC40" w14:textId="3C819795" w:rsidR="001D64B5" w:rsidRDefault="001D64B5" w:rsidP="007D0829">
            <w:pPr>
              <w:jc w:val="center"/>
              <w:rPr>
                <w:rFonts w:ascii="Public Sans" w:eastAsia="Public Sans" w:hAnsi="Public Sans" w:cs="Public Sans"/>
                <w:szCs w:val="22"/>
              </w:rPr>
            </w:pPr>
            <w:r>
              <w:rPr>
                <w:rFonts w:ascii="Public Sans" w:eastAsia="Public Sans" w:hAnsi="Public Sans" w:cs="Public Sans"/>
                <w:szCs w:val="22"/>
              </w:rPr>
              <w:t>Not required</w:t>
            </w:r>
          </w:p>
        </w:tc>
      </w:tr>
      <w:tr w:rsidR="001D64B5" w14:paraId="5C643846" w14:textId="77777777" w:rsidTr="001D64B5">
        <w:trPr>
          <w:trHeight w:val="300"/>
        </w:trPr>
        <w:tc>
          <w:tcPr>
            <w:tcW w:w="5662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</w:tcPr>
          <w:p w14:paraId="41BA692E" w14:textId="742B36D7" w:rsidR="001D64B5" w:rsidRPr="001D64B5" w:rsidRDefault="001D64B5" w:rsidP="007D0829">
            <w:pPr>
              <w:pStyle w:val="ListParagraph"/>
              <w:numPr>
                <w:ilvl w:val="0"/>
                <w:numId w:val="43"/>
              </w:numPr>
              <w:rPr>
                <w:rFonts w:ascii="Public Sans" w:eastAsia="Public Sans" w:hAnsi="Public Sans" w:cs="Public Sans"/>
                <w:szCs w:val="22"/>
              </w:rPr>
            </w:pPr>
            <w:r w:rsidRPr="001D64B5">
              <w:rPr>
                <w:rFonts w:ascii="Public Sans" w:eastAsia="Public Sans" w:hAnsi="Public Sans" w:cs="Public Sans"/>
                <w:szCs w:val="22"/>
              </w:rPr>
              <w:t xml:space="preserve">You commit to adhering to the </w:t>
            </w:r>
            <w:hyperlink r:id="rId13" w:history="1">
              <w:r w:rsidRPr="001D64B5">
                <w:rPr>
                  <w:rStyle w:val="Hyperlink"/>
                  <w:rFonts w:ascii="Public Sans" w:eastAsia="Public Sans" w:hAnsi="Public Sans" w:cs="Public Sans"/>
                  <w:szCs w:val="22"/>
                </w:rPr>
                <w:t>NSW Code of Conduct</w:t>
              </w:r>
            </w:hyperlink>
            <w:r w:rsidRPr="001D64B5">
              <w:rPr>
                <w:rFonts w:ascii="Public Sans" w:eastAsia="Public Sans" w:hAnsi="Public Sans" w:cs="Public Sans"/>
                <w:szCs w:val="22"/>
              </w:rPr>
              <w:t xml:space="preserve"> and </w:t>
            </w:r>
            <w:hyperlink r:id="rId14" w:history="1">
              <w:r w:rsidRPr="001D64B5">
                <w:rPr>
                  <w:rStyle w:val="Hyperlink"/>
                  <w:rFonts w:ascii="Public Sans" w:eastAsia="Public Sans" w:hAnsi="Public Sans" w:cs="Public Sans"/>
                  <w:szCs w:val="22"/>
                </w:rPr>
                <w:t>Core Values</w:t>
              </w:r>
            </w:hyperlink>
          </w:p>
        </w:tc>
        <w:tc>
          <w:tcPr>
            <w:tcW w:w="1843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2761EE0B" w14:textId="419BBE5C" w:rsidR="001D64B5" w:rsidRDefault="001D64B5" w:rsidP="007D0829">
            <w:pPr>
              <w:jc w:val="center"/>
              <w:rPr>
                <w:rFonts w:ascii="Public Sans" w:eastAsia="Public Sans" w:hAnsi="Public Sans" w:cs="Public Sans"/>
                <w:szCs w:val="22"/>
              </w:rPr>
            </w:pPr>
            <w:r>
              <w:rPr>
                <w:rFonts w:ascii="Public Sans" w:eastAsia="Public Sans" w:hAnsi="Public Sans" w:cs="Public Sans"/>
                <w:szCs w:val="22"/>
              </w:rPr>
              <w:t>Yes/No</w:t>
            </w:r>
          </w:p>
        </w:tc>
        <w:tc>
          <w:tcPr>
            <w:tcW w:w="2693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72F5D7C9" w14:textId="66BF0656" w:rsidR="001D64B5" w:rsidRDefault="001D64B5" w:rsidP="007D0829">
            <w:pPr>
              <w:jc w:val="center"/>
              <w:rPr>
                <w:rFonts w:ascii="Public Sans" w:eastAsia="Public Sans" w:hAnsi="Public Sans" w:cs="Public Sans"/>
                <w:szCs w:val="22"/>
              </w:rPr>
            </w:pPr>
            <w:r>
              <w:rPr>
                <w:rFonts w:ascii="Public Sans" w:eastAsia="Public Sans" w:hAnsi="Public Sans" w:cs="Public Sans"/>
                <w:szCs w:val="22"/>
              </w:rPr>
              <w:t>Not required</w:t>
            </w:r>
          </w:p>
        </w:tc>
      </w:tr>
      <w:tr w:rsidR="001D64B5" w14:paraId="1F79415F" w14:textId="77777777" w:rsidTr="001D64B5">
        <w:trPr>
          <w:trHeight w:val="300"/>
        </w:trPr>
        <w:tc>
          <w:tcPr>
            <w:tcW w:w="5662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</w:tcPr>
          <w:p w14:paraId="65ADC67B" w14:textId="080863D3" w:rsidR="001D64B5" w:rsidRPr="001D64B5" w:rsidRDefault="001D64B5" w:rsidP="001D64B5">
            <w:pPr>
              <w:pStyle w:val="ListParagraph"/>
              <w:numPr>
                <w:ilvl w:val="0"/>
                <w:numId w:val="43"/>
              </w:numPr>
              <w:rPr>
                <w:rFonts w:ascii="Public Sans" w:eastAsia="Public Sans" w:hAnsi="Public Sans" w:cs="Public Sans"/>
                <w:szCs w:val="22"/>
              </w:rPr>
            </w:pPr>
            <w:r w:rsidRPr="001D64B5">
              <w:rPr>
                <w:rFonts w:ascii="Public Sans" w:eastAsia="Public Sans" w:hAnsi="Public Sans" w:cs="Public Sans"/>
                <w:szCs w:val="22"/>
              </w:rPr>
              <w:t xml:space="preserve">This application is complete, including all fields of the eligibility and assessment criteria questions (below). All required evidence is attached to this application.   </w:t>
            </w:r>
          </w:p>
          <w:p w14:paraId="7487A550" w14:textId="56A43B78" w:rsidR="001D64B5" w:rsidRPr="001D64B5" w:rsidRDefault="001D64B5" w:rsidP="001D64B5">
            <w:pPr>
              <w:rPr>
                <w:rFonts w:ascii="Public Sans" w:eastAsia="Public Sans" w:hAnsi="Public Sans" w:cs="Public Sans"/>
                <w:szCs w:val="22"/>
              </w:rPr>
            </w:pPr>
            <w:r w:rsidRPr="001D64B5">
              <w:rPr>
                <w:rFonts w:ascii="Public Sans" w:eastAsia="Public Sans" w:hAnsi="Public Sans" w:cs="Public Sans"/>
                <w:szCs w:val="22"/>
              </w:rPr>
              <w:t>(Incomplete application forms may not be assessed)</w:t>
            </w:r>
          </w:p>
        </w:tc>
        <w:tc>
          <w:tcPr>
            <w:tcW w:w="1843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12DDF430" w14:textId="026F7E2B" w:rsidR="001D64B5" w:rsidRDefault="001D64B5" w:rsidP="007D0829">
            <w:pPr>
              <w:jc w:val="center"/>
              <w:rPr>
                <w:rFonts w:ascii="Public Sans" w:eastAsia="Public Sans" w:hAnsi="Public Sans" w:cs="Public Sans"/>
                <w:szCs w:val="22"/>
              </w:rPr>
            </w:pPr>
            <w:r>
              <w:rPr>
                <w:rFonts w:ascii="Public Sans" w:eastAsia="Public Sans" w:hAnsi="Public Sans" w:cs="Public Sans"/>
                <w:szCs w:val="22"/>
              </w:rPr>
              <w:t>Yes/No</w:t>
            </w:r>
          </w:p>
        </w:tc>
        <w:tc>
          <w:tcPr>
            <w:tcW w:w="2693" w:type="dxa"/>
            <w:tcBorders>
              <w:bottom w:val="single" w:sz="6" w:space="0" w:color="auto"/>
            </w:tcBorders>
            <w:tcMar>
              <w:left w:w="105" w:type="dxa"/>
              <w:right w:w="105" w:type="dxa"/>
            </w:tcMar>
            <w:vAlign w:val="center"/>
          </w:tcPr>
          <w:p w14:paraId="67ED8E4E" w14:textId="685F0986" w:rsidR="001D64B5" w:rsidRDefault="001D64B5" w:rsidP="007D0829">
            <w:pPr>
              <w:jc w:val="center"/>
              <w:rPr>
                <w:rFonts w:ascii="Public Sans" w:eastAsia="Public Sans" w:hAnsi="Public Sans" w:cs="Public Sans"/>
                <w:szCs w:val="22"/>
              </w:rPr>
            </w:pPr>
            <w:r>
              <w:rPr>
                <w:rFonts w:ascii="Public Sans" w:eastAsia="Public Sans" w:hAnsi="Public Sans" w:cs="Public Sans"/>
                <w:szCs w:val="22"/>
              </w:rPr>
              <w:t>Not required</w:t>
            </w:r>
          </w:p>
        </w:tc>
      </w:tr>
    </w:tbl>
    <w:p w14:paraId="073EAE04" w14:textId="77777777" w:rsidR="00D65B18" w:rsidRDefault="00D65B18" w:rsidP="00D65B18">
      <w:pPr>
        <w:rPr>
          <w:rFonts w:ascii="Public Sans" w:hAnsi="Public Sans"/>
          <w:b/>
          <w:bCs/>
          <w:color w:val="002664"/>
          <w:sz w:val="28"/>
          <w:szCs w:val="28"/>
        </w:rPr>
      </w:pPr>
    </w:p>
    <w:p w14:paraId="040BFFB6" w14:textId="064B2FE8" w:rsidR="00020AA1" w:rsidRDefault="00020AA1" w:rsidP="00020AA1">
      <w:pPr>
        <w:pStyle w:val="Heading4"/>
      </w:pPr>
      <w:r>
        <w:t xml:space="preserve">Application assessment questions </w:t>
      </w:r>
    </w:p>
    <w:p w14:paraId="3D76C9D6" w14:textId="77777777" w:rsidR="00756B9F" w:rsidRDefault="00756B9F" w:rsidP="00756B9F">
      <w:pPr>
        <w:pStyle w:val="BodyText"/>
      </w:pPr>
      <w:r>
        <w:t xml:space="preserve">Responses for each criterion should be within the provided word limit. Responses that are 10% or greater in word count may not be considered beyond the requested word limit.  </w:t>
      </w:r>
    </w:p>
    <w:p w14:paraId="2F95462C" w14:textId="0694C3CA" w:rsidR="00D65B18" w:rsidRPr="00020AA1" w:rsidRDefault="00020AA1" w:rsidP="00D65B18">
      <w:pPr>
        <w:pStyle w:val="Heading4"/>
        <w:rPr>
          <w:rFonts w:ascii="Public Sans" w:hAnsi="Public Sans"/>
          <w:b/>
          <w:bCs/>
          <w:color w:val="22272B" w:themeColor="text1"/>
        </w:rPr>
      </w:pPr>
      <w:r>
        <w:rPr>
          <w:rFonts w:ascii="Public Sans" w:hAnsi="Public Sans"/>
          <w:b/>
          <w:bCs/>
          <w:color w:val="22272B" w:themeColor="text1"/>
        </w:rPr>
        <w:t xml:space="preserve">Question 1: </w:t>
      </w:r>
      <w:r w:rsidR="00D65B18" w:rsidRPr="00020AA1">
        <w:rPr>
          <w:rFonts w:ascii="Public Sans" w:hAnsi="Public Sans"/>
          <w:b/>
          <w:bCs/>
          <w:color w:val="22272B" w:themeColor="text1"/>
        </w:rPr>
        <w:t xml:space="preserve">Project aligns with </w:t>
      </w:r>
      <w:r w:rsidR="00D5002E">
        <w:rPr>
          <w:rFonts w:ascii="Public Sans" w:hAnsi="Public Sans"/>
          <w:b/>
          <w:bCs/>
          <w:color w:val="22272B" w:themeColor="text1"/>
        </w:rPr>
        <w:t xml:space="preserve">the grant </w:t>
      </w:r>
      <w:r w:rsidR="00D65B18" w:rsidRPr="00020AA1">
        <w:rPr>
          <w:rFonts w:ascii="Public Sans" w:hAnsi="Public Sans"/>
          <w:b/>
          <w:bCs/>
          <w:color w:val="22272B" w:themeColor="text1"/>
        </w:rPr>
        <w:t>program objectives and the project scope is clearly articulated including target population</w:t>
      </w:r>
      <w:r w:rsidR="00D5002E">
        <w:rPr>
          <w:rFonts w:ascii="Public Sans" w:hAnsi="Public Sans"/>
          <w:b/>
          <w:bCs/>
          <w:color w:val="22272B" w:themeColor="text1"/>
        </w:rPr>
        <w:t>(</w:t>
      </w:r>
      <w:r w:rsidR="00D65B18" w:rsidRPr="00020AA1">
        <w:rPr>
          <w:rFonts w:ascii="Public Sans" w:hAnsi="Public Sans"/>
          <w:b/>
          <w:bCs/>
          <w:color w:val="22272B" w:themeColor="text1"/>
        </w:rPr>
        <w:t>s</w:t>
      </w:r>
      <w:r w:rsidR="00D5002E">
        <w:rPr>
          <w:rFonts w:ascii="Public Sans" w:hAnsi="Public Sans"/>
          <w:b/>
          <w:bCs/>
          <w:color w:val="22272B" w:themeColor="text1"/>
        </w:rPr>
        <w:t>).</w:t>
      </w:r>
    </w:p>
    <w:p w14:paraId="0CB1C54D" w14:textId="77777777" w:rsidR="00D65B18" w:rsidRPr="00020AA1" w:rsidRDefault="00D65B18" w:rsidP="00D65B18">
      <w:pPr>
        <w:rPr>
          <w:rFonts w:ascii="Public Sans" w:eastAsia="Public Sans" w:hAnsi="Public Sans" w:cs="Public Sans"/>
          <w:b/>
          <w:bCs/>
        </w:rPr>
      </w:pPr>
      <w:r w:rsidRPr="00020AA1">
        <w:rPr>
          <w:rFonts w:ascii="Public Sans" w:eastAsia="Public Sans" w:hAnsi="Public Sans" w:cs="Public Sans"/>
          <w:b/>
          <w:bCs/>
        </w:rPr>
        <w:t xml:space="preserve">Provide an overview of the project including:  </w:t>
      </w:r>
    </w:p>
    <w:p w14:paraId="1AEAE11C" w14:textId="59F0A8C5" w:rsidR="00D65B18" w:rsidRPr="00020AA1" w:rsidRDefault="00D5002E" w:rsidP="00D65B18">
      <w:pPr>
        <w:pStyle w:val="ListParagraph"/>
        <w:numPr>
          <w:ilvl w:val="0"/>
          <w:numId w:val="33"/>
        </w:numPr>
        <w:rPr>
          <w:rFonts w:ascii="Public Sans" w:eastAsia="Public Sans Light" w:hAnsi="Public Sans" w:cs="Public Sans Light"/>
          <w:szCs w:val="22"/>
        </w:rPr>
      </w:pPr>
      <w:r>
        <w:rPr>
          <w:rFonts w:ascii="Public Sans" w:eastAsia="Public Sans Light" w:hAnsi="Public Sans" w:cs="Public Sans Light"/>
          <w:szCs w:val="22"/>
        </w:rPr>
        <w:t>b</w:t>
      </w:r>
      <w:r w:rsidR="00D65B18" w:rsidRPr="00020AA1">
        <w:rPr>
          <w:rFonts w:ascii="Public Sans" w:eastAsia="Public Sans Light" w:hAnsi="Public Sans" w:cs="Public Sans Light"/>
          <w:szCs w:val="22"/>
        </w:rPr>
        <w:t>ackground and scope</w:t>
      </w:r>
    </w:p>
    <w:p w14:paraId="3FCAA33F" w14:textId="69260974" w:rsidR="00D65B18" w:rsidRPr="00020AA1" w:rsidRDefault="00D5002E" w:rsidP="00D65B18">
      <w:pPr>
        <w:pStyle w:val="ListParagraph"/>
        <w:numPr>
          <w:ilvl w:val="0"/>
          <w:numId w:val="33"/>
        </w:numPr>
        <w:rPr>
          <w:rFonts w:ascii="Public Sans" w:eastAsia="Public Sans Light" w:hAnsi="Public Sans" w:cs="Public Sans Light"/>
          <w:szCs w:val="22"/>
        </w:rPr>
      </w:pPr>
      <w:r>
        <w:rPr>
          <w:rFonts w:ascii="Public Sans" w:eastAsia="Public Sans Light" w:hAnsi="Public Sans" w:cs="Public Sans Light"/>
          <w:szCs w:val="22"/>
        </w:rPr>
        <w:t>h</w:t>
      </w:r>
      <w:r w:rsidR="00D65B18" w:rsidRPr="00020AA1">
        <w:rPr>
          <w:rFonts w:ascii="Public Sans" w:eastAsia="Public Sans Light" w:hAnsi="Public Sans" w:cs="Public Sans Light"/>
          <w:szCs w:val="22"/>
        </w:rPr>
        <w:t>ow it aligns with one or more of the Community Connectors for Immunisation grant program objectives</w:t>
      </w:r>
    </w:p>
    <w:p w14:paraId="5BE58AF1" w14:textId="51D2DC5F" w:rsidR="00D65B18" w:rsidRPr="00020AA1" w:rsidRDefault="00D5002E" w:rsidP="00D65B18">
      <w:pPr>
        <w:pStyle w:val="ListParagraph"/>
        <w:numPr>
          <w:ilvl w:val="0"/>
          <w:numId w:val="33"/>
        </w:numPr>
        <w:spacing w:before="0" w:after="0"/>
        <w:rPr>
          <w:rFonts w:ascii="Public Sans" w:eastAsia="Public Sans Light" w:hAnsi="Public Sans" w:cs="Public Sans Light"/>
          <w:szCs w:val="22"/>
        </w:rPr>
      </w:pPr>
      <w:r>
        <w:rPr>
          <w:rFonts w:ascii="Public Sans" w:eastAsia="Public Sans Light" w:hAnsi="Public Sans" w:cs="Public Sans Light"/>
          <w:szCs w:val="22"/>
        </w:rPr>
        <w:t>s</w:t>
      </w:r>
      <w:r w:rsidR="00D65B18" w:rsidRPr="00020AA1">
        <w:rPr>
          <w:rFonts w:ascii="Public Sans" w:eastAsia="Public Sans Light" w:hAnsi="Public Sans" w:cs="Public Sans Light"/>
          <w:szCs w:val="22"/>
        </w:rPr>
        <w:t>pecific target population</w:t>
      </w:r>
      <w:r>
        <w:rPr>
          <w:rFonts w:ascii="Public Sans" w:eastAsia="Public Sans Light" w:hAnsi="Public Sans" w:cs="Public Sans Light"/>
          <w:szCs w:val="22"/>
        </w:rPr>
        <w:t>(s)</w:t>
      </w:r>
      <w:r w:rsidR="00D65B18" w:rsidRPr="00020AA1">
        <w:rPr>
          <w:rFonts w:ascii="Public Sans" w:eastAsia="Public Sans Light" w:hAnsi="Public Sans" w:cs="Public Sans Light"/>
          <w:szCs w:val="22"/>
        </w:rPr>
        <w:t xml:space="preserve"> of the project</w:t>
      </w:r>
    </w:p>
    <w:p w14:paraId="10101E57" w14:textId="77777777" w:rsidR="00D65B18" w:rsidRDefault="00D65B18" w:rsidP="00D65B18">
      <w:pPr>
        <w:pStyle w:val="ListParagraph"/>
        <w:spacing w:before="0" w:after="0"/>
        <w:rPr>
          <w:rFonts w:ascii="Public Sans Light" w:eastAsia="Public Sans Light" w:hAnsi="Public Sans Light" w:cs="Public Sans Light"/>
          <w:szCs w:val="22"/>
        </w:rPr>
      </w:pPr>
    </w:p>
    <w:p w14:paraId="55689A77" w14:textId="77777777" w:rsidR="00D65B18" w:rsidRDefault="00D65B18" w:rsidP="00D65B18">
      <w:pPr>
        <w:pStyle w:val="ListParagraph"/>
        <w:ind w:left="360"/>
        <w:rPr>
          <w:rFonts w:eastAsia="Public Sans" w:cs="Public Sans"/>
        </w:rPr>
      </w:pPr>
      <w:r w:rsidRPr="22E46D74">
        <w:rPr>
          <w:rFonts w:ascii="Public Sans" w:eastAsia="Public Sans" w:hAnsi="Public Sans" w:cs="Public Sans"/>
        </w:rPr>
        <w:t>(word limit: 300 words; weighting 15%)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7"/>
      </w:tblGrid>
      <w:tr w:rsidR="00D65B18" w:rsidRPr="00FA295A" w14:paraId="316C87F0" w14:textId="77777777" w:rsidTr="003E3751">
        <w:trPr>
          <w:trHeight w:val="975"/>
        </w:trPr>
        <w:tc>
          <w:tcPr>
            <w:tcW w:w="9627" w:type="dxa"/>
          </w:tcPr>
          <w:p w14:paraId="28FA9D2D" w14:textId="77777777" w:rsidR="00D65B18" w:rsidRPr="00581C33" w:rsidRDefault="00D65B18" w:rsidP="003E3751">
            <w:pPr>
              <w:rPr>
                <w:rFonts w:ascii="Public Sans" w:hAnsi="Public Sans" w:cstheme="minorHAnsi"/>
                <w:i/>
                <w:color w:val="FF0000"/>
              </w:rPr>
            </w:pPr>
          </w:p>
        </w:tc>
      </w:tr>
    </w:tbl>
    <w:p w14:paraId="2BA7CBB2" w14:textId="77777777" w:rsidR="00D65B18" w:rsidRPr="00F44992" w:rsidRDefault="00D65B18" w:rsidP="00D65B18">
      <w:pPr>
        <w:rPr>
          <w:rFonts w:ascii="Public Sans" w:hAnsi="Public Sans"/>
        </w:rPr>
      </w:pPr>
    </w:p>
    <w:p w14:paraId="5F3E2668" w14:textId="4F183EDC" w:rsidR="00D65B18" w:rsidRPr="00816341" w:rsidRDefault="00020AA1" w:rsidP="00D65B18">
      <w:pPr>
        <w:pStyle w:val="Heading4"/>
        <w:rPr>
          <w:rFonts w:ascii="Public Sans" w:hAnsi="Public Sans"/>
          <w:b/>
          <w:bCs/>
          <w:color w:val="22272B" w:themeColor="text1"/>
        </w:rPr>
      </w:pPr>
      <w:r w:rsidRPr="00816341">
        <w:rPr>
          <w:rFonts w:ascii="Public Sans" w:hAnsi="Public Sans"/>
          <w:b/>
          <w:bCs/>
          <w:color w:val="22272B" w:themeColor="text1"/>
        </w:rPr>
        <w:t xml:space="preserve">Question 2: </w:t>
      </w:r>
      <w:r w:rsidR="00D65B18" w:rsidRPr="00816341">
        <w:rPr>
          <w:rFonts w:ascii="Public Sans" w:hAnsi="Public Sans"/>
          <w:b/>
          <w:bCs/>
          <w:color w:val="22272B" w:themeColor="text1"/>
        </w:rPr>
        <w:t>Implementation plan contains required level of detail and clearly outlines how the project will be planned, implemented, and evaluated</w:t>
      </w:r>
      <w:r w:rsidR="00816341">
        <w:rPr>
          <w:rFonts w:ascii="Public Sans" w:hAnsi="Public Sans"/>
          <w:b/>
          <w:bCs/>
          <w:color w:val="22272B" w:themeColor="text1"/>
        </w:rPr>
        <w:t>.</w:t>
      </w:r>
    </w:p>
    <w:p w14:paraId="6E544D34" w14:textId="77777777" w:rsidR="00D65B18" w:rsidRPr="003F198D" w:rsidRDefault="00D65B18" w:rsidP="00D65B18">
      <w:pPr>
        <w:rPr>
          <w:rStyle w:val="normaltextrun"/>
          <w:rFonts w:ascii="Public Sans" w:eastAsia="Public Sans" w:hAnsi="Public Sans" w:cs="Public Sans"/>
          <w:b/>
          <w:bCs/>
        </w:rPr>
      </w:pPr>
      <w:r w:rsidRPr="22E46D74">
        <w:rPr>
          <w:rStyle w:val="normaltextrun"/>
          <w:rFonts w:ascii="Public Sans" w:eastAsia="Public Sans" w:hAnsi="Public Sans" w:cs="Public Sans"/>
          <w:b/>
          <w:bCs/>
        </w:rPr>
        <w:t xml:space="preserve">Provide an implementation plan for the proposed project, including:  </w:t>
      </w:r>
    </w:p>
    <w:p w14:paraId="3322B389" w14:textId="0A12F2A5" w:rsidR="00D65B18" w:rsidRDefault="00D5002E" w:rsidP="00D65B18">
      <w:pPr>
        <w:pStyle w:val="ListParagraph"/>
        <w:numPr>
          <w:ilvl w:val="0"/>
          <w:numId w:val="34"/>
        </w:numPr>
        <w:rPr>
          <w:rFonts w:eastAsia="Public Sans" w:cs="Public Sans"/>
          <w:szCs w:val="22"/>
        </w:rPr>
      </w:pPr>
      <w:r>
        <w:rPr>
          <w:rFonts w:ascii="Public Sans" w:eastAsia="Public Sans" w:hAnsi="Public Sans" w:cs="Public Sans"/>
          <w:szCs w:val="22"/>
        </w:rPr>
        <w:lastRenderedPageBreak/>
        <w:t>a</w:t>
      </w:r>
      <w:r w:rsidR="00D65B18" w:rsidRPr="22E46D74">
        <w:rPr>
          <w:rFonts w:ascii="Public Sans" w:eastAsia="Public Sans" w:hAnsi="Public Sans" w:cs="Public Sans"/>
          <w:szCs w:val="22"/>
        </w:rPr>
        <w:t xml:space="preserve"> project timeline, including start/end date, and key milestones </w:t>
      </w:r>
    </w:p>
    <w:p w14:paraId="554E5B1F" w14:textId="7917396B" w:rsidR="00D65B18" w:rsidRDefault="00D5002E" w:rsidP="00D65B18">
      <w:pPr>
        <w:pStyle w:val="ListParagraph"/>
        <w:numPr>
          <w:ilvl w:val="0"/>
          <w:numId w:val="34"/>
        </w:numPr>
        <w:rPr>
          <w:szCs w:val="22"/>
        </w:rPr>
      </w:pPr>
      <w:r>
        <w:t>a</w:t>
      </w:r>
      <w:r w:rsidR="00D65B18">
        <w:t>pproach for how project milestones will be planned, implemented, monitored and evaluated</w:t>
      </w:r>
    </w:p>
    <w:p w14:paraId="3A0A91A0" w14:textId="047922B0" w:rsidR="00D65B18" w:rsidRDefault="00D5002E" w:rsidP="00D65B18">
      <w:pPr>
        <w:pStyle w:val="ListParagraph"/>
        <w:numPr>
          <w:ilvl w:val="0"/>
          <w:numId w:val="34"/>
        </w:numPr>
        <w:rPr>
          <w:szCs w:val="22"/>
        </w:rPr>
      </w:pPr>
      <w:r>
        <w:t>r</w:t>
      </w:r>
      <w:r w:rsidR="00D65B18">
        <w:t>ecruitment approach for Community Connector(s) for Immunisation</w:t>
      </w:r>
    </w:p>
    <w:p w14:paraId="4281670A" w14:textId="11DB09C4" w:rsidR="00D65B18" w:rsidRDefault="00D5002E" w:rsidP="00D65B18">
      <w:pPr>
        <w:pStyle w:val="ListParagraph"/>
        <w:numPr>
          <w:ilvl w:val="0"/>
          <w:numId w:val="34"/>
        </w:numPr>
        <w:rPr>
          <w:szCs w:val="22"/>
        </w:rPr>
      </w:pPr>
      <w:r>
        <w:t>a</w:t>
      </w:r>
      <w:r w:rsidR="00D65B18">
        <w:t xml:space="preserve">ctivities planned to increase vaccine acceptability and uptake </w:t>
      </w:r>
    </w:p>
    <w:p w14:paraId="2F09C6F0" w14:textId="282AF1DC" w:rsidR="00D5002E" w:rsidRPr="00D5002E" w:rsidRDefault="00D5002E" w:rsidP="00D5002E">
      <w:pPr>
        <w:pStyle w:val="ListParagraph"/>
        <w:numPr>
          <w:ilvl w:val="0"/>
          <w:numId w:val="34"/>
        </w:numPr>
        <w:rPr>
          <w:szCs w:val="22"/>
        </w:rPr>
      </w:pPr>
      <w:r>
        <w:t>g</w:t>
      </w:r>
      <w:r w:rsidR="00D65B18">
        <w:t>overnance arrangements</w:t>
      </w:r>
    </w:p>
    <w:p w14:paraId="29D70BA4" w14:textId="77777777" w:rsidR="00D65B18" w:rsidRPr="003F198D" w:rsidRDefault="00D65B18" w:rsidP="00D65B18">
      <w:pPr>
        <w:ind w:left="720"/>
        <w:rPr>
          <w:shd w:val="clear" w:color="auto" w:fill="FFFFFF"/>
        </w:rPr>
      </w:pPr>
      <w:r w:rsidRPr="22E46D74">
        <w:rPr>
          <w:rFonts w:ascii="Public Sans" w:hAnsi="Public Sans" w:cs="Arial"/>
        </w:rPr>
        <w:t>(word limit:  400 words, weighting 20%)</w:t>
      </w:r>
    </w:p>
    <w:tbl>
      <w:tblPr>
        <w:tblStyle w:val="TableGrid"/>
        <w:tblW w:w="9226" w:type="dxa"/>
        <w:tblLook w:val="04A0" w:firstRow="1" w:lastRow="0" w:firstColumn="1" w:lastColumn="0" w:noHBand="0" w:noVBand="1"/>
      </w:tblPr>
      <w:tblGrid>
        <w:gridCol w:w="9226"/>
      </w:tblGrid>
      <w:tr w:rsidR="00D65B18" w:rsidRPr="00F44992" w14:paraId="7CE7B9EE" w14:textId="77777777" w:rsidTr="003E3751">
        <w:trPr>
          <w:trHeight w:val="1421"/>
        </w:trPr>
        <w:tc>
          <w:tcPr>
            <w:tcW w:w="9226" w:type="dxa"/>
          </w:tcPr>
          <w:p w14:paraId="39E65258" w14:textId="77777777" w:rsidR="00D65B18" w:rsidRDefault="00D65B18" w:rsidP="003E3751">
            <w:pPr>
              <w:rPr>
                <w:rFonts w:ascii="Public Sans" w:hAnsi="Public Sans"/>
              </w:rPr>
            </w:pPr>
          </w:p>
          <w:p w14:paraId="53F1C38C" w14:textId="77777777" w:rsidR="00D65B18" w:rsidRPr="00F44992" w:rsidRDefault="00D65B18" w:rsidP="003E3751">
            <w:pPr>
              <w:rPr>
                <w:rFonts w:ascii="Public Sans" w:hAnsi="Public Sans"/>
              </w:rPr>
            </w:pPr>
          </w:p>
        </w:tc>
      </w:tr>
    </w:tbl>
    <w:p w14:paraId="60D4EB20" w14:textId="77777777" w:rsidR="00D65B18" w:rsidRDefault="00D65B18" w:rsidP="00D65B18"/>
    <w:p w14:paraId="634D1AA4" w14:textId="0DA03CC6" w:rsidR="00D65B18" w:rsidRPr="00816341" w:rsidRDefault="00816341" w:rsidP="00D65B18">
      <w:pPr>
        <w:pStyle w:val="Heading4"/>
        <w:rPr>
          <w:rFonts w:ascii="Public Sans" w:hAnsi="Public Sans"/>
          <w:b/>
          <w:bCs/>
          <w:color w:val="22272B" w:themeColor="text1"/>
        </w:rPr>
      </w:pPr>
      <w:r>
        <w:rPr>
          <w:rFonts w:ascii="Public Sans" w:hAnsi="Public Sans"/>
          <w:b/>
          <w:bCs/>
          <w:color w:val="22272B" w:themeColor="text1"/>
        </w:rPr>
        <w:t xml:space="preserve">Question 3: </w:t>
      </w:r>
      <w:r w:rsidR="00D65B18" w:rsidRPr="00816341">
        <w:rPr>
          <w:rFonts w:ascii="Public Sans" w:hAnsi="Public Sans"/>
          <w:b/>
          <w:bCs/>
          <w:color w:val="22272B" w:themeColor="text1"/>
        </w:rPr>
        <w:t xml:space="preserve">Reach, </w:t>
      </w:r>
      <w:r w:rsidR="00D65B18" w:rsidRPr="00816341">
        <w:rPr>
          <w:rFonts w:ascii="Public Sans" w:eastAsia="Arial" w:hAnsi="Public Sans" w:cs="Arial"/>
          <w:b/>
          <w:bCs/>
          <w:color w:val="22272B" w:themeColor="text1"/>
        </w:rPr>
        <w:t>impact and capacity to provide services for CALD communities to foster increased vaccine acceptance and uptake</w:t>
      </w:r>
      <w:r>
        <w:rPr>
          <w:rFonts w:ascii="Public Sans" w:eastAsia="Arial" w:hAnsi="Public Sans" w:cs="Arial"/>
          <w:b/>
          <w:bCs/>
          <w:color w:val="22272B" w:themeColor="text1"/>
        </w:rPr>
        <w:t>.</w:t>
      </w:r>
      <w:r w:rsidR="00D65B18" w:rsidRPr="00816341">
        <w:rPr>
          <w:rFonts w:ascii="Public Sans" w:eastAsia="Arial" w:hAnsi="Public Sans" w:cs="Arial"/>
          <w:b/>
          <w:bCs/>
          <w:color w:val="22272B" w:themeColor="text1"/>
        </w:rPr>
        <w:t xml:space="preserve"> </w:t>
      </w:r>
    </w:p>
    <w:p w14:paraId="2003F4A0" w14:textId="77777777" w:rsidR="00D65B18" w:rsidRPr="00816341" w:rsidRDefault="00D65B18" w:rsidP="00D65B18">
      <w:pPr>
        <w:keepNext/>
        <w:keepLines/>
        <w:tabs>
          <w:tab w:val="left" w:pos="357"/>
          <w:tab w:val="left" w:pos="714"/>
          <w:tab w:val="left" w:pos="2552"/>
        </w:tabs>
        <w:spacing w:before="120" w:after="120"/>
        <w:rPr>
          <w:rFonts w:ascii="Public Sans" w:eastAsia="Public Sans" w:hAnsi="Public Sans" w:cs="Public Sans"/>
          <w:color w:val="22272B"/>
        </w:rPr>
      </w:pPr>
      <w:r w:rsidRPr="00816341">
        <w:rPr>
          <w:rFonts w:ascii="Public Sans" w:eastAsia="Public Sans" w:hAnsi="Public Sans" w:cs="Public Sans"/>
          <w:color w:val="22272B"/>
          <w:szCs w:val="22"/>
        </w:rPr>
        <w:t xml:space="preserve">Provide an outline of how the proposed project will: </w:t>
      </w:r>
    </w:p>
    <w:p w14:paraId="52CC58F1" w14:textId="77777777" w:rsidR="00D65B18" w:rsidRDefault="00D65B18" w:rsidP="00D65B18">
      <w:pPr>
        <w:pStyle w:val="ListParagraph"/>
        <w:keepNext/>
        <w:keepLines/>
        <w:numPr>
          <w:ilvl w:val="0"/>
          <w:numId w:val="35"/>
        </w:numPr>
        <w:tabs>
          <w:tab w:val="left" w:pos="357"/>
          <w:tab w:val="left" w:pos="714"/>
          <w:tab w:val="left" w:pos="2552"/>
        </w:tabs>
        <w:rPr>
          <w:rFonts w:eastAsia="Public Sans" w:cs="Public Sans"/>
          <w:color w:val="22272B"/>
          <w:szCs w:val="22"/>
        </w:rPr>
      </w:pPr>
      <w:r w:rsidRPr="57ABBD17">
        <w:rPr>
          <w:rFonts w:ascii="Public Sans" w:eastAsia="Public Sans" w:hAnsi="Public Sans" w:cs="Public Sans"/>
          <w:color w:val="22272B"/>
          <w:szCs w:val="22"/>
        </w:rPr>
        <w:t>reach and impact the CALD community sector</w:t>
      </w:r>
    </w:p>
    <w:p w14:paraId="047D05F2" w14:textId="77777777" w:rsidR="00D65B18" w:rsidRDefault="00D65B18" w:rsidP="00D65B18">
      <w:pPr>
        <w:pStyle w:val="ListParagraph"/>
        <w:numPr>
          <w:ilvl w:val="0"/>
          <w:numId w:val="35"/>
        </w:numPr>
        <w:spacing w:line="259" w:lineRule="auto"/>
        <w:rPr>
          <w:rFonts w:eastAsia="Public Sans" w:cs="Public Sans"/>
          <w:szCs w:val="22"/>
        </w:rPr>
      </w:pPr>
      <w:r w:rsidRPr="57ABBD17">
        <w:rPr>
          <w:rFonts w:ascii="Public Sans" w:eastAsia="Public Sans" w:hAnsi="Public Sans" w:cs="Public Sans"/>
          <w:szCs w:val="22"/>
        </w:rPr>
        <w:t>be culturally appropriate and respond to the needs of CALD communities</w:t>
      </w:r>
    </w:p>
    <w:p w14:paraId="4B59DA13" w14:textId="77777777" w:rsidR="00D65B18" w:rsidRDefault="00D65B18" w:rsidP="00D65B18">
      <w:pPr>
        <w:pStyle w:val="ListParagraph"/>
        <w:numPr>
          <w:ilvl w:val="0"/>
          <w:numId w:val="35"/>
        </w:numPr>
        <w:spacing w:line="259" w:lineRule="auto"/>
        <w:rPr>
          <w:rFonts w:eastAsia="Public Sans" w:cs="Public Sans"/>
          <w:szCs w:val="22"/>
        </w:rPr>
      </w:pPr>
      <w:r w:rsidRPr="57ABBD17">
        <w:rPr>
          <w:rFonts w:ascii="Public Sans" w:eastAsia="Public Sans" w:hAnsi="Public Sans" w:cs="Public Sans"/>
          <w:szCs w:val="22"/>
        </w:rPr>
        <w:t>engage and partner with CALD consumers, organisations and/or community representatives to achieve project objectives</w:t>
      </w:r>
    </w:p>
    <w:p w14:paraId="510FD77A" w14:textId="77777777" w:rsidR="00D65B18" w:rsidRDefault="00D65B18" w:rsidP="00D65B18">
      <w:pPr>
        <w:pStyle w:val="ListParagraph"/>
        <w:numPr>
          <w:ilvl w:val="0"/>
          <w:numId w:val="35"/>
        </w:numPr>
        <w:spacing w:line="259" w:lineRule="auto"/>
        <w:rPr>
          <w:rFonts w:eastAsia="Public Sans" w:cs="Public Sans"/>
          <w:szCs w:val="22"/>
        </w:rPr>
      </w:pPr>
      <w:r w:rsidRPr="22E46D74">
        <w:rPr>
          <w:rFonts w:ascii="Public Sans" w:eastAsia="Public Sans" w:hAnsi="Public Sans" w:cs="Public Sans"/>
          <w:szCs w:val="22"/>
        </w:rPr>
        <w:t xml:space="preserve">support Community Connectors for Immunisation to effectively address linguistic, cultural, and health literacy barriers to vaccination in the community. </w:t>
      </w:r>
    </w:p>
    <w:p w14:paraId="67CA5595" w14:textId="77777777" w:rsidR="00D65B18" w:rsidRPr="00B5676D" w:rsidRDefault="00D65B18" w:rsidP="00D65B18">
      <w:pPr>
        <w:ind w:left="426"/>
        <w:rPr>
          <w:shd w:val="clear" w:color="auto" w:fill="FFFFFF"/>
        </w:rPr>
      </w:pPr>
      <w:r w:rsidRPr="22E46D74">
        <w:rPr>
          <w:rFonts w:ascii="Public Sans" w:hAnsi="Public Sans" w:cs="Arial"/>
        </w:rPr>
        <w:t>(word limit: 300 words; weighting 20%)</w:t>
      </w:r>
    </w:p>
    <w:tbl>
      <w:tblPr>
        <w:tblStyle w:val="TableGrid"/>
        <w:tblW w:w="9226" w:type="dxa"/>
        <w:tblLook w:val="04A0" w:firstRow="1" w:lastRow="0" w:firstColumn="1" w:lastColumn="0" w:noHBand="0" w:noVBand="1"/>
      </w:tblPr>
      <w:tblGrid>
        <w:gridCol w:w="9226"/>
      </w:tblGrid>
      <w:tr w:rsidR="00D65B18" w:rsidRPr="00F44992" w14:paraId="64E19780" w14:textId="77777777" w:rsidTr="003E3751">
        <w:trPr>
          <w:trHeight w:val="1421"/>
        </w:trPr>
        <w:tc>
          <w:tcPr>
            <w:tcW w:w="9226" w:type="dxa"/>
          </w:tcPr>
          <w:p w14:paraId="58423568" w14:textId="77777777" w:rsidR="00D65B18" w:rsidRDefault="00D65B18" w:rsidP="003E3751">
            <w:pPr>
              <w:rPr>
                <w:rFonts w:ascii="Public Sans" w:hAnsi="Public Sans"/>
              </w:rPr>
            </w:pPr>
          </w:p>
          <w:p w14:paraId="7F07AF6B" w14:textId="77777777" w:rsidR="00D65B18" w:rsidRPr="00F44992" w:rsidRDefault="00D65B18" w:rsidP="003E3751">
            <w:pPr>
              <w:rPr>
                <w:rFonts w:ascii="Public Sans" w:hAnsi="Public Sans"/>
              </w:rPr>
            </w:pPr>
          </w:p>
        </w:tc>
      </w:tr>
    </w:tbl>
    <w:p w14:paraId="3D7DFE9D" w14:textId="77777777" w:rsidR="00D65B18" w:rsidRDefault="00D65B18" w:rsidP="00D65B18"/>
    <w:p w14:paraId="259DA334" w14:textId="08B806BB" w:rsidR="00D65B18" w:rsidRPr="00816341" w:rsidRDefault="00816341" w:rsidP="00D65B18">
      <w:pPr>
        <w:pStyle w:val="Heading4"/>
        <w:rPr>
          <w:rFonts w:ascii="Public Sans Light" w:eastAsia="Public Sans Light" w:hAnsi="Public Sans Light" w:cs="Public Sans Light"/>
          <w:b/>
          <w:bCs/>
          <w:color w:val="22272B" w:themeColor="text1"/>
        </w:rPr>
      </w:pPr>
      <w:r w:rsidRPr="00816341">
        <w:rPr>
          <w:rFonts w:ascii="Public Sans" w:eastAsia="Public Sans" w:hAnsi="Public Sans" w:cs="Public Sans"/>
          <w:b/>
          <w:bCs/>
          <w:color w:val="22272B" w:themeColor="text1"/>
        </w:rPr>
        <w:t xml:space="preserve">Question 4: </w:t>
      </w:r>
      <w:r w:rsidR="00D65B18" w:rsidRPr="00816341">
        <w:rPr>
          <w:rFonts w:ascii="Public Sans" w:eastAsia="Public Sans" w:hAnsi="Public Sans" w:cs="Public Sans"/>
          <w:b/>
          <w:bCs/>
          <w:color w:val="22272B" w:themeColor="text1"/>
        </w:rPr>
        <w:t>Demonstrated existing relationships and partnerships in the community</w:t>
      </w:r>
      <w:r w:rsidR="00D65B18" w:rsidRPr="00816341">
        <w:rPr>
          <w:rFonts w:ascii="Public Sans Light" w:eastAsia="Public Sans Light" w:hAnsi="Public Sans Light" w:cs="Public Sans Light"/>
          <w:b/>
          <w:bCs/>
          <w:color w:val="22272B" w:themeColor="text1"/>
          <w:sz w:val="22"/>
          <w:szCs w:val="22"/>
        </w:rPr>
        <w:t xml:space="preserve"> </w:t>
      </w:r>
    </w:p>
    <w:p w14:paraId="0875AE1C" w14:textId="511B292A" w:rsidR="00D65B18" w:rsidRPr="00816341" w:rsidRDefault="00D5002E" w:rsidP="00D65B18">
      <w:pPr>
        <w:pStyle w:val="Heading4"/>
        <w:rPr>
          <w:rFonts w:ascii="Public Sans" w:eastAsia="Public Sans" w:hAnsi="Public Sans" w:cs="Public Sans"/>
          <w:color w:val="22272B"/>
          <w:sz w:val="22"/>
          <w:szCs w:val="22"/>
        </w:rPr>
      </w:pPr>
      <w:r>
        <w:rPr>
          <w:rFonts w:ascii="Public Sans" w:eastAsia="Public Sans" w:hAnsi="Public Sans" w:cs="Public Sans"/>
          <w:color w:val="22272B" w:themeColor="text1"/>
          <w:sz w:val="22"/>
          <w:szCs w:val="22"/>
        </w:rPr>
        <w:t>Provide an outline of your organisation’s:</w:t>
      </w:r>
    </w:p>
    <w:p w14:paraId="25A5240B" w14:textId="2A2A958B" w:rsidR="00D65B18" w:rsidRDefault="00D5002E" w:rsidP="00816341">
      <w:pPr>
        <w:pStyle w:val="Heading4"/>
        <w:numPr>
          <w:ilvl w:val="0"/>
          <w:numId w:val="40"/>
        </w:numPr>
        <w:rPr>
          <w:rFonts w:ascii="Public Sans" w:eastAsia="Public Sans" w:hAnsi="Public Sans" w:cs="Public Sans"/>
          <w:b/>
          <w:bCs/>
          <w:color w:val="22272B"/>
          <w:sz w:val="22"/>
          <w:szCs w:val="22"/>
        </w:rPr>
      </w:pPr>
      <w:r>
        <w:rPr>
          <w:rFonts w:ascii="Public Sans" w:eastAsia="Public Sans" w:hAnsi="Public Sans" w:cs="Public Sans"/>
          <w:color w:val="22272B"/>
          <w:sz w:val="22"/>
          <w:szCs w:val="22"/>
        </w:rPr>
        <w:t>d</w:t>
      </w:r>
      <w:r w:rsidR="00D65B18" w:rsidRPr="22E46D74">
        <w:rPr>
          <w:rFonts w:ascii="Public Sans" w:eastAsia="Public Sans" w:hAnsi="Public Sans" w:cs="Public Sans"/>
          <w:color w:val="22272B"/>
          <w:sz w:val="22"/>
          <w:szCs w:val="22"/>
        </w:rPr>
        <w:t>emonstrated community relationships, including previous experience in delivering community health education or information sessions.</w:t>
      </w:r>
    </w:p>
    <w:p w14:paraId="4B64727E" w14:textId="2BDF2753" w:rsidR="00D65B18" w:rsidRDefault="00D5002E" w:rsidP="00816341">
      <w:pPr>
        <w:pStyle w:val="Heading4"/>
        <w:numPr>
          <w:ilvl w:val="0"/>
          <w:numId w:val="40"/>
        </w:numPr>
        <w:rPr>
          <w:rFonts w:ascii="Public Sans" w:eastAsia="Public Sans" w:hAnsi="Public Sans" w:cs="Public Sans"/>
          <w:b/>
          <w:bCs/>
          <w:color w:val="22272B"/>
          <w:sz w:val="22"/>
          <w:szCs w:val="22"/>
        </w:rPr>
      </w:pPr>
      <w:r>
        <w:rPr>
          <w:rFonts w:ascii="Public Sans" w:eastAsia="Public Sans" w:hAnsi="Public Sans" w:cs="Public Sans"/>
          <w:color w:val="22272B"/>
          <w:sz w:val="22"/>
          <w:szCs w:val="22"/>
        </w:rPr>
        <w:t>e</w:t>
      </w:r>
      <w:r w:rsidR="00D65B18" w:rsidRPr="22E46D74">
        <w:rPr>
          <w:rFonts w:ascii="Public Sans" w:eastAsia="Public Sans" w:hAnsi="Public Sans" w:cs="Public Sans"/>
          <w:color w:val="22272B"/>
          <w:sz w:val="22"/>
          <w:szCs w:val="22"/>
        </w:rPr>
        <w:t>xamples of methods for community outreach and feedback mechanisms, such as town halls, focus groups, informal consultations, etc.</w:t>
      </w:r>
    </w:p>
    <w:p w14:paraId="678923F6" w14:textId="21AEC993" w:rsidR="00D65B18" w:rsidRDefault="00D65B18" w:rsidP="00816341">
      <w:pPr>
        <w:pStyle w:val="Heading4"/>
        <w:numPr>
          <w:ilvl w:val="0"/>
          <w:numId w:val="40"/>
        </w:numPr>
        <w:rPr>
          <w:rFonts w:ascii="Public Sans" w:eastAsia="Public Sans" w:hAnsi="Public Sans" w:cs="Public Sans"/>
          <w:b/>
          <w:bCs/>
          <w:color w:val="22272B"/>
          <w:sz w:val="22"/>
          <w:szCs w:val="22"/>
        </w:rPr>
      </w:pPr>
      <w:r w:rsidRPr="22E46D74">
        <w:rPr>
          <w:rFonts w:ascii="Public Sans" w:eastAsia="Public Sans" w:hAnsi="Public Sans" w:cs="Public Sans"/>
          <w:color w:val="22272B"/>
          <w:sz w:val="22"/>
          <w:szCs w:val="22"/>
        </w:rPr>
        <w:t>existing collaborative relationships with Multicultural Health Services, Public Health Units and/or Primary Health Networks.</w:t>
      </w:r>
    </w:p>
    <w:p w14:paraId="085DE48D" w14:textId="3C6021A5" w:rsidR="00D65B18" w:rsidRDefault="00D65B18" w:rsidP="6D4BDAC3">
      <w:pPr>
        <w:pStyle w:val="ListParagraph"/>
        <w:keepNext/>
        <w:keepLines/>
        <w:tabs>
          <w:tab w:val="left" w:pos="357"/>
          <w:tab w:val="left" w:pos="714"/>
          <w:tab w:val="left" w:pos="2552"/>
        </w:tabs>
        <w:rPr>
          <w:rFonts w:ascii="Public Sans Light" w:eastAsia="Public Sans Light" w:hAnsi="Public Sans Light" w:cs="Public Sans Light"/>
          <w:color w:val="22272B"/>
        </w:rPr>
      </w:pPr>
      <w:r w:rsidRPr="6D4BDAC3">
        <w:rPr>
          <w:rFonts w:ascii="Public Sans" w:eastAsia="Public Sans" w:hAnsi="Public Sans" w:cs="Public Sans"/>
        </w:rPr>
        <w:t>(word limit: 300 words; weighting 30%</w:t>
      </w:r>
      <w:r w:rsidRPr="6D4BDAC3">
        <w:rPr>
          <w:rFonts w:ascii="Public Sans Light" w:eastAsia="Public Sans Light" w:hAnsi="Public Sans Light" w:cs="Public Sans Light"/>
        </w:rPr>
        <w:t>)</w:t>
      </w:r>
    </w:p>
    <w:tbl>
      <w:tblPr>
        <w:tblStyle w:val="TableGrid"/>
        <w:tblW w:w="9226" w:type="dxa"/>
        <w:tblLook w:val="04A0" w:firstRow="1" w:lastRow="0" w:firstColumn="1" w:lastColumn="0" w:noHBand="0" w:noVBand="1"/>
      </w:tblPr>
      <w:tblGrid>
        <w:gridCol w:w="9226"/>
      </w:tblGrid>
      <w:tr w:rsidR="00D65B18" w:rsidRPr="00F44992" w14:paraId="23DF536A" w14:textId="77777777" w:rsidTr="003E3751">
        <w:trPr>
          <w:trHeight w:val="300"/>
        </w:trPr>
        <w:tc>
          <w:tcPr>
            <w:tcW w:w="9226" w:type="dxa"/>
          </w:tcPr>
          <w:p w14:paraId="1515BB35" w14:textId="77777777" w:rsidR="00D65B18" w:rsidRDefault="00D65B18" w:rsidP="003E3751">
            <w:pPr>
              <w:rPr>
                <w:rFonts w:ascii="Public Sans" w:hAnsi="Public Sans"/>
              </w:rPr>
            </w:pPr>
          </w:p>
          <w:p w14:paraId="00CF5493" w14:textId="77777777" w:rsidR="00D65B18" w:rsidRDefault="00D65B18" w:rsidP="003E3751">
            <w:pPr>
              <w:rPr>
                <w:rFonts w:ascii="Public Sans" w:hAnsi="Public Sans"/>
              </w:rPr>
            </w:pPr>
          </w:p>
          <w:p w14:paraId="7CD09F72" w14:textId="77777777" w:rsidR="00D5002E" w:rsidRDefault="00D5002E" w:rsidP="003E3751">
            <w:pPr>
              <w:rPr>
                <w:rFonts w:ascii="Public Sans" w:hAnsi="Public Sans"/>
              </w:rPr>
            </w:pPr>
          </w:p>
          <w:p w14:paraId="101FA11E" w14:textId="77777777" w:rsidR="00D5002E" w:rsidRDefault="00D5002E" w:rsidP="003E3751">
            <w:pPr>
              <w:rPr>
                <w:rFonts w:ascii="Public Sans" w:hAnsi="Public Sans"/>
              </w:rPr>
            </w:pPr>
          </w:p>
          <w:p w14:paraId="1E50B4DF" w14:textId="77777777" w:rsidR="00D5002E" w:rsidRDefault="00D5002E" w:rsidP="003E3751">
            <w:pPr>
              <w:rPr>
                <w:rFonts w:ascii="Public Sans" w:hAnsi="Public Sans"/>
              </w:rPr>
            </w:pPr>
          </w:p>
          <w:p w14:paraId="7DBBACC1" w14:textId="77777777" w:rsidR="00D5002E" w:rsidRPr="00F44992" w:rsidRDefault="00D5002E" w:rsidP="003E3751">
            <w:pPr>
              <w:rPr>
                <w:rFonts w:ascii="Public Sans" w:hAnsi="Public Sans"/>
              </w:rPr>
            </w:pPr>
          </w:p>
        </w:tc>
      </w:tr>
    </w:tbl>
    <w:p w14:paraId="498FC12E" w14:textId="77777777" w:rsidR="00D65B18" w:rsidRDefault="00D65B18" w:rsidP="00D65B18"/>
    <w:p w14:paraId="2AF2D9FA" w14:textId="7EBBD750" w:rsidR="00D65B18" w:rsidRPr="00816341" w:rsidRDefault="00816341" w:rsidP="00D65B18">
      <w:pPr>
        <w:pStyle w:val="Heading4"/>
        <w:spacing w:before="120"/>
        <w:rPr>
          <w:rFonts w:ascii="Public Sans" w:hAnsi="Public Sans"/>
          <w:b/>
          <w:bCs/>
          <w:color w:val="22272B" w:themeColor="text1"/>
        </w:rPr>
      </w:pPr>
      <w:r w:rsidRPr="00816341">
        <w:rPr>
          <w:rFonts w:ascii="Public Sans" w:hAnsi="Public Sans"/>
          <w:b/>
          <w:bCs/>
          <w:color w:val="22272B" w:themeColor="text1"/>
        </w:rPr>
        <w:t xml:space="preserve">Question 5: </w:t>
      </w:r>
      <w:r w:rsidR="00D65B18" w:rsidRPr="00816341">
        <w:rPr>
          <w:rFonts w:ascii="Public Sans" w:hAnsi="Public Sans"/>
          <w:b/>
          <w:bCs/>
          <w:color w:val="22272B" w:themeColor="text1"/>
        </w:rPr>
        <w:t>Project budget</w:t>
      </w:r>
    </w:p>
    <w:p w14:paraId="41A1249C" w14:textId="2397136C" w:rsidR="00D65B18" w:rsidRDefault="00D5002E" w:rsidP="00D65B18">
      <w:pPr>
        <w:keepNext/>
        <w:keepLines/>
        <w:tabs>
          <w:tab w:val="left" w:pos="357"/>
          <w:tab w:val="left" w:pos="714"/>
          <w:tab w:val="left" w:pos="2552"/>
        </w:tabs>
        <w:spacing w:before="120" w:after="120"/>
        <w:rPr>
          <w:rFonts w:ascii="Public Sans" w:eastAsia="Public Sans" w:hAnsi="Public Sans" w:cs="Public Sans"/>
          <w:color w:val="22272B"/>
        </w:rPr>
      </w:pPr>
      <w:r>
        <w:rPr>
          <w:rFonts w:ascii="Public Sans" w:eastAsia="Public Sans" w:hAnsi="Public Sans" w:cs="Public Sans"/>
          <w:color w:val="22272B"/>
          <w:szCs w:val="22"/>
        </w:rPr>
        <w:t>Provide a</w:t>
      </w:r>
      <w:r w:rsidR="00D65B18" w:rsidRPr="57ABBD17">
        <w:rPr>
          <w:rFonts w:ascii="Public Sans" w:eastAsia="Public Sans" w:hAnsi="Public Sans" w:cs="Public Sans"/>
          <w:color w:val="22272B"/>
          <w:szCs w:val="22"/>
        </w:rPr>
        <w:t xml:space="preserve"> project budget</w:t>
      </w:r>
      <w:r>
        <w:rPr>
          <w:rFonts w:ascii="Public Sans" w:eastAsia="Public Sans" w:hAnsi="Public Sans" w:cs="Public Sans"/>
          <w:color w:val="22272B"/>
          <w:szCs w:val="22"/>
        </w:rPr>
        <w:t>, including the</w:t>
      </w:r>
      <w:r w:rsidR="00D65B18" w:rsidRPr="57ABBD17">
        <w:rPr>
          <w:rFonts w:ascii="Public Sans" w:eastAsia="Public Sans" w:hAnsi="Public Sans" w:cs="Public Sans"/>
          <w:color w:val="22272B"/>
          <w:szCs w:val="22"/>
        </w:rPr>
        <w:t xml:space="preserve"> amount of funding requested for each year over the project timeframe until 30 June 2028. </w:t>
      </w:r>
    </w:p>
    <w:p w14:paraId="5E0657E0" w14:textId="77777777" w:rsidR="00D65B18" w:rsidRDefault="00D65B18" w:rsidP="00D65B18">
      <w:pPr>
        <w:keepNext/>
        <w:keepLines/>
        <w:tabs>
          <w:tab w:val="left" w:pos="357"/>
          <w:tab w:val="left" w:pos="714"/>
          <w:tab w:val="left" w:pos="2552"/>
        </w:tabs>
        <w:spacing w:before="120" w:after="120"/>
        <w:rPr>
          <w:rFonts w:ascii="Public Sans" w:eastAsia="Public Sans" w:hAnsi="Public Sans" w:cs="Public Sans"/>
          <w:color w:val="22272B"/>
        </w:rPr>
      </w:pPr>
      <w:r w:rsidRPr="57ABBD17">
        <w:rPr>
          <w:rFonts w:ascii="Public Sans" w:eastAsia="Public Sans" w:hAnsi="Public Sans" w:cs="Public Sans"/>
          <w:color w:val="22272B"/>
          <w:szCs w:val="22"/>
        </w:rPr>
        <w:t xml:space="preserve">This should highlight efficient, effective and transparent budgeting to produce quality outcomes and value for money. </w:t>
      </w:r>
    </w:p>
    <w:p w14:paraId="34661919" w14:textId="12030807" w:rsidR="00D65B18" w:rsidRPr="00D5002E" w:rsidRDefault="00D65B18" w:rsidP="00D5002E">
      <w:pPr>
        <w:keepNext/>
        <w:keepLines/>
        <w:tabs>
          <w:tab w:val="left" w:pos="357"/>
          <w:tab w:val="left" w:pos="714"/>
          <w:tab w:val="left" w:pos="2552"/>
        </w:tabs>
        <w:rPr>
          <w:rFonts w:ascii="Public Sans" w:eastAsia="Public Sans" w:hAnsi="Public Sans" w:cs="Public Sans"/>
          <w:color w:val="22272B"/>
        </w:rPr>
      </w:pPr>
      <w:r w:rsidRPr="00D5002E">
        <w:rPr>
          <w:rFonts w:ascii="Public Sans" w:eastAsia="Public Sans" w:hAnsi="Public Sans" w:cs="Public Sans"/>
          <w:color w:val="22272B"/>
          <w:szCs w:val="22"/>
        </w:rPr>
        <w:t>Project budgets may include, but are not limited to</w:t>
      </w:r>
      <w:r w:rsidR="00D5002E">
        <w:rPr>
          <w:rFonts w:ascii="Public Sans" w:eastAsia="Public Sans" w:hAnsi="Public Sans" w:cs="Public Sans"/>
          <w:color w:val="22272B"/>
          <w:szCs w:val="22"/>
        </w:rPr>
        <w:t>,</w:t>
      </w:r>
      <w:r w:rsidRPr="00D5002E">
        <w:rPr>
          <w:rFonts w:ascii="Public Sans" w:eastAsia="Public Sans" w:hAnsi="Public Sans" w:cs="Public Sans"/>
          <w:color w:val="22272B"/>
          <w:szCs w:val="22"/>
        </w:rPr>
        <w:t xml:space="preserve"> the following: </w:t>
      </w:r>
    </w:p>
    <w:p w14:paraId="4BDD9D10" w14:textId="5373B260" w:rsidR="00D65B18" w:rsidRDefault="00D5002E" w:rsidP="00816341">
      <w:pPr>
        <w:pStyle w:val="ListBullet"/>
        <w:numPr>
          <w:ilvl w:val="0"/>
          <w:numId w:val="41"/>
        </w:numPr>
        <w:spacing w:before="120" w:after="120"/>
        <w:rPr>
          <w:rFonts w:eastAsia="Public Sans" w:cs="Public Sans"/>
          <w:color w:val="22272B"/>
          <w:szCs w:val="22"/>
        </w:rPr>
      </w:pPr>
      <w:r>
        <w:rPr>
          <w:rFonts w:eastAsia="Public Sans" w:cs="Public Sans"/>
          <w:color w:val="22272B"/>
          <w:szCs w:val="22"/>
        </w:rPr>
        <w:t>s</w:t>
      </w:r>
      <w:r w:rsidR="00D65B18" w:rsidRPr="57ABBD17">
        <w:rPr>
          <w:rFonts w:eastAsia="Public Sans" w:cs="Public Sans"/>
          <w:color w:val="22272B"/>
          <w:szCs w:val="22"/>
        </w:rPr>
        <w:t xml:space="preserve">et up costs within the first year of the project. </w:t>
      </w:r>
    </w:p>
    <w:p w14:paraId="33E681F7" w14:textId="4D372D50" w:rsidR="00D65B18" w:rsidRPr="00D5002E" w:rsidRDefault="00D5002E" w:rsidP="40317AB2">
      <w:pPr>
        <w:pStyle w:val="ListBullet"/>
        <w:keepNext/>
        <w:keepLines/>
        <w:spacing w:before="120" w:after="120"/>
        <w:rPr>
          <w:rFonts w:eastAsia="Public Sans" w:cs="Public Sans"/>
          <w:color w:val="22272B"/>
        </w:rPr>
      </w:pPr>
      <w:r w:rsidRPr="6D4BDAC3">
        <w:rPr>
          <w:rFonts w:eastAsia="Public Sans" w:cs="Public Sans"/>
        </w:rPr>
        <w:t>i</w:t>
      </w:r>
      <w:r w:rsidR="00D65B18" w:rsidRPr="6D4BDAC3">
        <w:rPr>
          <w:rFonts w:eastAsia="Public Sans" w:cs="Public Sans"/>
        </w:rPr>
        <w:t xml:space="preserve">ncome and funding (including this grant). </w:t>
      </w:r>
    </w:p>
    <w:p w14:paraId="037A45C7" w14:textId="5931E204" w:rsidR="00D65B18" w:rsidRPr="00D5002E" w:rsidRDefault="00D5002E" w:rsidP="40317AB2">
      <w:pPr>
        <w:pStyle w:val="ListBullet"/>
        <w:keepNext/>
        <w:keepLines/>
        <w:spacing w:before="120" w:after="120"/>
        <w:rPr>
          <w:rFonts w:eastAsia="Public Sans" w:cs="Public Sans"/>
          <w:color w:val="22272B"/>
        </w:rPr>
      </w:pPr>
      <w:r w:rsidRPr="6D4BDAC3">
        <w:rPr>
          <w:rFonts w:eastAsia="Public Sans" w:cs="Public Sans"/>
          <w:color w:val="22262A"/>
        </w:rPr>
        <w:t>s</w:t>
      </w:r>
      <w:r w:rsidR="00D65B18" w:rsidRPr="6D4BDAC3">
        <w:rPr>
          <w:rFonts w:eastAsia="Public Sans" w:cs="Public Sans"/>
          <w:color w:val="22262A"/>
        </w:rPr>
        <w:t xml:space="preserve">taff costs (including staffing mix, training and development). </w:t>
      </w:r>
      <w:r w:rsidRPr="6D4BDAC3">
        <w:rPr>
          <w:rFonts w:eastAsia="Public Sans" w:cs="Public Sans"/>
          <w:color w:val="22262A"/>
        </w:rPr>
        <w:t xml:space="preserve">There will be no attendance cost for the Training of Trainer’s </w:t>
      </w:r>
      <w:r w:rsidR="2D41A88C" w:rsidRPr="6D4BDAC3">
        <w:rPr>
          <w:rFonts w:eastAsia="Public Sans" w:cs="Public Sans"/>
          <w:color w:val="22262A"/>
        </w:rPr>
        <w:t xml:space="preserve">program </w:t>
      </w:r>
      <w:r w:rsidRPr="6D4BDAC3">
        <w:rPr>
          <w:rFonts w:eastAsia="Public Sans" w:cs="Public Sans"/>
          <w:color w:val="22262A"/>
        </w:rPr>
        <w:t xml:space="preserve">and Community of Practice, however proposals should allocate sufficient budget for Community Connectors to support their participation. </w:t>
      </w:r>
    </w:p>
    <w:p w14:paraId="04D38397" w14:textId="6ADB8774" w:rsidR="00D65B18" w:rsidRDefault="00D5002E" w:rsidP="00816341">
      <w:pPr>
        <w:pStyle w:val="ListBullet"/>
        <w:numPr>
          <w:ilvl w:val="0"/>
          <w:numId w:val="41"/>
        </w:numPr>
        <w:spacing w:before="120" w:after="120"/>
        <w:rPr>
          <w:rFonts w:eastAsia="Public Sans" w:cs="Public Sans"/>
          <w:color w:val="22272B"/>
          <w:szCs w:val="22"/>
        </w:rPr>
      </w:pPr>
      <w:r>
        <w:rPr>
          <w:rFonts w:eastAsia="Public Sans" w:cs="Public Sans"/>
          <w:color w:val="22272B"/>
          <w:szCs w:val="22"/>
        </w:rPr>
        <w:t>a</w:t>
      </w:r>
      <w:r w:rsidR="00D65B18" w:rsidRPr="57ABBD17">
        <w:rPr>
          <w:rFonts w:eastAsia="Public Sans" w:cs="Public Sans"/>
          <w:color w:val="22272B"/>
          <w:szCs w:val="22"/>
        </w:rPr>
        <w:t xml:space="preserve">dministrative costs. </w:t>
      </w:r>
    </w:p>
    <w:p w14:paraId="7027E189" w14:textId="77777777" w:rsidR="00D65B18" w:rsidRDefault="00D65B18" w:rsidP="00D65B18">
      <w:pPr>
        <w:keepNext/>
        <w:keepLines/>
        <w:tabs>
          <w:tab w:val="left" w:pos="357"/>
          <w:tab w:val="left" w:pos="714"/>
          <w:tab w:val="left" w:pos="2552"/>
        </w:tabs>
        <w:spacing w:before="120" w:after="120"/>
        <w:rPr>
          <w:rFonts w:ascii="Public Sans" w:eastAsia="Public Sans" w:hAnsi="Public Sans" w:cs="Public Sans"/>
          <w:color w:val="22272B"/>
        </w:rPr>
      </w:pPr>
      <w:r w:rsidRPr="22E46D74">
        <w:rPr>
          <w:rFonts w:ascii="Public Sans" w:eastAsia="Public Sans" w:hAnsi="Public Sans" w:cs="Public Sans"/>
          <w:color w:val="22272B"/>
          <w:szCs w:val="22"/>
        </w:rPr>
        <w:t>(Word limit: 300 words; weighting: 15%)</w:t>
      </w:r>
    </w:p>
    <w:p w14:paraId="45044A11" w14:textId="77777777" w:rsidR="00D65B18" w:rsidRDefault="00D65B18" w:rsidP="00D65B18">
      <w:pPr>
        <w:keepNext/>
        <w:keepLines/>
        <w:tabs>
          <w:tab w:val="left" w:pos="357"/>
          <w:tab w:val="left" w:pos="714"/>
          <w:tab w:val="left" w:pos="2552"/>
        </w:tabs>
        <w:spacing w:before="120" w:after="120"/>
        <w:rPr>
          <w:rFonts w:ascii="Public Sans" w:eastAsia="Public Sans" w:hAnsi="Public Sans" w:cs="Public Sans"/>
          <w:color w:val="22272B"/>
        </w:rPr>
      </w:pPr>
      <w:r w:rsidRPr="57ABBD17">
        <w:rPr>
          <w:rFonts w:ascii="Public Sans" w:eastAsia="Public Sans" w:hAnsi="Public Sans" w:cs="Public Sans"/>
          <w:color w:val="22272B"/>
          <w:szCs w:val="22"/>
        </w:rPr>
        <w:t xml:space="preserve">Example budget: </w:t>
      </w:r>
    </w:p>
    <w:tbl>
      <w:tblPr>
        <w:tblStyle w:val="TableGrid"/>
        <w:tblW w:w="9039" w:type="dxa"/>
        <w:tblLook w:val="04A0" w:firstRow="1" w:lastRow="0" w:firstColumn="1" w:lastColumn="0" w:noHBand="0" w:noVBand="1"/>
      </w:tblPr>
      <w:tblGrid>
        <w:gridCol w:w="2837"/>
        <w:gridCol w:w="2416"/>
        <w:gridCol w:w="3786"/>
      </w:tblGrid>
      <w:tr w:rsidR="00D65B18" w:rsidRPr="00F44992" w14:paraId="6A365246" w14:textId="77777777" w:rsidTr="003E3751">
        <w:trPr>
          <w:trHeight w:val="300"/>
        </w:trPr>
        <w:tc>
          <w:tcPr>
            <w:tcW w:w="2837" w:type="dxa"/>
            <w:shd w:val="clear" w:color="auto" w:fill="D9D9D9" w:themeFill="background1" w:themeFillShade="D9"/>
          </w:tcPr>
          <w:p w14:paraId="509A4D69" w14:textId="77777777" w:rsidR="00D65B18" w:rsidRPr="00A91264" w:rsidRDefault="00D65B18" w:rsidP="003E3751">
            <w:pPr>
              <w:rPr>
                <w:rFonts w:ascii="Public Sans" w:hAnsi="Public Sans"/>
                <w:b/>
                <w:bCs/>
              </w:rPr>
            </w:pPr>
            <w:r>
              <w:rPr>
                <w:rFonts w:ascii="Public Sans" w:hAnsi="Public Sans"/>
                <w:b/>
                <w:bCs/>
              </w:rPr>
              <w:t>Cost category</w:t>
            </w:r>
          </w:p>
        </w:tc>
        <w:tc>
          <w:tcPr>
            <w:tcW w:w="2416" w:type="dxa"/>
            <w:shd w:val="clear" w:color="auto" w:fill="D9D9D9" w:themeFill="background1" w:themeFillShade="D9"/>
          </w:tcPr>
          <w:p w14:paraId="4A9889D0" w14:textId="77777777" w:rsidR="00D65B18" w:rsidRPr="00A91264" w:rsidRDefault="00D65B18" w:rsidP="003E3751">
            <w:pPr>
              <w:rPr>
                <w:rFonts w:ascii="Public Sans" w:hAnsi="Public Sans"/>
                <w:b/>
                <w:bCs/>
              </w:rPr>
            </w:pPr>
            <w:r w:rsidRPr="00A91264">
              <w:rPr>
                <w:rFonts w:ascii="Public Sans" w:hAnsi="Public Sans"/>
                <w:b/>
                <w:bCs/>
              </w:rPr>
              <w:t>Costs (excl. GST)</w:t>
            </w:r>
          </w:p>
        </w:tc>
        <w:tc>
          <w:tcPr>
            <w:tcW w:w="3786" w:type="dxa"/>
            <w:shd w:val="clear" w:color="auto" w:fill="D9D9D9" w:themeFill="background1" w:themeFillShade="D9"/>
          </w:tcPr>
          <w:p w14:paraId="58EBD424" w14:textId="77777777" w:rsidR="00D65B18" w:rsidRPr="00A91264" w:rsidRDefault="00D65B18" w:rsidP="003E3751">
            <w:pPr>
              <w:rPr>
                <w:rFonts w:ascii="Public Sans" w:hAnsi="Public Sans"/>
                <w:b/>
                <w:bCs/>
              </w:rPr>
            </w:pPr>
            <w:r w:rsidRPr="233F342D">
              <w:rPr>
                <w:rFonts w:ascii="Public Sans" w:hAnsi="Public Sans"/>
                <w:b/>
                <w:bCs/>
              </w:rPr>
              <w:t>Cost breakdown</w:t>
            </w:r>
          </w:p>
        </w:tc>
      </w:tr>
      <w:tr w:rsidR="00D65B18" w:rsidRPr="00F44992" w14:paraId="5539F432" w14:textId="77777777" w:rsidTr="003E3751">
        <w:trPr>
          <w:trHeight w:val="300"/>
        </w:trPr>
        <w:tc>
          <w:tcPr>
            <w:tcW w:w="2837" w:type="dxa"/>
          </w:tcPr>
          <w:p w14:paraId="40FF4888" w14:textId="77777777" w:rsidR="00D65B18" w:rsidRDefault="00D65B18" w:rsidP="003E3751">
            <w:pPr>
              <w:rPr>
                <w:rFonts w:ascii="Public Sans" w:hAnsi="Public Sans"/>
                <w:b/>
                <w:bCs/>
              </w:rPr>
            </w:pPr>
            <w:r>
              <w:rPr>
                <w:rFonts w:ascii="Public Sans" w:hAnsi="Public Sans"/>
                <w:b/>
                <w:bCs/>
              </w:rPr>
              <w:t>Set up costs</w:t>
            </w:r>
          </w:p>
        </w:tc>
        <w:tc>
          <w:tcPr>
            <w:tcW w:w="2416" w:type="dxa"/>
          </w:tcPr>
          <w:p w14:paraId="1C8E61F9" w14:textId="77777777" w:rsidR="00D65B18" w:rsidRPr="003F198D" w:rsidRDefault="00D65B18" w:rsidP="003E3751">
            <w:pPr>
              <w:rPr>
                <w:rFonts w:ascii="Public Sans" w:hAnsi="Public Sans"/>
              </w:rPr>
            </w:pPr>
            <w:r w:rsidRPr="003F198D">
              <w:rPr>
                <w:rFonts w:ascii="Public Sans" w:hAnsi="Public Sans"/>
              </w:rPr>
              <w:t>$</w:t>
            </w:r>
          </w:p>
        </w:tc>
        <w:tc>
          <w:tcPr>
            <w:tcW w:w="3786" w:type="dxa"/>
          </w:tcPr>
          <w:p w14:paraId="1D515BC2" w14:textId="77777777" w:rsidR="00D65B18" w:rsidRDefault="00D65B18" w:rsidP="003E3751">
            <w:pPr>
              <w:rPr>
                <w:rFonts w:ascii="Public Sans" w:hAnsi="Public Sans"/>
                <w:b/>
                <w:bCs/>
              </w:rPr>
            </w:pPr>
          </w:p>
        </w:tc>
      </w:tr>
      <w:tr w:rsidR="00D65B18" w:rsidRPr="00F44992" w14:paraId="3DB826C6" w14:textId="77777777" w:rsidTr="003E3751">
        <w:trPr>
          <w:trHeight w:val="300"/>
        </w:trPr>
        <w:tc>
          <w:tcPr>
            <w:tcW w:w="2837" w:type="dxa"/>
          </w:tcPr>
          <w:p w14:paraId="2B5A1063" w14:textId="77777777" w:rsidR="00D65B18" w:rsidRDefault="00D65B18" w:rsidP="003E3751">
            <w:pPr>
              <w:rPr>
                <w:rFonts w:ascii="Public Sans" w:hAnsi="Public Sans"/>
                <w:b/>
                <w:bCs/>
              </w:rPr>
            </w:pPr>
            <w:r>
              <w:rPr>
                <w:rFonts w:ascii="Public Sans" w:hAnsi="Public Sans"/>
                <w:b/>
                <w:bCs/>
              </w:rPr>
              <w:t>Income and funding</w:t>
            </w:r>
          </w:p>
        </w:tc>
        <w:tc>
          <w:tcPr>
            <w:tcW w:w="2416" w:type="dxa"/>
          </w:tcPr>
          <w:p w14:paraId="393360DC" w14:textId="77777777" w:rsidR="00D65B18" w:rsidRPr="003F198D" w:rsidRDefault="00D65B18" w:rsidP="003E3751">
            <w:pPr>
              <w:rPr>
                <w:rFonts w:ascii="Public Sans" w:hAnsi="Public Sans"/>
              </w:rPr>
            </w:pPr>
            <w:r w:rsidRPr="003F198D">
              <w:rPr>
                <w:rFonts w:ascii="Public Sans" w:hAnsi="Public Sans"/>
              </w:rPr>
              <w:t>$</w:t>
            </w:r>
          </w:p>
        </w:tc>
        <w:tc>
          <w:tcPr>
            <w:tcW w:w="3786" w:type="dxa"/>
          </w:tcPr>
          <w:p w14:paraId="0317A8EC" w14:textId="77777777" w:rsidR="00D65B18" w:rsidRDefault="00D65B18" w:rsidP="003E3751">
            <w:pPr>
              <w:rPr>
                <w:rFonts w:ascii="Public Sans" w:hAnsi="Public Sans"/>
                <w:b/>
                <w:bCs/>
              </w:rPr>
            </w:pPr>
          </w:p>
        </w:tc>
      </w:tr>
      <w:tr w:rsidR="00D65B18" w:rsidRPr="00F44992" w14:paraId="30D47050" w14:textId="77777777" w:rsidTr="003E3751">
        <w:trPr>
          <w:trHeight w:val="300"/>
        </w:trPr>
        <w:tc>
          <w:tcPr>
            <w:tcW w:w="2837" w:type="dxa"/>
          </w:tcPr>
          <w:p w14:paraId="5CB446E2" w14:textId="77777777" w:rsidR="00D65B18" w:rsidRPr="00F44992" w:rsidRDefault="00D65B18" w:rsidP="003E3751">
            <w:pPr>
              <w:rPr>
                <w:rFonts w:ascii="Public Sans" w:hAnsi="Public Sans"/>
                <w:b/>
                <w:bCs/>
              </w:rPr>
            </w:pPr>
            <w:r>
              <w:rPr>
                <w:rFonts w:ascii="Public Sans" w:hAnsi="Public Sans"/>
                <w:b/>
                <w:bCs/>
              </w:rPr>
              <w:t>Staff costs</w:t>
            </w:r>
          </w:p>
        </w:tc>
        <w:tc>
          <w:tcPr>
            <w:tcW w:w="2416" w:type="dxa"/>
          </w:tcPr>
          <w:p w14:paraId="0B102B7D" w14:textId="77777777" w:rsidR="00D65B18" w:rsidRPr="00062E9C" w:rsidRDefault="00D65B18" w:rsidP="003E3751">
            <w:pPr>
              <w:rPr>
                <w:rFonts w:ascii="Public Sans" w:hAnsi="Public Sans"/>
              </w:rPr>
            </w:pPr>
            <w:r w:rsidRPr="00062E9C">
              <w:rPr>
                <w:rFonts w:ascii="Public Sans" w:hAnsi="Public Sans"/>
              </w:rPr>
              <w:t>$</w:t>
            </w:r>
          </w:p>
        </w:tc>
        <w:tc>
          <w:tcPr>
            <w:tcW w:w="3786" w:type="dxa"/>
          </w:tcPr>
          <w:p w14:paraId="066116A8" w14:textId="77777777" w:rsidR="00D65B18" w:rsidRPr="008607E3" w:rsidRDefault="00D65B18" w:rsidP="003E3751">
            <w:pPr>
              <w:rPr>
                <w:rFonts w:ascii="Public Sans" w:hAnsi="Public Sans"/>
                <w:i/>
                <w:iCs/>
                <w:color w:val="FF0000"/>
              </w:rPr>
            </w:pPr>
            <w:r w:rsidRPr="008607E3">
              <w:rPr>
                <w:rFonts w:ascii="Public Sans" w:hAnsi="Public Sans"/>
                <w:i/>
                <w:iCs/>
                <w:color w:val="FF0000"/>
              </w:rPr>
              <w:t xml:space="preserve">e.g. </w:t>
            </w:r>
          </w:p>
          <w:p w14:paraId="55AEE001" w14:textId="77777777" w:rsidR="00D65B18" w:rsidRPr="008607E3" w:rsidRDefault="00D65B18" w:rsidP="003E3751">
            <w:pPr>
              <w:rPr>
                <w:rFonts w:ascii="Public Sans" w:hAnsi="Public Sans"/>
                <w:i/>
                <w:iCs/>
                <w:color w:val="FF0000"/>
              </w:rPr>
            </w:pPr>
            <w:r w:rsidRPr="008607E3">
              <w:rPr>
                <w:rFonts w:ascii="Public Sans" w:hAnsi="Public Sans"/>
                <w:i/>
                <w:iCs/>
                <w:color w:val="FF0000"/>
              </w:rPr>
              <w:t xml:space="preserve">Project officer x 1 </w:t>
            </w:r>
            <w:r>
              <w:rPr>
                <w:rFonts w:ascii="Public Sans" w:hAnsi="Public Sans"/>
                <w:i/>
                <w:iCs/>
                <w:color w:val="FF0000"/>
              </w:rPr>
              <w:t>$</w:t>
            </w:r>
            <w:proofErr w:type="spellStart"/>
            <w:proofErr w:type="gramStart"/>
            <w:r>
              <w:rPr>
                <w:rFonts w:ascii="Public Sans" w:hAnsi="Public Sans"/>
                <w:i/>
                <w:iCs/>
                <w:color w:val="FF0000"/>
              </w:rPr>
              <w:t>xxx,xxx</w:t>
            </w:r>
            <w:proofErr w:type="spellEnd"/>
            <w:proofErr w:type="gramEnd"/>
            <w:r>
              <w:rPr>
                <w:rFonts w:ascii="Public Sans" w:hAnsi="Public Sans"/>
                <w:i/>
                <w:iCs/>
                <w:color w:val="FF0000"/>
              </w:rPr>
              <w:t xml:space="preserve"> </w:t>
            </w:r>
          </w:p>
        </w:tc>
      </w:tr>
      <w:tr w:rsidR="00D65B18" w:rsidRPr="00F44992" w14:paraId="6DD96607" w14:textId="77777777" w:rsidTr="003E3751">
        <w:trPr>
          <w:trHeight w:val="300"/>
        </w:trPr>
        <w:tc>
          <w:tcPr>
            <w:tcW w:w="2837" w:type="dxa"/>
          </w:tcPr>
          <w:p w14:paraId="60E580C1" w14:textId="77777777" w:rsidR="00D65B18" w:rsidRPr="00F44992" w:rsidRDefault="00D65B18" w:rsidP="003E3751">
            <w:pPr>
              <w:rPr>
                <w:rFonts w:ascii="Public Sans" w:hAnsi="Public Sans"/>
                <w:b/>
                <w:bCs/>
              </w:rPr>
            </w:pPr>
            <w:r>
              <w:rPr>
                <w:rFonts w:ascii="Public Sans" w:hAnsi="Public Sans"/>
                <w:b/>
                <w:bCs/>
              </w:rPr>
              <w:t>Administrative</w:t>
            </w:r>
            <w:r w:rsidRPr="00F44992">
              <w:rPr>
                <w:rFonts w:ascii="Public Sans" w:hAnsi="Public Sans"/>
                <w:b/>
                <w:bCs/>
              </w:rPr>
              <w:t xml:space="preserve"> costs </w:t>
            </w:r>
          </w:p>
        </w:tc>
        <w:tc>
          <w:tcPr>
            <w:tcW w:w="2416" w:type="dxa"/>
          </w:tcPr>
          <w:p w14:paraId="5F896831" w14:textId="77777777" w:rsidR="00D65B18" w:rsidRPr="00062E9C" w:rsidRDefault="00D65B18" w:rsidP="003E3751">
            <w:pPr>
              <w:rPr>
                <w:rFonts w:ascii="Public Sans" w:hAnsi="Public Sans"/>
              </w:rPr>
            </w:pPr>
            <w:r w:rsidRPr="00062E9C">
              <w:rPr>
                <w:rFonts w:ascii="Public Sans" w:hAnsi="Public Sans"/>
              </w:rPr>
              <w:t>$</w:t>
            </w:r>
          </w:p>
        </w:tc>
        <w:tc>
          <w:tcPr>
            <w:tcW w:w="3786" w:type="dxa"/>
          </w:tcPr>
          <w:p w14:paraId="356F1836" w14:textId="77777777" w:rsidR="00D65B18" w:rsidRPr="008607E3" w:rsidRDefault="00D65B18" w:rsidP="003E3751">
            <w:pPr>
              <w:rPr>
                <w:rFonts w:ascii="Public Sans" w:hAnsi="Public Sans"/>
                <w:i/>
                <w:iCs/>
                <w:color w:val="FF0000"/>
              </w:rPr>
            </w:pPr>
            <w:r w:rsidRPr="008607E3">
              <w:rPr>
                <w:rFonts w:ascii="Public Sans" w:hAnsi="Public Sans"/>
                <w:i/>
                <w:iCs/>
                <w:color w:val="FF0000"/>
              </w:rPr>
              <w:t>e.g.</w:t>
            </w:r>
          </w:p>
          <w:p w14:paraId="0200A57D" w14:textId="77777777" w:rsidR="00D65B18" w:rsidRPr="008607E3" w:rsidRDefault="00D65B18" w:rsidP="003E3751">
            <w:pPr>
              <w:rPr>
                <w:rFonts w:ascii="Public Sans" w:hAnsi="Public Sans"/>
                <w:i/>
                <w:iCs/>
                <w:color w:val="FF0000"/>
              </w:rPr>
            </w:pPr>
            <w:r w:rsidRPr="008607E3">
              <w:rPr>
                <w:rFonts w:ascii="Public Sans" w:hAnsi="Public Sans"/>
                <w:i/>
                <w:iCs/>
                <w:color w:val="FF0000"/>
              </w:rPr>
              <w:t xml:space="preserve">Printing of flyers x 100 </w:t>
            </w:r>
          </w:p>
        </w:tc>
      </w:tr>
      <w:tr w:rsidR="00D65B18" w:rsidRPr="00F44992" w14:paraId="467C4E9B" w14:textId="77777777" w:rsidTr="003E3751">
        <w:trPr>
          <w:trHeight w:val="300"/>
        </w:trPr>
        <w:tc>
          <w:tcPr>
            <w:tcW w:w="2837" w:type="dxa"/>
          </w:tcPr>
          <w:p w14:paraId="482C0E89" w14:textId="77777777" w:rsidR="00D65B18" w:rsidRPr="00F44992" w:rsidRDefault="00D65B18" w:rsidP="003E3751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Travel/accommodation </w:t>
            </w:r>
          </w:p>
        </w:tc>
        <w:tc>
          <w:tcPr>
            <w:tcW w:w="2416" w:type="dxa"/>
          </w:tcPr>
          <w:p w14:paraId="5D366F37" w14:textId="77777777" w:rsidR="00D65B18" w:rsidRPr="00062E9C" w:rsidRDefault="00D65B18" w:rsidP="003E3751">
            <w:pPr>
              <w:rPr>
                <w:rFonts w:ascii="Public Sans" w:hAnsi="Public Sans"/>
              </w:rPr>
            </w:pPr>
            <w:r w:rsidRPr="00062E9C">
              <w:rPr>
                <w:rFonts w:ascii="Public Sans" w:hAnsi="Public Sans"/>
              </w:rPr>
              <w:t>$</w:t>
            </w:r>
          </w:p>
        </w:tc>
        <w:tc>
          <w:tcPr>
            <w:tcW w:w="3786" w:type="dxa"/>
          </w:tcPr>
          <w:p w14:paraId="0C557BD5" w14:textId="77777777" w:rsidR="00D65B18" w:rsidRPr="008607E3" w:rsidRDefault="00D65B18" w:rsidP="003E3751">
            <w:pPr>
              <w:rPr>
                <w:rFonts w:ascii="Public Sans" w:hAnsi="Public Sans"/>
                <w:i/>
                <w:iCs/>
                <w:color w:val="FF0000"/>
              </w:rPr>
            </w:pPr>
          </w:p>
        </w:tc>
      </w:tr>
      <w:tr w:rsidR="00D65B18" w:rsidRPr="00F44992" w14:paraId="224B652F" w14:textId="77777777" w:rsidTr="003E3751">
        <w:trPr>
          <w:trHeight w:val="300"/>
        </w:trPr>
        <w:tc>
          <w:tcPr>
            <w:tcW w:w="2837" w:type="dxa"/>
          </w:tcPr>
          <w:p w14:paraId="29E05AF0" w14:textId="77777777" w:rsidR="00D65B18" w:rsidRPr="00F44992" w:rsidRDefault="00D65B18" w:rsidP="003E3751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Training/education </w:t>
            </w:r>
            <w:r>
              <w:rPr>
                <w:rFonts w:ascii="Public Sans" w:hAnsi="Public Sans"/>
                <w:b/>
                <w:bCs/>
              </w:rPr>
              <w:t>of Community Connectors</w:t>
            </w:r>
          </w:p>
        </w:tc>
        <w:tc>
          <w:tcPr>
            <w:tcW w:w="2416" w:type="dxa"/>
          </w:tcPr>
          <w:p w14:paraId="1F0D7FBB" w14:textId="77777777" w:rsidR="00D65B18" w:rsidRPr="00062E9C" w:rsidRDefault="00D65B18" w:rsidP="003E3751">
            <w:pPr>
              <w:rPr>
                <w:rFonts w:ascii="Public Sans" w:hAnsi="Public Sans"/>
              </w:rPr>
            </w:pPr>
            <w:r w:rsidRPr="00062E9C">
              <w:rPr>
                <w:rFonts w:ascii="Public Sans" w:hAnsi="Public Sans"/>
              </w:rPr>
              <w:t>$</w:t>
            </w:r>
          </w:p>
        </w:tc>
        <w:tc>
          <w:tcPr>
            <w:tcW w:w="3786" w:type="dxa"/>
          </w:tcPr>
          <w:p w14:paraId="63E9FAE7" w14:textId="77777777" w:rsidR="00D65B18" w:rsidRPr="008607E3" w:rsidRDefault="00D65B18" w:rsidP="003E3751">
            <w:pPr>
              <w:rPr>
                <w:rFonts w:ascii="Public Sans" w:hAnsi="Public Sans"/>
                <w:color w:val="FF0000"/>
              </w:rPr>
            </w:pPr>
          </w:p>
        </w:tc>
      </w:tr>
      <w:tr w:rsidR="00D65B18" w:rsidRPr="00F44992" w14:paraId="2DAC7D22" w14:textId="77777777" w:rsidTr="003E3751">
        <w:trPr>
          <w:trHeight w:val="300"/>
        </w:trPr>
        <w:tc>
          <w:tcPr>
            <w:tcW w:w="2837" w:type="dxa"/>
          </w:tcPr>
          <w:p w14:paraId="417579D1" w14:textId="77777777" w:rsidR="00D65B18" w:rsidRPr="00F44992" w:rsidRDefault="00D65B18" w:rsidP="003E3751">
            <w:pPr>
              <w:rPr>
                <w:rFonts w:ascii="Public Sans" w:hAnsi="Public Sans"/>
                <w:b/>
                <w:bCs/>
              </w:rPr>
            </w:pPr>
            <w:r>
              <w:rPr>
                <w:rFonts w:ascii="Public Sans" w:hAnsi="Public Sans"/>
                <w:b/>
                <w:bCs/>
              </w:rPr>
              <w:t>Training/education of community members</w:t>
            </w:r>
          </w:p>
        </w:tc>
        <w:tc>
          <w:tcPr>
            <w:tcW w:w="2416" w:type="dxa"/>
          </w:tcPr>
          <w:p w14:paraId="52CF142D" w14:textId="77777777" w:rsidR="00D65B18" w:rsidRPr="00062E9C" w:rsidRDefault="00D65B18" w:rsidP="003E3751">
            <w:pPr>
              <w:rPr>
                <w:rFonts w:ascii="Public Sans" w:hAnsi="Public Sans"/>
              </w:rPr>
            </w:pPr>
          </w:p>
        </w:tc>
        <w:tc>
          <w:tcPr>
            <w:tcW w:w="3786" w:type="dxa"/>
          </w:tcPr>
          <w:p w14:paraId="6D45E699" w14:textId="77777777" w:rsidR="00D65B18" w:rsidRPr="008607E3" w:rsidRDefault="00D65B18" w:rsidP="003E3751">
            <w:pPr>
              <w:rPr>
                <w:rFonts w:ascii="Public Sans" w:hAnsi="Public Sans"/>
                <w:color w:val="FF0000"/>
              </w:rPr>
            </w:pPr>
          </w:p>
        </w:tc>
      </w:tr>
      <w:tr w:rsidR="00D65B18" w:rsidRPr="00F44992" w14:paraId="002EB1A5" w14:textId="77777777" w:rsidTr="003E3751">
        <w:trPr>
          <w:trHeight w:val="300"/>
        </w:trPr>
        <w:tc>
          <w:tcPr>
            <w:tcW w:w="2837" w:type="dxa"/>
          </w:tcPr>
          <w:p w14:paraId="4D495D70" w14:textId="77777777" w:rsidR="00D65B18" w:rsidRPr="00F44992" w:rsidRDefault="00D65B18" w:rsidP="003E3751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Evaluation/monitoring </w:t>
            </w:r>
          </w:p>
        </w:tc>
        <w:tc>
          <w:tcPr>
            <w:tcW w:w="2416" w:type="dxa"/>
          </w:tcPr>
          <w:p w14:paraId="12927499" w14:textId="77777777" w:rsidR="00D65B18" w:rsidRPr="00062E9C" w:rsidRDefault="00D65B18" w:rsidP="003E3751">
            <w:pPr>
              <w:rPr>
                <w:rFonts w:ascii="Public Sans" w:hAnsi="Public Sans"/>
              </w:rPr>
            </w:pPr>
            <w:r w:rsidRPr="00062E9C">
              <w:rPr>
                <w:rFonts w:ascii="Public Sans" w:hAnsi="Public Sans"/>
              </w:rPr>
              <w:t>$</w:t>
            </w:r>
          </w:p>
        </w:tc>
        <w:tc>
          <w:tcPr>
            <w:tcW w:w="3786" w:type="dxa"/>
          </w:tcPr>
          <w:p w14:paraId="178FBC12" w14:textId="77777777" w:rsidR="00D65B18" w:rsidRPr="00F44992" w:rsidRDefault="00D65B18" w:rsidP="003E3751">
            <w:pPr>
              <w:rPr>
                <w:rFonts w:ascii="Public Sans" w:hAnsi="Public Sans"/>
              </w:rPr>
            </w:pPr>
          </w:p>
        </w:tc>
      </w:tr>
      <w:tr w:rsidR="00D65B18" w:rsidRPr="00F44992" w14:paraId="13963A58" w14:textId="77777777" w:rsidTr="003E3751">
        <w:trPr>
          <w:trHeight w:val="300"/>
        </w:trPr>
        <w:tc>
          <w:tcPr>
            <w:tcW w:w="2837" w:type="dxa"/>
          </w:tcPr>
          <w:p w14:paraId="1A61B5C6" w14:textId="77777777" w:rsidR="00D65B18" w:rsidRPr="00F44992" w:rsidRDefault="00D65B18" w:rsidP="003E3751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Marketing </w:t>
            </w:r>
          </w:p>
        </w:tc>
        <w:tc>
          <w:tcPr>
            <w:tcW w:w="2416" w:type="dxa"/>
          </w:tcPr>
          <w:p w14:paraId="31873490" w14:textId="77777777" w:rsidR="00D65B18" w:rsidRPr="00062E9C" w:rsidRDefault="00D65B18" w:rsidP="003E3751">
            <w:pPr>
              <w:rPr>
                <w:rFonts w:ascii="Public Sans" w:hAnsi="Public Sans"/>
              </w:rPr>
            </w:pPr>
            <w:r w:rsidRPr="00062E9C">
              <w:rPr>
                <w:rFonts w:ascii="Public Sans" w:hAnsi="Public Sans"/>
              </w:rPr>
              <w:t>$</w:t>
            </w:r>
          </w:p>
        </w:tc>
        <w:tc>
          <w:tcPr>
            <w:tcW w:w="3786" w:type="dxa"/>
          </w:tcPr>
          <w:p w14:paraId="2AF85309" w14:textId="77777777" w:rsidR="00D65B18" w:rsidRPr="00F44992" w:rsidRDefault="00D65B18" w:rsidP="003E3751">
            <w:pPr>
              <w:rPr>
                <w:rFonts w:ascii="Public Sans" w:hAnsi="Public Sans"/>
              </w:rPr>
            </w:pPr>
          </w:p>
        </w:tc>
      </w:tr>
      <w:tr w:rsidR="00D65B18" w:rsidRPr="00F44992" w14:paraId="13706F1B" w14:textId="77777777" w:rsidTr="003E3751">
        <w:trPr>
          <w:trHeight w:val="300"/>
        </w:trPr>
        <w:tc>
          <w:tcPr>
            <w:tcW w:w="2837" w:type="dxa"/>
          </w:tcPr>
          <w:p w14:paraId="0548ECAF" w14:textId="77777777" w:rsidR="00D65B18" w:rsidRPr="00F44992" w:rsidRDefault="00D65B18" w:rsidP="003E3751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>Other</w:t>
            </w:r>
            <w:r>
              <w:rPr>
                <w:rFonts w:ascii="Public Sans" w:hAnsi="Public Sans"/>
                <w:b/>
                <w:bCs/>
              </w:rPr>
              <w:t xml:space="preserve"> (p</w:t>
            </w:r>
            <w:r w:rsidRPr="00F44992">
              <w:rPr>
                <w:rFonts w:ascii="Public Sans" w:hAnsi="Public Sans"/>
                <w:b/>
                <w:bCs/>
              </w:rPr>
              <w:t>lease specify</w:t>
            </w:r>
            <w:r>
              <w:rPr>
                <w:rFonts w:ascii="Public Sans" w:hAnsi="Public Sans"/>
                <w:b/>
                <w:bCs/>
              </w:rPr>
              <w:t>)</w:t>
            </w:r>
          </w:p>
        </w:tc>
        <w:tc>
          <w:tcPr>
            <w:tcW w:w="2416" w:type="dxa"/>
          </w:tcPr>
          <w:p w14:paraId="59AC9737" w14:textId="77777777" w:rsidR="00D65B18" w:rsidRPr="00062E9C" w:rsidRDefault="00D65B18" w:rsidP="003E3751">
            <w:pPr>
              <w:rPr>
                <w:rFonts w:ascii="Public Sans" w:hAnsi="Public Sans"/>
              </w:rPr>
            </w:pPr>
            <w:r w:rsidRPr="00062E9C">
              <w:rPr>
                <w:rFonts w:ascii="Public Sans" w:hAnsi="Public Sans"/>
              </w:rPr>
              <w:t>$</w:t>
            </w:r>
          </w:p>
        </w:tc>
        <w:tc>
          <w:tcPr>
            <w:tcW w:w="3786" w:type="dxa"/>
          </w:tcPr>
          <w:p w14:paraId="4D32082C" w14:textId="77777777" w:rsidR="00D65B18" w:rsidRPr="00F44992" w:rsidRDefault="00D65B18" w:rsidP="003E3751">
            <w:pPr>
              <w:rPr>
                <w:rFonts w:ascii="Public Sans" w:hAnsi="Public Sans"/>
              </w:rPr>
            </w:pPr>
          </w:p>
        </w:tc>
      </w:tr>
      <w:tr w:rsidR="00D65B18" w:rsidRPr="00F44992" w14:paraId="798075C0" w14:textId="77777777" w:rsidTr="003E3751">
        <w:trPr>
          <w:trHeight w:val="300"/>
        </w:trPr>
        <w:tc>
          <w:tcPr>
            <w:tcW w:w="2837" w:type="dxa"/>
          </w:tcPr>
          <w:p w14:paraId="5B632098" w14:textId="77777777" w:rsidR="00D65B18" w:rsidRPr="00F44992" w:rsidRDefault="00D65B18" w:rsidP="003E3751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>TOTAL</w:t>
            </w:r>
          </w:p>
        </w:tc>
        <w:tc>
          <w:tcPr>
            <w:tcW w:w="2416" w:type="dxa"/>
          </w:tcPr>
          <w:p w14:paraId="04E6537E" w14:textId="77777777" w:rsidR="00D65B18" w:rsidRPr="00062E9C" w:rsidRDefault="00D65B18" w:rsidP="003E3751">
            <w:pPr>
              <w:rPr>
                <w:rFonts w:ascii="Public Sans" w:hAnsi="Public Sans"/>
              </w:rPr>
            </w:pPr>
            <w:r w:rsidRPr="00062E9C">
              <w:rPr>
                <w:rFonts w:ascii="Public Sans" w:hAnsi="Public Sans"/>
              </w:rPr>
              <w:t>$</w:t>
            </w:r>
          </w:p>
        </w:tc>
        <w:tc>
          <w:tcPr>
            <w:tcW w:w="3786" w:type="dxa"/>
          </w:tcPr>
          <w:p w14:paraId="131DCE4F" w14:textId="77777777" w:rsidR="00D65B18" w:rsidRPr="00F44992" w:rsidRDefault="00D65B18" w:rsidP="003E3751">
            <w:pPr>
              <w:rPr>
                <w:rFonts w:ascii="Public Sans" w:hAnsi="Public Sans"/>
              </w:rPr>
            </w:pPr>
          </w:p>
        </w:tc>
      </w:tr>
    </w:tbl>
    <w:p w14:paraId="4159ADF7" w14:textId="39C8B5D7" w:rsidR="005C4610" w:rsidRPr="003027E7" w:rsidRDefault="005C4610" w:rsidP="0034161B">
      <w:pPr>
        <w:pStyle w:val="BodyText"/>
      </w:pPr>
    </w:p>
    <w:sectPr w:rsidR="005C4610" w:rsidRPr="003027E7" w:rsidSect="001F179E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0" w:h="16840" w:code="9"/>
      <w:pgMar w:top="851" w:right="851" w:bottom="1928" w:left="851" w:header="567" w:footer="0" w:gutter="0"/>
      <w:pgNumType w:fmt="lowerLetter" w:start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DA93FC" w14:textId="77777777" w:rsidR="002E561A" w:rsidRDefault="002E561A" w:rsidP="00D41211">
      <w:r>
        <w:separator/>
      </w:r>
    </w:p>
    <w:p w14:paraId="456C232E" w14:textId="77777777" w:rsidR="002E561A" w:rsidRDefault="002E561A"/>
    <w:p w14:paraId="608E86A2" w14:textId="77777777" w:rsidR="002E561A" w:rsidRDefault="002E561A"/>
  </w:endnote>
  <w:endnote w:type="continuationSeparator" w:id="0">
    <w:p w14:paraId="7E6140A6" w14:textId="77777777" w:rsidR="002E561A" w:rsidRDefault="002E561A" w:rsidP="00D41211">
      <w:r>
        <w:continuationSeparator/>
      </w:r>
    </w:p>
    <w:p w14:paraId="73FA1D95" w14:textId="77777777" w:rsidR="002E561A" w:rsidRDefault="002E561A"/>
    <w:p w14:paraId="5D4DD1F1" w14:textId="77777777" w:rsidR="002E561A" w:rsidRDefault="002E561A"/>
  </w:endnote>
  <w:endnote w:type="continuationNotice" w:id="1">
    <w:p w14:paraId="65FE161A" w14:textId="77777777" w:rsidR="002E561A" w:rsidRDefault="002E561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Light">
    <w:altName w:val="Cambria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0000000000000000000"/>
    <w:charset w:val="00"/>
    <w:family w:val="roman"/>
    <w:notTrueType/>
    <w:pitch w:val="default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78546" w14:textId="77777777" w:rsidR="00654667" w:rsidRDefault="006546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F4B4B" w14:textId="77777777" w:rsidR="00B3387E" w:rsidRDefault="00B3387E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58242" behindDoc="0" locked="0" layoutInCell="1" allowOverlap="1" wp14:anchorId="3DC1C04F" wp14:editId="4CFB685F">
              <wp:simplePos x="0" y="0"/>
              <wp:positionH relativeFrom="column">
                <wp:posOffset>-540385</wp:posOffset>
              </wp:positionH>
              <wp:positionV relativeFrom="paragraph">
                <wp:posOffset>-586858</wp:posOffset>
              </wp:positionV>
              <wp:extent cx="9638608" cy="738505"/>
              <wp:effectExtent l="0" t="0" r="1270" b="4445"/>
              <wp:wrapNone/>
              <wp:docPr id="50" name="Group 5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19" name="Rectangle 19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Freeform: Shape 22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Text Box 11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2AA8BD7" w14:textId="77777777" w:rsidR="0066025D" w:rsidRPr="004D47D4" w:rsidRDefault="0066025D" w:rsidP="0066025D">
                            <w:pPr>
                              <w:pStyle w:val="FootnoteText"/>
                            </w:pPr>
                            <w: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Text Box 33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3E5382C" w14:textId="77777777" w:rsidR="00455984" w:rsidRPr="006E504E" w:rsidRDefault="00455984" w:rsidP="00455984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N</w:t>
                            </w:r>
                            <w:r w:rsidRPr="006E504E">
                              <w:rPr>
                                <w:sz w:val="14"/>
                                <w:szCs w:val="14"/>
                              </w:rPr>
                              <w:t xml:space="preserve">SW Ministry of Health. </w:t>
                            </w:r>
                            <w:r w:rsidRPr="00455984">
                              <w:rPr>
                                <w:sz w:val="14"/>
                                <w:szCs w:val="14"/>
                              </w:rPr>
                              <w:t>SHPN (HP NSW) 250301</w:t>
                            </w:r>
                            <w:r w:rsidRPr="006E504E">
                              <w:rPr>
                                <w:sz w:val="14"/>
                                <w:szCs w:val="14"/>
                              </w:rPr>
                              <w:t>. M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arch</w:t>
                            </w:r>
                            <w:r w:rsidRPr="006E504E">
                              <w:rPr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2025</w:t>
                            </w:r>
                          </w:p>
                          <w:p w14:paraId="461A0658" w14:textId="343BC444" w:rsidR="0066025D" w:rsidRPr="004D47D4" w:rsidRDefault="0066025D" w:rsidP="0066025D">
                            <w:pPr>
                              <w:pStyle w:val="FootnoteTex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DC1C04F" id="Group 50" o:spid="_x0000_s1028" style="position:absolute;margin-left:-42.55pt;margin-top:-46.2pt;width:758.95pt;height:58.15pt;z-index:251658242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">
              <v:rect id="Rectangle 19" o:spid="_x0000_s1029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" fillcolor="#ebebeb" stroked="f" strokeweight="1pt"/>
              <v:shape id="Freeform: Shape 22" o:spid="_x0000_s1030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31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" filled="f" stroked="f" strokeweight=".5pt">
                <v:textbox inset="0,0,0,0">
                  <w:txbxContent>
                    <w:p w14:paraId="62AA8BD7" w14:textId="77777777" w:rsidR="0066025D" w:rsidRPr="004D47D4" w:rsidRDefault="0066025D" w:rsidP="0066025D">
                      <w:pPr>
                        <w:pStyle w:val="FootnoteText"/>
                      </w:pPr>
                      <w:r>
                        <w:t>health.nsw.gov.au</w:t>
                      </w:r>
                    </w:p>
                  </w:txbxContent>
                </v:textbox>
              </v:shape>
              <v:shape id="Text Box 33" o:spid="_x0000_s1032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" filled="f" stroked="f" strokeweight=".5pt">
                <v:textbox inset="0,0,0,0">
                  <w:txbxContent>
                    <w:p w14:paraId="73E5382C" w14:textId="77777777" w:rsidR="00455984" w:rsidRPr="006E504E" w:rsidRDefault="00455984" w:rsidP="00455984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N</w:t>
                      </w:r>
                      <w:r w:rsidRPr="006E504E">
                        <w:rPr>
                          <w:sz w:val="14"/>
                          <w:szCs w:val="14"/>
                        </w:rPr>
                        <w:t xml:space="preserve">SW Ministry of Health. </w:t>
                      </w:r>
                      <w:r w:rsidRPr="00455984">
                        <w:rPr>
                          <w:sz w:val="14"/>
                          <w:szCs w:val="14"/>
                        </w:rPr>
                        <w:t>SHPN (HP NSW) 250301</w:t>
                      </w:r>
                      <w:r w:rsidRPr="006E504E">
                        <w:rPr>
                          <w:sz w:val="14"/>
                          <w:szCs w:val="14"/>
                        </w:rPr>
                        <w:t>. M</w:t>
                      </w:r>
                      <w:r>
                        <w:rPr>
                          <w:sz w:val="14"/>
                          <w:szCs w:val="14"/>
                        </w:rPr>
                        <w:t>arch</w:t>
                      </w:r>
                      <w:r w:rsidRPr="006E504E">
                        <w:rPr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sz w:val="14"/>
                          <w:szCs w:val="14"/>
                        </w:rPr>
                        <w:t>2025</w:t>
                      </w:r>
                    </w:p>
                    <w:p w14:paraId="461A0658" w14:textId="343BC444" w:rsidR="0066025D" w:rsidRPr="004D47D4" w:rsidRDefault="0066025D" w:rsidP="0066025D">
                      <w:pPr>
                        <w:pStyle w:val="FootnoteText"/>
                      </w:pPr>
                    </w:p>
                  </w:txbxContent>
                </v:textbox>
              </v:shape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9FECE" w14:textId="77777777" w:rsidR="001F179E" w:rsidRDefault="002D11C0" w:rsidP="001F179E">
    <w:pPr>
      <w:pStyle w:val="Footer"/>
      <w:pBdr>
        <w:top w:val="single" w:sz="4" w:space="31" w:color="22272B" w:themeColor="text1"/>
      </w:pBdr>
    </w:pPr>
    <w:r>
      <w:rPr>
        <w:noProof/>
      </w:rPr>
      <mc:AlternateContent>
        <mc:Choice Requires="wpg">
          <w:drawing>
            <wp:anchor distT="0" distB="0" distL="114300" distR="114300" simplePos="0" relativeHeight="251658241" behindDoc="0" locked="0" layoutInCell="1" allowOverlap="1" wp14:anchorId="19421832" wp14:editId="17A70225">
              <wp:simplePos x="0" y="0"/>
              <wp:positionH relativeFrom="column">
                <wp:posOffset>-603995</wp:posOffset>
              </wp:positionH>
              <wp:positionV relativeFrom="paragraph">
                <wp:posOffset>-241357</wp:posOffset>
              </wp:positionV>
              <wp:extent cx="9638608" cy="738505"/>
              <wp:effectExtent l="0" t="0" r="1270" b="4445"/>
              <wp:wrapNone/>
              <wp:docPr id="63" name="Group 6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64" name="Rectangle 64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Freeform: Shape 65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6" name="Text Box 66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9AF8A29" w14:textId="77777777" w:rsidR="006E504E" w:rsidRPr="00B3387E" w:rsidRDefault="006E504E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B3387E">
                              <w:rPr>
                                <w:sz w:val="14"/>
                                <w:szCs w:val="14"/>
                              </w:rP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Text Box 67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F35EEE" w14:textId="4D3A0C98" w:rsidR="006E504E" w:rsidRPr="006E504E" w:rsidRDefault="00455984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N</w:t>
                            </w:r>
                            <w:r w:rsidR="006E504E" w:rsidRPr="006E504E">
                              <w:rPr>
                                <w:sz w:val="14"/>
                                <w:szCs w:val="14"/>
                              </w:rPr>
                              <w:t xml:space="preserve">SW Ministry of Health. </w:t>
                            </w:r>
                            <w:r w:rsidRPr="00455984">
                              <w:rPr>
                                <w:sz w:val="14"/>
                                <w:szCs w:val="14"/>
                              </w:rPr>
                              <w:t>SHPN (HP NSW) 250301</w:t>
                            </w:r>
                            <w:r w:rsidR="006E504E" w:rsidRPr="006E504E">
                              <w:rPr>
                                <w:sz w:val="14"/>
                                <w:szCs w:val="14"/>
                              </w:rPr>
                              <w:t>. M</w:t>
                            </w:r>
                            <w:r w:rsidR="00F934C2">
                              <w:rPr>
                                <w:sz w:val="14"/>
                                <w:szCs w:val="14"/>
                              </w:rPr>
                              <w:t>arch</w:t>
                            </w:r>
                            <w:r w:rsidR="006E504E" w:rsidRPr="006E504E">
                              <w:rPr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F934C2">
                              <w:rPr>
                                <w:sz w:val="14"/>
                                <w:szCs w:val="14"/>
                              </w:rPr>
                              <w:t>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9421832" id="Group 63" o:spid="_x0000_s1043" style="position:absolute;margin-left:-47.55pt;margin-top:-19pt;width:758.95pt;height:58.15pt;z-index:251658241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">
              <v:rect id="Rectangle 64" o:spid="_x0000_s1044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" fillcolor="#ebebeb" stroked="f" strokeweight="1pt"/>
              <v:shape id="Freeform: Shape 65" o:spid="_x0000_s1045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6" o:spid="_x0000_s1046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" filled="f" stroked="f" strokeweight=".5pt">
                <v:textbox inset="0,0,0,0">
                  <w:txbxContent>
                    <w:p w14:paraId="79AF8A29" w14:textId="77777777" w:rsidR="006E504E" w:rsidRPr="00B3387E" w:rsidRDefault="006E504E" w:rsidP="0066025D">
                      <w:pPr>
                        <w:rPr>
                          <w:sz w:val="14"/>
                          <w:szCs w:val="14"/>
                        </w:rPr>
                      </w:pPr>
                      <w:r w:rsidRPr="00B3387E">
                        <w:rPr>
                          <w:sz w:val="14"/>
                          <w:szCs w:val="14"/>
                        </w:rPr>
                        <w:t>health.nsw.gov.au</w:t>
                      </w:r>
                    </w:p>
                  </w:txbxContent>
                </v:textbox>
              </v:shape>
              <v:shape id="Text Box 67" o:spid="_x0000_s1047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" filled="f" stroked="f" strokeweight=".5pt">
                <v:textbox inset="0,0,0,0">
                  <w:txbxContent>
                    <w:p w14:paraId="61F35EEE" w14:textId="4D3A0C98" w:rsidR="006E504E" w:rsidRPr="006E504E" w:rsidRDefault="00455984" w:rsidP="0066025D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N</w:t>
                      </w:r>
                      <w:r w:rsidR="006E504E" w:rsidRPr="006E504E">
                        <w:rPr>
                          <w:sz w:val="14"/>
                          <w:szCs w:val="14"/>
                        </w:rPr>
                        <w:t xml:space="preserve">SW Ministry of Health. </w:t>
                      </w:r>
                      <w:r w:rsidRPr="00455984">
                        <w:rPr>
                          <w:sz w:val="14"/>
                          <w:szCs w:val="14"/>
                        </w:rPr>
                        <w:t>SHPN (HP NSW) 250301</w:t>
                      </w:r>
                      <w:r w:rsidR="006E504E" w:rsidRPr="006E504E">
                        <w:rPr>
                          <w:sz w:val="14"/>
                          <w:szCs w:val="14"/>
                        </w:rPr>
                        <w:t>. M</w:t>
                      </w:r>
                      <w:r w:rsidR="00F934C2">
                        <w:rPr>
                          <w:sz w:val="14"/>
                          <w:szCs w:val="14"/>
                        </w:rPr>
                        <w:t>arch</w:t>
                      </w:r>
                      <w:r w:rsidR="006E504E" w:rsidRPr="006E504E">
                        <w:rPr>
                          <w:sz w:val="14"/>
                          <w:szCs w:val="14"/>
                        </w:rPr>
                        <w:t xml:space="preserve"> </w:t>
                      </w:r>
                      <w:r w:rsidR="00F934C2">
                        <w:rPr>
                          <w:sz w:val="14"/>
                          <w:szCs w:val="14"/>
                        </w:rPr>
                        <w:t>2025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0CC2CC" w14:textId="77777777" w:rsidR="002E561A" w:rsidRPr="005250D8" w:rsidRDefault="002E561A" w:rsidP="004F215D">
      <w:pPr>
        <w:pStyle w:val="Footer"/>
      </w:pPr>
    </w:p>
    <w:p w14:paraId="4C9A032C" w14:textId="77777777" w:rsidR="002E561A" w:rsidRDefault="002E561A"/>
    <w:p w14:paraId="4B787A83" w14:textId="77777777" w:rsidR="002E561A" w:rsidRDefault="002E561A"/>
  </w:footnote>
  <w:footnote w:type="continuationSeparator" w:id="0">
    <w:p w14:paraId="025FC06E" w14:textId="77777777" w:rsidR="002E561A" w:rsidRDefault="002E561A" w:rsidP="00D41211">
      <w:r>
        <w:continuationSeparator/>
      </w:r>
    </w:p>
    <w:p w14:paraId="2E65E8FF" w14:textId="77777777" w:rsidR="002E561A" w:rsidRDefault="002E561A"/>
    <w:p w14:paraId="16A8387D" w14:textId="77777777" w:rsidR="002E561A" w:rsidRDefault="002E561A"/>
  </w:footnote>
  <w:footnote w:type="continuationNotice" w:id="1">
    <w:p w14:paraId="6259EFA5" w14:textId="77777777" w:rsidR="002E561A" w:rsidRDefault="002E561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04C40" w14:textId="77777777" w:rsidR="00654667" w:rsidRDefault="006546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AF2AF" w14:textId="77777777" w:rsidR="00654667" w:rsidRDefault="0065466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5F918" w14:textId="77777777" w:rsidR="002D11C0" w:rsidRDefault="002D11C0" w:rsidP="002D11C0">
    <w:pPr>
      <w:pStyle w:val="Header"/>
      <w:spacing w:after="0"/>
    </w:pPr>
    <w:r>
      <mc:AlternateContent>
        <mc:Choice Requires="wpg">
          <w:drawing>
            <wp:anchor distT="0" distB="0" distL="114300" distR="114300" simplePos="0" relativeHeight="251658240" behindDoc="0" locked="0" layoutInCell="1" allowOverlap="1" wp14:anchorId="63DFDDE6" wp14:editId="1E50B525">
              <wp:simplePos x="0" y="0"/>
              <wp:positionH relativeFrom="page">
                <wp:posOffset>0</wp:posOffset>
              </wp:positionH>
              <wp:positionV relativeFrom="page">
                <wp:posOffset>-966</wp:posOffset>
              </wp:positionV>
              <wp:extent cx="7757795" cy="2379345"/>
              <wp:effectExtent l="0" t="0" r="0" b="1905"/>
              <wp:wrapNone/>
              <wp:docPr id="53" name="Group 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57795" cy="2379345"/>
                        <a:chOff x="0" y="0"/>
                        <a:chExt cx="7759065" cy="2379980"/>
                      </a:xfrm>
                    </wpg:grpSpPr>
                    <wpg:grpSp>
                      <wpg:cNvPr id="54" name="Group 54"/>
                      <wpg:cNvGrpSpPr/>
                      <wpg:grpSpPr>
                        <a:xfrm>
                          <a:off x="0" y="0"/>
                          <a:ext cx="7759065" cy="2379980"/>
                          <a:chOff x="0" y="0"/>
                          <a:chExt cx="7759065" cy="2379980"/>
                        </a:xfrm>
                      </wpg:grpSpPr>
                      <wpg:grpSp>
                        <wpg:cNvPr id="55" name="Group 55"/>
                        <wpg:cNvGrpSpPr/>
                        <wpg:grpSpPr>
                          <a:xfrm>
                            <a:off x="0" y="0"/>
                            <a:ext cx="7759065" cy="2379980"/>
                            <a:chOff x="0" y="0"/>
                            <a:chExt cx="7759065" cy="2379980"/>
                          </a:xfrm>
                        </wpg:grpSpPr>
                        <wpg:grpSp>
                          <wpg:cNvPr id="56" name="Group 56"/>
                          <wpg:cNvGrpSpPr/>
                          <wpg:grpSpPr>
                            <a:xfrm>
                              <a:off x="0" y="0"/>
                              <a:ext cx="7759065" cy="2379980"/>
                              <a:chOff x="0" y="0"/>
                              <a:chExt cx="7759065" cy="2379980"/>
                            </a:xfrm>
                          </wpg:grpSpPr>
                          <wps:wsp>
                            <wps:cNvPr id="57" name="Rectangle 57"/>
                            <wps:cNvSpPr/>
                            <wps:spPr>
                              <a:xfrm>
                                <a:off x="0" y="0"/>
                                <a:ext cx="7759065" cy="18402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2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8" name="Rectangle 58"/>
                            <wps:cNvSpPr/>
                            <wps:spPr>
                              <a:xfrm>
                                <a:off x="0" y="1835150"/>
                                <a:ext cx="7759065" cy="5448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59" name="Picture 59" descr="Logo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6407150" y="304800"/>
                              <a:ext cx="607695" cy="66167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60" name="Straight Connector 60"/>
                        <wps:cNvCnPr/>
                        <wps:spPr>
                          <a:xfrm flipV="1">
                            <a:off x="406987" y="332990"/>
                            <a:ext cx="0" cy="1558136"/>
                          </a:xfrm>
                          <a:prstGeom prst="line">
                            <a:avLst/>
                          </a:prstGeom>
                          <a:ln w="9525"/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1" name="Straight Connector 61"/>
                        <wps:cNvCnPr/>
                        <wps:spPr>
                          <a:xfrm flipV="1">
                            <a:off x="6184092" y="332990"/>
                            <a:ext cx="0" cy="1558136"/>
                          </a:xfrm>
                          <a:prstGeom prst="line">
                            <a:avLst/>
                          </a:prstGeom>
                          <a:ln w="9525"/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grpSp>
                    <wps:wsp>
                      <wps:cNvPr id="62" name="Text Box 62"/>
                      <wps:cNvSpPr txBox="1"/>
                      <wps:spPr>
                        <a:xfrm>
                          <a:off x="539094" y="311830"/>
                          <a:ext cx="1636663" cy="21087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E77537C" w14:textId="77777777" w:rsidR="006E504E" w:rsidRPr="007D4ACA" w:rsidRDefault="006E504E" w:rsidP="00012CB4">
                            <w:pPr>
                              <w:rPr>
                                <w:b/>
                                <w:bCs/>
                                <w:color w:val="441170" w:themeColor="accent1"/>
                                <w:sz w:val="28"/>
                                <w:szCs w:val="32"/>
                              </w:rPr>
                            </w:pPr>
                            <w:r w:rsidRPr="007D4ACA">
                              <w:rPr>
                                <w:b/>
                                <w:bCs/>
                                <w:color w:val="441170" w:themeColor="accent1"/>
                                <w:sz w:val="28"/>
                                <w:szCs w:val="32"/>
                              </w:rPr>
                              <w:t>NSW Health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63DFDDE6" id="Group 53" o:spid="_x0000_s1033" style="position:absolute;margin-left:0;margin-top:-.1pt;width:610.85pt;height:187.35pt;z-index:251658240;mso-position-horizontal-relative:page;mso-position-vertical-relative:page" coordsize="77590,237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">
              <v:group id="Group 54" o:spid="_x0000_s1034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3Z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">
                <v:group id="Group 55" o:spid="_x0000_s1035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  <v:group id="Group 56" o:spid="_x0000_s1036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  <v:rect id="Rectangle 57" o:spid="_x0000_s1037" style="position:absolute;width:77590;height:184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" fillcolor="#e6e1fd [3205]" stroked="f" strokeweight="1pt"/>
                    <v:rect id="Rectangle 58" o:spid="_x0000_s1038" style="position:absolute;top:18351;width:77590;height:54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" fillcolor="#441170 [3204]" stroked="f" strokeweight="1pt"/>
                  </v:group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59" o:spid="_x0000_s1039" type="#_x0000_t75" alt="Logo&#10;&#10;Description automatically generated" style="position:absolute;left:64071;top:3048;width:6077;height:66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">
                    <v:imagedata r:id="rId2" o:title="Logo&#10;&#10;Description automatically generated"/>
                  </v:shape>
                </v:group>
                <v:line id="Straight Connector 60" o:spid="_x0000_s1040" style="position:absolute;flip:y;visibility:visible;mso-wrap-style:square" from="4069,3329" to="4069,18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" strokecolor="#441170 [3204]"/>
                <v:line id="Straight Connector 61" o:spid="_x0000_s1041" style="position:absolute;flip:y;visibility:visible;mso-wrap-style:square" from="61840,3329" to="61840,18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" strokecolor="#441170 [3204]"/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2" o:spid="_x0000_s1042" type="#_x0000_t202" style="position:absolute;left:5390;top:3118;width:16367;height:21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" filled="f" stroked="f" strokeweight=".5pt">
                <v:textbox style="mso-fit-shape-to-text:t" inset="0,0,0,0">
                  <w:txbxContent>
                    <w:p w14:paraId="0E77537C" w14:textId="77777777" w:rsidR="006E504E" w:rsidRPr="007D4ACA" w:rsidRDefault="006E504E" w:rsidP="00012CB4">
                      <w:pPr>
                        <w:rPr>
                          <w:b/>
                          <w:bCs/>
                          <w:color w:val="441170" w:themeColor="accent1"/>
                          <w:sz w:val="28"/>
                          <w:szCs w:val="32"/>
                        </w:rPr>
                      </w:pPr>
                      <w:r w:rsidRPr="007D4ACA">
                        <w:rPr>
                          <w:b/>
                          <w:bCs/>
                          <w:color w:val="441170" w:themeColor="accent1"/>
                          <w:sz w:val="28"/>
                          <w:szCs w:val="32"/>
                        </w:rPr>
                        <w:t>NSW Health</w:t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  <w:p w14:paraId="2491E816" w14:textId="77777777" w:rsidR="002D11C0" w:rsidRDefault="002D11C0" w:rsidP="002D11C0">
    <w:pPr>
      <w:pStyle w:val="Header"/>
      <w:spacing w:after="0"/>
    </w:pPr>
  </w:p>
  <w:p w14:paraId="0C8149B8" w14:textId="77777777" w:rsidR="002D11C0" w:rsidRDefault="002D11C0" w:rsidP="002D11C0">
    <w:pPr>
      <w:pStyle w:val="Header"/>
      <w:spacing w:after="0"/>
    </w:pPr>
  </w:p>
  <w:p w14:paraId="56F5D462" w14:textId="77777777" w:rsidR="002D11C0" w:rsidRDefault="002D11C0" w:rsidP="002D11C0">
    <w:pPr>
      <w:pStyle w:val="Header"/>
      <w:spacing w:after="0"/>
    </w:pPr>
  </w:p>
  <w:p w14:paraId="2FE1AAD0" w14:textId="77777777" w:rsidR="002D11C0" w:rsidRDefault="002D11C0" w:rsidP="002D11C0">
    <w:pPr>
      <w:pStyle w:val="Header"/>
      <w:spacing w:after="0"/>
    </w:pPr>
  </w:p>
  <w:p w14:paraId="7F62C706" w14:textId="77777777" w:rsidR="002D11C0" w:rsidRDefault="002D11C0" w:rsidP="002D11C0">
    <w:pPr>
      <w:pStyle w:val="Header"/>
      <w:spacing w:after="0"/>
    </w:pPr>
  </w:p>
  <w:p w14:paraId="0B7A2CBD" w14:textId="77777777" w:rsidR="002D11C0" w:rsidRDefault="002D11C0" w:rsidP="002D11C0">
    <w:pPr>
      <w:pStyle w:val="Header"/>
      <w:spacing w:after="0"/>
    </w:pPr>
  </w:p>
  <w:p w14:paraId="6913165D" w14:textId="77777777" w:rsidR="002D11C0" w:rsidRDefault="002D11C0" w:rsidP="002D11C0">
    <w:pPr>
      <w:pStyle w:val="Header"/>
      <w:spacing w:after="0"/>
    </w:pPr>
  </w:p>
  <w:p w14:paraId="1C4DE779" w14:textId="77777777" w:rsidR="002D11C0" w:rsidRDefault="002D11C0" w:rsidP="002D11C0">
    <w:pPr>
      <w:pStyle w:val="Header"/>
      <w:spacing w:after="0"/>
    </w:pPr>
  </w:p>
  <w:p w14:paraId="73B5BFD5" w14:textId="77777777" w:rsidR="002D11C0" w:rsidRDefault="002D11C0" w:rsidP="002D11C0">
    <w:pPr>
      <w:pStyle w:val="Header"/>
      <w:spacing w:after="0"/>
    </w:pPr>
  </w:p>
  <w:p w14:paraId="1E8D3508" w14:textId="77777777" w:rsidR="002D11C0" w:rsidRDefault="002D11C0" w:rsidP="002D11C0">
    <w:pPr>
      <w:pStyle w:val="Header"/>
      <w:spacing w:after="0"/>
    </w:pPr>
  </w:p>
  <w:p w14:paraId="2A38480D" w14:textId="77777777" w:rsidR="002D11C0" w:rsidRDefault="002D11C0" w:rsidP="002D11C0">
    <w:pPr>
      <w:pStyle w:val="Header"/>
      <w:spacing w:after="0"/>
    </w:pPr>
  </w:p>
  <w:p w14:paraId="4C30F3E3" w14:textId="77777777" w:rsidR="002D11C0" w:rsidRDefault="002D11C0" w:rsidP="002D11C0">
    <w:pPr>
      <w:pStyle w:val="Header"/>
      <w:spacing w:after="0"/>
    </w:pPr>
  </w:p>
  <w:p w14:paraId="0D092B27" w14:textId="77777777" w:rsidR="002D11C0" w:rsidRDefault="002D11C0" w:rsidP="002D11C0">
    <w:pPr>
      <w:pStyle w:val="Header"/>
      <w:spacing w:after="0"/>
    </w:pPr>
  </w:p>
  <w:p w14:paraId="33C928EC" w14:textId="77777777" w:rsidR="002D11C0" w:rsidRDefault="002D11C0" w:rsidP="002D11C0">
    <w:pPr>
      <w:pStyle w:val="Header"/>
      <w:spacing w:after="0"/>
    </w:pPr>
  </w:p>
  <w:p w14:paraId="4733B096" w14:textId="77777777" w:rsidR="002D11C0" w:rsidRDefault="002D11C0" w:rsidP="002D11C0">
    <w:pPr>
      <w:pStyle w:val="Header"/>
      <w:spacing w:after="0"/>
    </w:pPr>
  </w:p>
  <w:p w14:paraId="250A55F1" w14:textId="77777777" w:rsidR="002D11C0" w:rsidRDefault="002D11C0" w:rsidP="002D11C0">
    <w:pPr>
      <w:pStyle w:val="Header"/>
      <w:spacing w:after="0"/>
    </w:pPr>
  </w:p>
  <w:p w14:paraId="188FC429" w14:textId="77777777" w:rsidR="00E67ABD" w:rsidRDefault="00E67ABD" w:rsidP="002D11C0">
    <w:pPr>
      <w:pStyle w:val="Header"/>
      <w:spacing w:after="0"/>
    </w:pPr>
  </w:p>
  <w:p w14:paraId="5E6528EB" w14:textId="77777777" w:rsidR="00E67ABD" w:rsidRDefault="00E67ABD" w:rsidP="002D11C0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3DB6EFE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1F38EC0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84EA632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BCD00B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609EE3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A22609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160E789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983A6BC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813E9D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4B2432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61D0C3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750B36"/>
    <w:multiLevelType w:val="hybridMultilevel"/>
    <w:tmpl w:val="8152BFE2"/>
    <w:lvl w:ilvl="0" w:tplc="0C09000F">
      <w:start w:val="1"/>
      <w:numFmt w:val="decimal"/>
      <w:lvlText w:val="%1."/>
      <w:lvlJc w:val="left"/>
      <w:pPr>
        <w:ind w:left="3600" w:hanging="360"/>
      </w:pPr>
    </w:lvl>
    <w:lvl w:ilvl="1" w:tplc="0C090019" w:tentative="1">
      <w:start w:val="1"/>
      <w:numFmt w:val="lowerLetter"/>
      <w:lvlText w:val="%2."/>
      <w:lvlJc w:val="left"/>
      <w:pPr>
        <w:ind w:left="4320" w:hanging="360"/>
      </w:pPr>
    </w:lvl>
    <w:lvl w:ilvl="2" w:tplc="0C09001B" w:tentative="1">
      <w:start w:val="1"/>
      <w:numFmt w:val="lowerRoman"/>
      <w:lvlText w:val="%3."/>
      <w:lvlJc w:val="right"/>
      <w:pPr>
        <w:ind w:left="5040" w:hanging="180"/>
      </w:pPr>
    </w:lvl>
    <w:lvl w:ilvl="3" w:tplc="0C09000F" w:tentative="1">
      <w:start w:val="1"/>
      <w:numFmt w:val="decimal"/>
      <w:lvlText w:val="%4."/>
      <w:lvlJc w:val="left"/>
      <w:pPr>
        <w:ind w:left="5760" w:hanging="360"/>
      </w:pPr>
    </w:lvl>
    <w:lvl w:ilvl="4" w:tplc="0C090019" w:tentative="1">
      <w:start w:val="1"/>
      <w:numFmt w:val="lowerLetter"/>
      <w:lvlText w:val="%5."/>
      <w:lvlJc w:val="left"/>
      <w:pPr>
        <w:ind w:left="6480" w:hanging="360"/>
      </w:pPr>
    </w:lvl>
    <w:lvl w:ilvl="5" w:tplc="0C09001B" w:tentative="1">
      <w:start w:val="1"/>
      <w:numFmt w:val="lowerRoman"/>
      <w:lvlText w:val="%6."/>
      <w:lvlJc w:val="right"/>
      <w:pPr>
        <w:ind w:left="7200" w:hanging="180"/>
      </w:pPr>
    </w:lvl>
    <w:lvl w:ilvl="6" w:tplc="0C09000F" w:tentative="1">
      <w:start w:val="1"/>
      <w:numFmt w:val="decimal"/>
      <w:lvlText w:val="%7."/>
      <w:lvlJc w:val="left"/>
      <w:pPr>
        <w:ind w:left="7920" w:hanging="360"/>
      </w:pPr>
    </w:lvl>
    <w:lvl w:ilvl="7" w:tplc="0C090019" w:tentative="1">
      <w:start w:val="1"/>
      <w:numFmt w:val="lowerLetter"/>
      <w:lvlText w:val="%8."/>
      <w:lvlJc w:val="left"/>
      <w:pPr>
        <w:ind w:left="8640" w:hanging="360"/>
      </w:pPr>
    </w:lvl>
    <w:lvl w:ilvl="8" w:tplc="0C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2" w15:restartNumberingAfterBreak="0">
    <w:nsid w:val="06EC3FED"/>
    <w:multiLevelType w:val="hybridMultilevel"/>
    <w:tmpl w:val="3AF07DF8"/>
    <w:lvl w:ilvl="0" w:tplc="B71E6C0A">
      <w:start w:val="1"/>
      <w:numFmt w:val="bullet"/>
      <w:pStyle w:val="Bullet1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A7D03AF"/>
    <w:multiLevelType w:val="hybridMultilevel"/>
    <w:tmpl w:val="1082AA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1470593"/>
    <w:multiLevelType w:val="multilevel"/>
    <w:tmpl w:val="A1A244E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212046"/>
    <w:multiLevelType w:val="multilevel"/>
    <w:tmpl w:val="688E9FD6"/>
    <w:lvl w:ilvl="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29B69F8"/>
    <w:multiLevelType w:val="hybridMultilevel"/>
    <w:tmpl w:val="288AB1D4"/>
    <w:lvl w:ilvl="0" w:tplc="C38C74E4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E41469"/>
    <w:multiLevelType w:val="hybridMultilevel"/>
    <w:tmpl w:val="6B24BA56"/>
    <w:lvl w:ilvl="0" w:tplc="147AD5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58667F0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C332DC5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83E821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EE2CCC4A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B910222E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C7DE2AB8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730620A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812AC3F4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3593F6F"/>
    <w:multiLevelType w:val="hybridMultilevel"/>
    <w:tmpl w:val="5C42C552"/>
    <w:lvl w:ilvl="0" w:tplc="71C2AC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6691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7EF5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2A0F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BCAF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94AB0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55A0E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3857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D034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8B2D67"/>
    <w:multiLevelType w:val="hybridMultilevel"/>
    <w:tmpl w:val="15B40488"/>
    <w:lvl w:ilvl="0" w:tplc="471C8AC0">
      <w:start w:val="1"/>
      <w:numFmt w:val="bullet"/>
      <w:pStyle w:val="List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5810FA3A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2FB493F0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FC363B72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D556033A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466895DA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74B2438E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5E62D56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C3C059F8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 w15:restartNumberingAfterBreak="0">
    <w:nsid w:val="2EC16DC0"/>
    <w:multiLevelType w:val="hybridMultilevel"/>
    <w:tmpl w:val="48B4B920"/>
    <w:lvl w:ilvl="0" w:tplc="6BF6428C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E3409E"/>
    <w:multiLevelType w:val="hybridMultilevel"/>
    <w:tmpl w:val="0890B7C4"/>
    <w:lvl w:ilvl="0" w:tplc="6E285F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546EFE">
      <w:start w:val="1"/>
      <w:numFmt w:val="bullet"/>
      <w:lvlText w:val="o"/>
      <w:lvlJc w:val="left"/>
      <w:pPr>
        <w:ind w:left="1440" w:hanging="360"/>
      </w:pPr>
      <w:rPr>
        <w:rFonts w:ascii="Symbol" w:hAnsi="Symbol" w:hint="default"/>
      </w:rPr>
    </w:lvl>
    <w:lvl w:ilvl="2" w:tplc="78ACC6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50CCF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FE7F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4B005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AC49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1CEB2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F603D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656853"/>
    <w:multiLevelType w:val="hybridMultilevel"/>
    <w:tmpl w:val="263AF9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2D4B5A"/>
    <w:multiLevelType w:val="multilevel"/>
    <w:tmpl w:val="F79EF03C"/>
    <w:lvl w:ilvl="0">
      <w:start w:val="1"/>
      <w:numFmt w:val="bullet"/>
      <w:lvlText w:val="•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B8364A"/>
    <w:multiLevelType w:val="hybridMultilevel"/>
    <w:tmpl w:val="4516EC4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58D6DFC"/>
    <w:multiLevelType w:val="hybridMultilevel"/>
    <w:tmpl w:val="01E63562"/>
    <w:lvl w:ilvl="0" w:tplc="DFBE08E2">
      <w:numFmt w:val="bullet"/>
      <w:lvlText w:val="-"/>
      <w:lvlJc w:val="left"/>
      <w:pPr>
        <w:ind w:left="720" w:hanging="360"/>
      </w:pPr>
      <w:rPr>
        <w:rFonts w:ascii="Public Sans" w:eastAsia="Arial" w:hAnsi="Public Sans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BA4495"/>
    <w:multiLevelType w:val="hybridMultilevel"/>
    <w:tmpl w:val="DD60260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210D81"/>
    <w:multiLevelType w:val="hybridMultilevel"/>
    <w:tmpl w:val="688E9FD6"/>
    <w:lvl w:ilvl="0" w:tplc="85E2B87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8C1451"/>
    <w:multiLevelType w:val="hybridMultilevel"/>
    <w:tmpl w:val="DD60260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7D11B2"/>
    <w:multiLevelType w:val="hybridMultilevel"/>
    <w:tmpl w:val="C986C506"/>
    <w:lvl w:ilvl="0" w:tplc="0C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2" w15:restartNumberingAfterBreak="0">
    <w:nsid w:val="6A33751C"/>
    <w:multiLevelType w:val="hybridMultilevel"/>
    <w:tmpl w:val="1A26AC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B6ACCF"/>
    <w:multiLevelType w:val="hybridMultilevel"/>
    <w:tmpl w:val="6944E3D0"/>
    <w:lvl w:ilvl="0" w:tplc="666004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0AC5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A259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39A52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C642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34A11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5647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1044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966C5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86133F"/>
    <w:multiLevelType w:val="multilevel"/>
    <w:tmpl w:val="48B4B920"/>
    <w:lvl w:ilvl="0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7" w15:restartNumberingAfterBreak="0">
    <w:nsid w:val="7DA275C8"/>
    <w:multiLevelType w:val="multilevel"/>
    <w:tmpl w:val="40E04A2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1C1B51"/>
    <w:multiLevelType w:val="hybridMultilevel"/>
    <w:tmpl w:val="6E867E5E"/>
    <w:lvl w:ilvl="0" w:tplc="6610F50C">
      <w:start w:val="1"/>
      <w:numFmt w:val="bullet"/>
      <w:lvlText w:val=""/>
      <w:lvlJc w:val="left"/>
      <w:pPr>
        <w:tabs>
          <w:tab w:val="num" w:pos="568"/>
        </w:tabs>
        <w:ind w:left="568" w:hanging="284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1EE593"/>
    <w:multiLevelType w:val="hybridMultilevel"/>
    <w:tmpl w:val="B4FA72FE"/>
    <w:lvl w:ilvl="0" w:tplc="0E8C5652">
      <w:start w:val="1"/>
      <w:numFmt w:val="decimal"/>
      <w:lvlText w:val="%1."/>
      <w:lvlJc w:val="left"/>
      <w:pPr>
        <w:ind w:left="720" w:hanging="360"/>
      </w:pPr>
    </w:lvl>
    <w:lvl w:ilvl="1" w:tplc="DA4075BA">
      <w:start w:val="1"/>
      <w:numFmt w:val="lowerLetter"/>
      <w:lvlText w:val="%2."/>
      <w:lvlJc w:val="left"/>
      <w:pPr>
        <w:ind w:left="1440" w:hanging="360"/>
      </w:pPr>
    </w:lvl>
    <w:lvl w:ilvl="2" w:tplc="C3B2023A">
      <w:start w:val="1"/>
      <w:numFmt w:val="lowerRoman"/>
      <w:lvlText w:val="%3."/>
      <w:lvlJc w:val="right"/>
      <w:pPr>
        <w:ind w:left="2160" w:hanging="180"/>
      </w:pPr>
    </w:lvl>
    <w:lvl w:ilvl="3" w:tplc="CD0839D0">
      <w:start w:val="1"/>
      <w:numFmt w:val="decimal"/>
      <w:lvlText w:val="%4."/>
      <w:lvlJc w:val="left"/>
      <w:pPr>
        <w:ind w:left="2880" w:hanging="360"/>
      </w:pPr>
    </w:lvl>
    <w:lvl w:ilvl="4" w:tplc="6EE010DC">
      <w:start w:val="1"/>
      <w:numFmt w:val="lowerLetter"/>
      <w:lvlText w:val="%5."/>
      <w:lvlJc w:val="left"/>
      <w:pPr>
        <w:ind w:left="3600" w:hanging="360"/>
      </w:pPr>
    </w:lvl>
    <w:lvl w:ilvl="5" w:tplc="1CA2C5D0">
      <w:start w:val="1"/>
      <w:numFmt w:val="lowerRoman"/>
      <w:lvlText w:val="%6."/>
      <w:lvlJc w:val="right"/>
      <w:pPr>
        <w:ind w:left="4320" w:hanging="180"/>
      </w:pPr>
    </w:lvl>
    <w:lvl w:ilvl="6" w:tplc="4A0AC380">
      <w:start w:val="1"/>
      <w:numFmt w:val="decimal"/>
      <w:lvlText w:val="%7."/>
      <w:lvlJc w:val="left"/>
      <w:pPr>
        <w:ind w:left="5040" w:hanging="360"/>
      </w:pPr>
    </w:lvl>
    <w:lvl w:ilvl="7" w:tplc="AC7E0A98">
      <w:start w:val="1"/>
      <w:numFmt w:val="lowerLetter"/>
      <w:lvlText w:val="%8."/>
      <w:lvlJc w:val="left"/>
      <w:pPr>
        <w:ind w:left="5760" w:hanging="360"/>
      </w:pPr>
    </w:lvl>
    <w:lvl w:ilvl="8" w:tplc="C0AE4D66">
      <w:start w:val="1"/>
      <w:numFmt w:val="lowerRoman"/>
      <w:lvlText w:val="%9."/>
      <w:lvlJc w:val="right"/>
      <w:pPr>
        <w:ind w:left="6480" w:hanging="180"/>
      </w:pPr>
    </w:lvl>
  </w:abstractNum>
  <w:num w:numId="1" w16cid:durableId="265500308">
    <w:abstractNumId w:val="20"/>
  </w:num>
  <w:num w:numId="2" w16cid:durableId="1583176284">
    <w:abstractNumId w:val="16"/>
  </w:num>
  <w:num w:numId="3" w16cid:durableId="1137799137">
    <w:abstractNumId w:val="0"/>
  </w:num>
  <w:num w:numId="4" w16cid:durableId="1971280201">
    <w:abstractNumId w:val="28"/>
  </w:num>
  <w:num w:numId="5" w16cid:durableId="939920092">
    <w:abstractNumId w:val="35"/>
  </w:num>
  <w:num w:numId="6" w16cid:durableId="729231475">
    <w:abstractNumId w:val="12"/>
  </w:num>
  <w:num w:numId="7" w16cid:durableId="2041320155">
    <w:abstractNumId w:val="37"/>
  </w:num>
  <w:num w:numId="8" w16cid:durableId="1382944458">
    <w:abstractNumId w:val="27"/>
  </w:num>
  <w:num w:numId="9" w16cid:durableId="462046889">
    <w:abstractNumId w:val="14"/>
  </w:num>
  <w:num w:numId="10" w16cid:durableId="1478645887">
    <w:abstractNumId w:val="23"/>
  </w:num>
  <w:num w:numId="11" w16cid:durableId="381053130">
    <w:abstractNumId w:val="38"/>
  </w:num>
  <w:num w:numId="12" w16cid:durableId="1766917505">
    <w:abstractNumId w:val="15"/>
  </w:num>
  <w:num w:numId="13" w16cid:durableId="900602039">
    <w:abstractNumId w:val="30"/>
  </w:num>
  <w:num w:numId="14" w16cid:durableId="633491479">
    <w:abstractNumId w:val="30"/>
    <w:lvlOverride w:ilvl="0">
      <w:startOverride w:val="1"/>
    </w:lvlOverride>
  </w:num>
  <w:num w:numId="15" w16cid:durableId="278605089">
    <w:abstractNumId w:val="10"/>
  </w:num>
  <w:num w:numId="16" w16cid:durableId="1493178923">
    <w:abstractNumId w:val="8"/>
  </w:num>
  <w:num w:numId="17" w16cid:durableId="1690326622">
    <w:abstractNumId w:val="7"/>
  </w:num>
  <w:num w:numId="18" w16cid:durableId="402337066">
    <w:abstractNumId w:val="6"/>
  </w:num>
  <w:num w:numId="19" w16cid:durableId="1788619173">
    <w:abstractNumId w:val="5"/>
  </w:num>
  <w:num w:numId="20" w16cid:durableId="1520659605">
    <w:abstractNumId w:val="9"/>
  </w:num>
  <w:num w:numId="21" w16cid:durableId="1284995179">
    <w:abstractNumId w:val="4"/>
  </w:num>
  <w:num w:numId="22" w16cid:durableId="324668489">
    <w:abstractNumId w:val="3"/>
  </w:num>
  <w:num w:numId="23" w16cid:durableId="96561257">
    <w:abstractNumId w:val="2"/>
  </w:num>
  <w:num w:numId="24" w16cid:durableId="2062895994">
    <w:abstractNumId w:val="1"/>
  </w:num>
  <w:num w:numId="25" w16cid:durableId="1911425393">
    <w:abstractNumId w:val="11"/>
  </w:num>
  <w:num w:numId="26" w16cid:durableId="151336456">
    <w:abstractNumId w:val="36"/>
  </w:num>
  <w:num w:numId="27" w16cid:durableId="637298467">
    <w:abstractNumId w:val="12"/>
    <w:lvlOverride w:ilvl="0">
      <w:startOverride w:val="1"/>
    </w:lvlOverride>
  </w:num>
  <w:num w:numId="28" w16cid:durableId="1019896290">
    <w:abstractNumId w:val="25"/>
  </w:num>
  <w:num w:numId="29" w16cid:durableId="1725568683">
    <w:abstractNumId w:val="34"/>
  </w:num>
  <w:num w:numId="30" w16cid:durableId="60031156">
    <w:abstractNumId w:val="27"/>
    <w:lvlOverride w:ilvl="0">
      <w:startOverride w:val="1"/>
    </w:lvlOverride>
  </w:num>
  <w:num w:numId="31" w16cid:durableId="1660424689">
    <w:abstractNumId w:val="27"/>
    <w:lvlOverride w:ilvl="0">
      <w:startOverride w:val="1"/>
    </w:lvlOverride>
  </w:num>
  <w:num w:numId="32" w16cid:durableId="1864246926">
    <w:abstractNumId w:val="39"/>
  </w:num>
  <w:num w:numId="33" w16cid:durableId="508982956">
    <w:abstractNumId w:val="33"/>
  </w:num>
  <w:num w:numId="34" w16cid:durableId="1035160336">
    <w:abstractNumId w:val="18"/>
  </w:num>
  <w:num w:numId="35" w16cid:durableId="121313364">
    <w:abstractNumId w:val="17"/>
  </w:num>
  <w:num w:numId="36" w16cid:durableId="1014499100">
    <w:abstractNumId w:val="21"/>
  </w:num>
  <w:num w:numId="37" w16cid:durableId="1014304127">
    <w:abstractNumId w:val="19"/>
  </w:num>
  <w:num w:numId="38" w16cid:durableId="25956860">
    <w:abstractNumId w:val="24"/>
  </w:num>
  <w:num w:numId="39" w16cid:durableId="445539525">
    <w:abstractNumId w:val="22"/>
  </w:num>
  <w:num w:numId="40" w16cid:durableId="1963264743">
    <w:abstractNumId w:val="32"/>
  </w:num>
  <w:num w:numId="41" w16cid:durableId="1118795170">
    <w:abstractNumId w:val="13"/>
  </w:num>
  <w:num w:numId="42" w16cid:durableId="1410808814">
    <w:abstractNumId w:val="31"/>
  </w:num>
  <w:num w:numId="43" w16cid:durableId="747461848">
    <w:abstractNumId w:val="29"/>
  </w:num>
  <w:num w:numId="44" w16cid:durableId="121990283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B18"/>
    <w:rsid w:val="00001BC6"/>
    <w:rsid w:val="0000290F"/>
    <w:rsid w:val="00005057"/>
    <w:rsid w:val="00005765"/>
    <w:rsid w:val="00012666"/>
    <w:rsid w:val="00012CB4"/>
    <w:rsid w:val="00013C56"/>
    <w:rsid w:val="00020AA1"/>
    <w:rsid w:val="0002128C"/>
    <w:rsid w:val="00021798"/>
    <w:rsid w:val="00032D9D"/>
    <w:rsid w:val="00036C88"/>
    <w:rsid w:val="00065C7D"/>
    <w:rsid w:val="00077620"/>
    <w:rsid w:val="00086EB0"/>
    <w:rsid w:val="0009180A"/>
    <w:rsid w:val="000A2904"/>
    <w:rsid w:val="000A29C2"/>
    <w:rsid w:val="000A59B7"/>
    <w:rsid w:val="000A69B9"/>
    <w:rsid w:val="000A7F5A"/>
    <w:rsid w:val="000B2155"/>
    <w:rsid w:val="000B6D27"/>
    <w:rsid w:val="000C1B06"/>
    <w:rsid w:val="000C5836"/>
    <w:rsid w:val="000D655F"/>
    <w:rsid w:val="000D7720"/>
    <w:rsid w:val="000E13C8"/>
    <w:rsid w:val="000F0412"/>
    <w:rsid w:val="000F18A8"/>
    <w:rsid w:val="000F78E3"/>
    <w:rsid w:val="001004E9"/>
    <w:rsid w:val="0010445F"/>
    <w:rsid w:val="001102F6"/>
    <w:rsid w:val="00112C19"/>
    <w:rsid w:val="00113B8D"/>
    <w:rsid w:val="0011511F"/>
    <w:rsid w:val="0012051E"/>
    <w:rsid w:val="00126A11"/>
    <w:rsid w:val="00127199"/>
    <w:rsid w:val="00134909"/>
    <w:rsid w:val="00145B2F"/>
    <w:rsid w:val="001468C2"/>
    <w:rsid w:val="0015283C"/>
    <w:rsid w:val="0017420C"/>
    <w:rsid w:val="00183D41"/>
    <w:rsid w:val="00185C31"/>
    <w:rsid w:val="0019218A"/>
    <w:rsid w:val="0019646B"/>
    <w:rsid w:val="00196BC0"/>
    <w:rsid w:val="001A649A"/>
    <w:rsid w:val="001A7734"/>
    <w:rsid w:val="001A7D16"/>
    <w:rsid w:val="001B2A14"/>
    <w:rsid w:val="001B33AC"/>
    <w:rsid w:val="001B36A5"/>
    <w:rsid w:val="001B3C90"/>
    <w:rsid w:val="001B4C4E"/>
    <w:rsid w:val="001C0E41"/>
    <w:rsid w:val="001D64B5"/>
    <w:rsid w:val="001E540E"/>
    <w:rsid w:val="001F179E"/>
    <w:rsid w:val="001F375B"/>
    <w:rsid w:val="001F59F2"/>
    <w:rsid w:val="002012E2"/>
    <w:rsid w:val="0020481B"/>
    <w:rsid w:val="00204F15"/>
    <w:rsid w:val="00205BAB"/>
    <w:rsid w:val="00235678"/>
    <w:rsid w:val="00235E56"/>
    <w:rsid w:val="00240A7C"/>
    <w:rsid w:val="00245C6B"/>
    <w:rsid w:val="00245F89"/>
    <w:rsid w:val="0025243F"/>
    <w:rsid w:val="00252A44"/>
    <w:rsid w:val="00253635"/>
    <w:rsid w:val="00254264"/>
    <w:rsid w:val="002557F9"/>
    <w:rsid w:val="0026091C"/>
    <w:rsid w:val="002660C0"/>
    <w:rsid w:val="00266722"/>
    <w:rsid w:val="00266B95"/>
    <w:rsid w:val="002721E6"/>
    <w:rsid w:val="00274F97"/>
    <w:rsid w:val="002772C5"/>
    <w:rsid w:val="002A0D7A"/>
    <w:rsid w:val="002A14A8"/>
    <w:rsid w:val="002A18B1"/>
    <w:rsid w:val="002A7942"/>
    <w:rsid w:val="002B14D9"/>
    <w:rsid w:val="002B5008"/>
    <w:rsid w:val="002C42A5"/>
    <w:rsid w:val="002D11C0"/>
    <w:rsid w:val="002D2571"/>
    <w:rsid w:val="002D26AF"/>
    <w:rsid w:val="002D570F"/>
    <w:rsid w:val="002E345F"/>
    <w:rsid w:val="002E3E71"/>
    <w:rsid w:val="002E55E8"/>
    <w:rsid w:val="002E561A"/>
    <w:rsid w:val="002F1F29"/>
    <w:rsid w:val="002F75D6"/>
    <w:rsid w:val="003027E7"/>
    <w:rsid w:val="0030562D"/>
    <w:rsid w:val="003074F4"/>
    <w:rsid w:val="00313FFB"/>
    <w:rsid w:val="003143F8"/>
    <w:rsid w:val="0033054A"/>
    <w:rsid w:val="003343DF"/>
    <w:rsid w:val="0034161B"/>
    <w:rsid w:val="003449FB"/>
    <w:rsid w:val="00350710"/>
    <w:rsid w:val="00352821"/>
    <w:rsid w:val="00353B45"/>
    <w:rsid w:val="003547E1"/>
    <w:rsid w:val="003633F8"/>
    <w:rsid w:val="00364A2E"/>
    <w:rsid w:val="00367FD9"/>
    <w:rsid w:val="003775E4"/>
    <w:rsid w:val="00387280"/>
    <w:rsid w:val="003A067A"/>
    <w:rsid w:val="003A533A"/>
    <w:rsid w:val="003C2B0D"/>
    <w:rsid w:val="003C4EF2"/>
    <w:rsid w:val="003D4C83"/>
    <w:rsid w:val="003E07AC"/>
    <w:rsid w:val="003E1923"/>
    <w:rsid w:val="003E2700"/>
    <w:rsid w:val="003E688A"/>
    <w:rsid w:val="003F508D"/>
    <w:rsid w:val="003F7558"/>
    <w:rsid w:val="00402441"/>
    <w:rsid w:val="0041092E"/>
    <w:rsid w:val="00412620"/>
    <w:rsid w:val="0041732F"/>
    <w:rsid w:val="00425403"/>
    <w:rsid w:val="00430E6D"/>
    <w:rsid w:val="00431480"/>
    <w:rsid w:val="00435D1A"/>
    <w:rsid w:val="00445764"/>
    <w:rsid w:val="004465BF"/>
    <w:rsid w:val="00453D18"/>
    <w:rsid w:val="00455984"/>
    <w:rsid w:val="00456CE8"/>
    <w:rsid w:val="004602C5"/>
    <w:rsid w:val="00464A4D"/>
    <w:rsid w:val="00472AEE"/>
    <w:rsid w:val="0047446F"/>
    <w:rsid w:val="00477749"/>
    <w:rsid w:val="0048187D"/>
    <w:rsid w:val="00482063"/>
    <w:rsid w:val="00482390"/>
    <w:rsid w:val="0048494C"/>
    <w:rsid w:val="004855CA"/>
    <w:rsid w:val="00490AD9"/>
    <w:rsid w:val="00493BD9"/>
    <w:rsid w:val="004A0647"/>
    <w:rsid w:val="004A2A07"/>
    <w:rsid w:val="004B2B3B"/>
    <w:rsid w:val="004B313B"/>
    <w:rsid w:val="004B3F37"/>
    <w:rsid w:val="004D47D4"/>
    <w:rsid w:val="004D6A42"/>
    <w:rsid w:val="004E5B99"/>
    <w:rsid w:val="004F215D"/>
    <w:rsid w:val="004F2364"/>
    <w:rsid w:val="004F28C9"/>
    <w:rsid w:val="00500736"/>
    <w:rsid w:val="00510B58"/>
    <w:rsid w:val="00512A2C"/>
    <w:rsid w:val="005250D8"/>
    <w:rsid w:val="005259E9"/>
    <w:rsid w:val="00527931"/>
    <w:rsid w:val="00527BD4"/>
    <w:rsid w:val="00531227"/>
    <w:rsid w:val="005354A2"/>
    <w:rsid w:val="00541042"/>
    <w:rsid w:val="00543A38"/>
    <w:rsid w:val="005525A5"/>
    <w:rsid w:val="00553B61"/>
    <w:rsid w:val="005546C4"/>
    <w:rsid w:val="0055730C"/>
    <w:rsid w:val="0056052F"/>
    <w:rsid w:val="00560788"/>
    <w:rsid w:val="00561782"/>
    <w:rsid w:val="005670FE"/>
    <w:rsid w:val="00567E04"/>
    <w:rsid w:val="00577D47"/>
    <w:rsid w:val="00593457"/>
    <w:rsid w:val="005937EA"/>
    <w:rsid w:val="005945EF"/>
    <w:rsid w:val="00597EEA"/>
    <w:rsid w:val="005A0A51"/>
    <w:rsid w:val="005A3041"/>
    <w:rsid w:val="005B7F84"/>
    <w:rsid w:val="005C10C4"/>
    <w:rsid w:val="005C4610"/>
    <w:rsid w:val="005C77A2"/>
    <w:rsid w:val="005D0C07"/>
    <w:rsid w:val="005D410A"/>
    <w:rsid w:val="005D65D3"/>
    <w:rsid w:val="005F03B9"/>
    <w:rsid w:val="005F2010"/>
    <w:rsid w:val="005F46C1"/>
    <w:rsid w:val="0060052E"/>
    <w:rsid w:val="00602C92"/>
    <w:rsid w:val="00603F39"/>
    <w:rsid w:val="00605899"/>
    <w:rsid w:val="00605CD2"/>
    <w:rsid w:val="006126DC"/>
    <w:rsid w:val="00612F7B"/>
    <w:rsid w:val="00623828"/>
    <w:rsid w:val="00631A8E"/>
    <w:rsid w:val="00641613"/>
    <w:rsid w:val="006479A7"/>
    <w:rsid w:val="00651A58"/>
    <w:rsid w:val="00653107"/>
    <w:rsid w:val="00654532"/>
    <w:rsid w:val="00654667"/>
    <w:rsid w:val="0066025D"/>
    <w:rsid w:val="00664DFD"/>
    <w:rsid w:val="0066727D"/>
    <w:rsid w:val="006709A3"/>
    <w:rsid w:val="00675E8A"/>
    <w:rsid w:val="00676AC7"/>
    <w:rsid w:val="00677B24"/>
    <w:rsid w:val="00680703"/>
    <w:rsid w:val="00680F0F"/>
    <w:rsid w:val="00684B5B"/>
    <w:rsid w:val="006852B0"/>
    <w:rsid w:val="00693782"/>
    <w:rsid w:val="006939A3"/>
    <w:rsid w:val="006A6530"/>
    <w:rsid w:val="006B1B12"/>
    <w:rsid w:val="006B551F"/>
    <w:rsid w:val="006C26BD"/>
    <w:rsid w:val="006C4836"/>
    <w:rsid w:val="006D0D1A"/>
    <w:rsid w:val="006E4CA5"/>
    <w:rsid w:val="006E4D11"/>
    <w:rsid w:val="006E504E"/>
    <w:rsid w:val="006F126A"/>
    <w:rsid w:val="006F1B33"/>
    <w:rsid w:val="006F3E90"/>
    <w:rsid w:val="006F3F02"/>
    <w:rsid w:val="00700147"/>
    <w:rsid w:val="00701CB2"/>
    <w:rsid w:val="007020F7"/>
    <w:rsid w:val="00706DEA"/>
    <w:rsid w:val="007077E9"/>
    <w:rsid w:val="00710FFF"/>
    <w:rsid w:val="00713AE4"/>
    <w:rsid w:val="00713F90"/>
    <w:rsid w:val="00717B53"/>
    <w:rsid w:val="00721509"/>
    <w:rsid w:val="00724902"/>
    <w:rsid w:val="007256E3"/>
    <w:rsid w:val="00740467"/>
    <w:rsid w:val="0074268A"/>
    <w:rsid w:val="00745965"/>
    <w:rsid w:val="00746E47"/>
    <w:rsid w:val="007539E0"/>
    <w:rsid w:val="0075587D"/>
    <w:rsid w:val="00756B9F"/>
    <w:rsid w:val="007575DF"/>
    <w:rsid w:val="00764AB5"/>
    <w:rsid w:val="0076531E"/>
    <w:rsid w:val="007761D0"/>
    <w:rsid w:val="007808DE"/>
    <w:rsid w:val="00791163"/>
    <w:rsid w:val="007A1661"/>
    <w:rsid w:val="007B47E4"/>
    <w:rsid w:val="007B5E0D"/>
    <w:rsid w:val="007C0526"/>
    <w:rsid w:val="007D0829"/>
    <w:rsid w:val="007D4ACA"/>
    <w:rsid w:val="007D7C11"/>
    <w:rsid w:val="007E5A04"/>
    <w:rsid w:val="007E7527"/>
    <w:rsid w:val="007F352B"/>
    <w:rsid w:val="00800906"/>
    <w:rsid w:val="00802193"/>
    <w:rsid w:val="00802336"/>
    <w:rsid w:val="00814D66"/>
    <w:rsid w:val="00816341"/>
    <w:rsid w:val="00824677"/>
    <w:rsid w:val="008322DE"/>
    <w:rsid w:val="00840577"/>
    <w:rsid w:val="00843475"/>
    <w:rsid w:val="008458B2"/>
    <w:rsid w:val="0084623F"/>
    <w:rsid w:val="00852E36"/>
    <w:rsid w:val="00857369"/>
    <w:rsid w:val="00864758"/>
    <w:rsid w:val="0087584E"/>
    <w:rsid w:val="00881275"/>
    <w:rsid w:val="00890F11"/>
    <w:rsid w:val="00891C9B"/>
    <w:rsid w:val="008959C4"/>
    <w:rsid w:val="008A48D4"/>
    <w:rsid w:val="008B1CA4"/>
    <w:rsid w:val="008B2B62"/>
    <w:rsid w:val="008B331C"/>
    <w:rsid w:val="008B473C"/>
    <w:rsid w:val="008C1245"/>
    <w:rsid w:val="008C6E96"/>
    <w:rsid w:val="008D1E0D"/>
    <w:rsid w:val="008D2060"/>
    <w:rsid w:val="008D6F87"/>
    <w:rsid w:val="008D7149"/>
    <w:rsid w:val="008D7228"/>
    <w:rsid w:val="008D73FC"/>
    <w:rsid w:val="008E04FB"/>
    <w:rsid w:val="008E3AFD"/>
    <w:rsid w:val="008F65AF"/>
    <w:rsid w:val="0090458C"/>
    <w:rsid w:val="0091234C"/>
    <w:rsid w:val="00930B0F"/>
    <w:rsid w:val="00931ED8"/>
    <w:rsid w:val="0094672B"/>
    <w:rsid w:val="00950245"/>
    <w:rsid w:val="0095634C"/>
    <w:rsid w:val="00957E62"/>
    <w:rsid w:val="009646B5"/>
    <w:rsid w:val="00964FD2"/>
    <w:rsid w:val="00965CAD"/>
    <w:rsid w:val="00967FFB"/>
    <w:rsid w:val="00975F87"/>
    <w:rsid w:val="009842DB"/>
    <w:rsid w:val="009868C9"/>
    <w:rsid w:val="009978E0"/>
    <w:rsid w:val="009A018D"/>
    <w:rsid w:val="009B243F"/>
    <w:rsid w:val="009B4E24"/>
    <w:rsid w:val="009B5FB4"/>
    <w:rsid w:val="009F106E"/>
    <w:rsid w:val="00A01BC5"/>
    <w:rsid w:val="00A04F13"/>
    <w:rsid w:val="00A1374C"/>
    <w:rsid w:val="00A2788F"/>
    <w:rsid w:val="00A27C7F"/>
    <w:rsid w:val="00A320A6"/>
    <w:rsid w:val="00A37CCB"/>
    <w:rsid w:val="00A41552"/>
    <w:rsid w:val="00A426EF"/>
    <w:rsid w:val="00A47B37"/>
    <w:rsid w:val="00A5150A"/>
    <w:rsid w:val="00A6218F"/>
    <w:rsid w:val="00A67B1A"/>
    <w:rsid w:val="00A72055"/>
    <w:rsid w:val="00A920E2"/>
    <w:rsid w:val="00A9685E"/>
    <w:rsid w:val="00AA3C34"/>
    <w:rsid w:val="00AA4CF9"/>
    <w:rsid w:val="00AA6B97"/>
    <w:rsid w:val="00AC6393"/>
    <w:rsid w:val="00AE1A2F"/>
    <w:rsid w:val="00AE1BAE"/>
    <w:rsid w:val="00AE5D40"/>
    <w:rsid w:val="00B155AF"/>
    <w:rsid w:val="00B3387E"/>
    <w:rsid w:val="00B33C25"/>
    <w:rsid w:val="00B506D7"/>
    <w:rsid w:val="00B51F11"/>
    <w:rsid w:val="00B56177"/>
    <w:rsid w:val="00B56987"/>
    <w:rsid w:val="00B575E5"/>
    <w:rsid w:val="00B627B0"/>
    <w:rsid w:val="00B65643"/>
    <w:rsid w:val="00B70DA5"/>
    <w:rsid w:val="00B733A8"/>
    <w:rsid w:val="00B77B0A"/>
    <w:rsid w:val="00B90EBF"/>
    <w:rsid w:val="00B96E79"/>
    <w:rsid w:val="00BA0368"/>
    <w:rsid w:val="00BA5875"/>
    <w:rsid w:val="00BA7C94"/>
    <w:rsid w:val="00BB1C4F"/>
    <w:rsid w:val="00BB5063"/>
    <w:rsid w:val="00BC1727"/>
    <w:rsid w:val="00BC2B76"/>
    <w:rsid w:val="00BC342D"/>
    <w:rsid w:val="00BC4E1A"/>
    <w:rsid w:val="00BC755F"/>
    <w:rsid w:val="00BE344D"/>
    <w:rsid w:val="00BE6724"/>
    <w:rsid w:val="00BE6E20"/>
    <w:rsid w:val="00BE7803"/>
    <w:rsid w:val="00BF0A4E"/>
    <w:rsid w:val="00BF3A4B"/>
    <w:rsid w:val="00C1068C"/>
    <w:rsid w:val="00C14522"/>
    <w:rsid w:val="00C14582"/>
    <w:rsid w:val="00C15A81"/>
    <w:rsid w:val="00C31980"/>
    <w:rsid w:val="00C364D6"/>
    <w:rsid w:val="00C61E5B"/>
    <w:rsid w:val="00C628CD"/>
    <w:rsid w:val="00C71FDF"/>
    <w:rsid w:val="00C75B71"/>
    <w:rsid w:val="00C91E62"/>
    <w:rsid w:val="00C93D9B"/>
    <w:rsid w:val="00C94F7A"/>
    <w:rsid w:val="00C95B6F"/>
    <w:rsid w:val="00CA5452"/>
    <w:rsid w:val="00CB0228"/>
    <w:rsid w:val="00CB30F6"/>
    <w:rsid w:val="00CB340C"/>
    <w:rsid w:val="00CB4CA9"/>
    <w:rsid w:val="00CB5B58"/>
    <w:rsid w:val="00CC0243"/>
    <w:rsid w:val="00CD0330"/>
    <w:rsid w:val="00CD0EF5"/>
    <w:rsid w:val="00CE29AA"/>
    <w:rsid w:val="00CF3CFC"/>
    <w:rsid w:val="00CF59DE"/>
    <w:rsid w:val="00CF752A"/>
    <w:rsid w:val="00D06641"/>
    <w:rsid w:val="00D20295"/>
    <w:rsid w:val="00D265A6"/>
    <w:rsid w:val="00D2677A"/>
    <w:rsid w:val="00D267A7"/>
    <w:rsid w:val="00D32202"/>
    <w:rsid w:val="00D351ED"/>
    <w:rsid w:val="00D41211"/>
    <w:rsid w:val="00D47E85"/>
    <w:rsid w:val="00D5002E"/>
    <w:rsid w:val="00D55861"/>
    <w:rsid w:val="00D576CB"/>
    <w:rsid w:val="00D65B18"/>
    <w:rsid w:val="00D714D7"/>
    <w:rsid w:val="00D76826"/>
    <w:rsid w:val="00D830F6"/>
    <w:rsid w:val="00D83374"/>
    <w:rsid w:val="00D839C9"/>
    <w:rsid w:val="00D86E87"/>
    <w:rsid w:val="00D87BF5"/>
    <w:rsid w:val="00D9049E"/>
    <w:rsid w:val="00D952A1"/>
    <w:rsid w:val="00DA3448"/>
    <w:rsid w:val="00DB2F66"/>
    <w:rsid w:val="00DB2F71"/>
    <w:rsid w:val="00DC0261"/>
    <w:rsid w:val="00DC4402"/>
    <w:rsid w:val="00DD0EE9"/>
    <w:rsid w:val="00DD3795"/>
    <w:rsid w:val="00DD44E7"/>
    <w:rsid w:val="00DD6C6A"/>
    <w:rsid w:val="00DE1440"/>
    <w:rsid w:val="00DF3287"/>
    <w:rsid w:val="00E030CF"/>
    <w:rsid w:val="00E0381A"/>
    <w:rsid w:val="00E1476B"/>
    <w:rsid w:val="00E14ED5"/>
    <w:rsid w:val="00E17772"/>
    <w:rsid w:val="00E227A4"/>
    <w:rsid w:val="00E242F0"/>
    <w:rsid w:val="00E379EE"/>
    <w:rsid w:val="00E37A7D"/>
    <w:rsid w:val="00E40F32"/>
    <w:rsid w:val="00E463B0"/>
    <w:rsid w:val="00E51C81"/>
    <w:rsid w:val="00E51DC9"/>
    <w:rsid w:val="00E5442D"/>
    <w:rsid w:val="00E6099E"/>
    <w:rsid w:val="00E67ABD"/>
    <w:rsid w:val="00E701F1"/>
    <w:rsid w:val="00E7153A"/>
    <w:rsid w:val="00E737AF"/>
    <w:rsid w:val="00E73FD4"/>
    <w:rsid w:val="00E80F7A"/>
    <w:rsid w:val="00E811D3"/>
    <w:rsid w:val="00E816A2"/>
    <w:rsid w:val="00E82125"/>
    <w:rsid w:val="00E86152"/>
    <w:rsid w:val="00E941AD"/>
    <w:rsid w:val="00E9504A"/>
    <w:rsid w:val="00EA38C7"/>
    <w:rsid w:val="00EA3AD0"/>
    <w:rsid w:val="00EA4F01"/>
    <w:rsid w:val="00EB1EB3"/>
    <w:rsid w:val="00EC22A4"/>
    <w:rsid w:val="00EC6623"/>
    <w:rsid w:val="00ED4244"/>
    <w:rsid w:val="00EE0495"/>
    <w:rsid w:val="00EF1918"/>
    <w:rsid w:val="00EF239F"/>
    <w:rsid w:val="00EF24E6"/>
    <w:rsid w:val="00F00AF2"/>
    <w:rsid w:val="00F06641"/>
    <w:rsid w:val="00F13CAE"/>
    <w:rsid w:val="00F172A3"/>
    <w:rsid w:val="00F20647"/>
    <w:rsid w:val="00F26D61"/>
    <w:rsid w:val="00F26E82"/>
    <w:rsid w:val="00F32E0C"/>
    <w:rsid w:val="00F32F4E"/>
    <w:rsid w:val="00F34C75"/>
    <w:rsid w:val="00F41E11"/>
    <w:rsid w:val="00F42129"/>
    <w:rsid w:val="00F47E1D"/>
    <w:rsid w:val="00F507D1"/>
    <w:rsid w:val="00F53964"/>
    <w:rsid w:val="00F55808"/>
    <w:rsid w:val="00F656B9"/>
    <w:rsid w:val="00F67015"/>
    <w:rsid w:val="00F67FE8"/>
    <w:rsid w:val="00F7029C"/>
    <w:rsid w:val="00F710F4"/>
    <w:rsid w:val="00F80E51"/>
    <w:rsid w:val="00F877BC"/>
    <w:rsid w:val="00F91892"/>
    <w:rsid w:val="00F934C2"/>
    <w:rsid w:val="00FA3AB4"/>
    <w:rsid w:val="00FB3551"/>
    <w:rsid w:val="00FB656B"/>
    <w:rsid w:val="00FB6CC3"/>
    <w:rsid w:val="00FB7462"/>
    <w:rsid w:val="00FD19C1"/>
    <w:rsid w:val="00FD40CB"/>
    <w:rsid w:val="00FD70DB"/>
    <w:rsid w:val="00FF1988"/>
    <w:rsid w:val="18482B8E"/>
    <w:rsid w:val="22FF6FC8"/>
    <w:rsid w:val="2D41A88C"/>
    <w:rsid w:val="347D3C4E"/>
    <w:rsid w:val="3518D436"/>
    <w:rsid w:val="40317AB2"/>
    <w:rsid w:val="664416FD"/>
    <w:rsid w:val="66513FA7"/>
    <w:rsid w:val="6D4BDAC3"/>
    <w:rsid w:val="728F393A"/>
    <w:rsid w:val="729B6CE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A0B4C3"/>
  <w15:docId w15:val="{D9C89CE4-6594-4EE6-9E4F-89543F907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76531E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320C53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D47D4"/>
    <w:pPr>
      <w:pBdr>
        <w:top w:val="single" w:sz="4" w:space="4" w:color="22272B" w:themeColor="text1"/>
      </w:pBdr>
      <w:tabs>
        <w:tab w:val="right" w:pos="10198"/>
      </w:tabs>
    </w:pPr>
    <w:rPr>
      <w:sz w:val="14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D47D4"/>
    <w:rPr>
      <w:rFonts w:asciiTheme="minorHAnsi" w:hAnsiTheme="minorHAnsi"/>
      <w:color w:val="22272B" w:themeColor="text1"/>
      <w:sz w:val="14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6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8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1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F80E51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0C1B06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0C1B06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320C53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441170" w:themeFill="accent1"/>
      </w:tcPr>
    </w:tblStylePr>
    <w:tblStylePr w:type="band2Horz">
      <w:tblPr/>
      <w:tcPr>
        <w:shd w:val="clear" w:color="auto" w:fill="8055F1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8D979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55F1" w:themeFill="accent4"/>
      </w:tcPr>
    </w:tblStylePr>
    <w:tblStylePr w:type="band1Horz">
      <w:tblPr/>
      <w:tcPr>
        <w:shd w:val="clear" w:color="auto" w:fill="8055F1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298F6" w:themeColor="accent4" w:themeTint="99"/>
        <w:left w:val="single" w:sz="4" w:space="0" w:color="B298F6" w:themeColor="accent4" w:themeTint="99"/>
        <w:bottom w:val="single" w:sz="4" w:space="0" w:color="B298F6" w:themeColor="accent4" w:themeTint="99"/>
        <w:right w:val="single" w:sz="4" w:space="0" w:color="B298F6" w:themeColor="accent4" w:themeTint="99"/>
        <w:insideH w:val="single" w:sz="4" w:space="0" w:color="B298F6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55F1" w:themeColor="accent4"/>
          <w:left w:val="single" w:sz="4" w:space="0" w:color="8055F1" w:themeColor="accent4"/>
          <w:bottom w:val="single" w:sz="4" w:space="0" w:color="8055F1" w:themeColor="accent4"/>
          <w:right w:val="single" w:sz="4" w:space="0" w:color="8055F1" w:themeColor="accent4"/>
          <w:insideH w:val="nil"/>
        </w:tcBorders>
        <w:shd w:val="clear" w:color="auto" w:fill="8055F1" w:themeFill="accent4"/>
      </w:tcPr>
    </w:tblStylePr>
    <w:tblStylePr w:type="lastRow">
      <w:rPr>
        <w:b/>
        <w:bCs/>
      </w:rPr>
      <w:tblPr/>
      <w:tcPr>
        <w:tcBorders>
          <w:top w:val="double" w:sz="4" w:space="0" w:color="B298F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CFC" w:themeFill="accent4" w:themeFillTint="33"/>
      </w:tcPr>
    </w:tblStylePr>
    <w:tblStylePr w:type="band1Horz">
      <w:tblPr/>
      <w:tcPr>
        <w:shd w:val="clear" w:color="auto" w:fill="E5DCFC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basedOn w:val="Normal"/>
    <w:uiPriority w:val="34"/>
    <w:qFormat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26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29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2D570F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68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2D570F"/>
    <w:rPr>
      <w:rFonts w:asciiTheme="minorHAnsi" w:eastAsiaTheme="majorEastAsia" w:hAnsiTheme="minorHAnsi" w:cstheme="majorBidi"/>
      <w:color w:val="002664" w:themeColor="background2"/>
      <w:spacing w:val="-10"/>
      <w:kern w:val="28"/>
      <w:sz w:val="68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012CB4"/>
    <w:rPr>
      <w:rFonts w:asciiTheme="majorHAnsi" w:hAnsiTheme="majorHAnsi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paragraph" w:customStyle="1" w:styleId="Body">
    <w:name w:val="Body"/>
    <w:basedOn w:val="Normal"/>
    <w:link w:val="BodyChar"/>
    <w:rsid w:val="008B331C"/>
    <w:pPr>
      <w:spacing w:after="120" w:line="216" w:lineRule="auto"/>
    </w:pPr>
    <w:rPr>
      <w:rFonts w:eastAsiaTheme="minorHAnsi" w:cs="Arial"/>
      <w:spacing w:val="2"/>
      <w:sz w:val="20"/>
      <w:szCs w:val="20"/>
    </w:rPr>
  </w:style>
  <w:style w:type="character" w:customStyle="1" w:styleId="BodyChar">
    <w:name w:val="Body Char"/>
    <w:basedOn w:val="DefaultParagraphFont"/>
    <w:link w:val="Body"/>
    <w:rsid w:val="008B331C"/>
    <w:rPr>
      <w:rFonts w:asciiTheme="minorHAnsi" w:eastAsiaTheme="minorHAnsi" w:hAnsiTheme="minorHAnsi" w:cs="Arial"/>
      <w:color w:val="22272B" w:themeColor="text1"/>
      <w:spacing w:val="2"/>
      <w:sz w:val="20"/>
      <w:szCs w:val="20"/>
    </w:rPr>
  </w:style>
  <w:style w:type="paragraph" w:styleId="ListBullet">
    <w:name w:val="List Bullet"/>
    <w:basedOn w:val="Normal"/>
    <w:uiPriority w:val="99"/>
    <w:qFormat/>
    <w:rsid w:val="00D65B18"/>
    <w:pPr>
      <w:numPr>
        <w:numId w:val="37"/>
      </w:numPr>
    </w:pPr>
    <w:rPr>
      <w:rFonts w:ascii="Public Sans" w:hAnsi="Public Sans"/>
    </w:rPr>
  </w:style>
  <w:style w:type="character" w:styleId="CommentReference">
    <w:name w:val="annotation reference"/>
    <w:basedOn w:val="DefaultParagraphFont"/>
    <w:uiPriority w:val="99"/>
    <w:semiHidden/>
    <w:unhideWhenUsed/>
    <w:rsid w:val="00D65B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5B18"/>
    <w:pPr>
      <w:spacing w:after="160"/>
    </w:pPr>
    <w:rPr>
      <w:rFonts w:eastAsiaTheme="minorHAnsi" w:cstheme="minorBidi"/>
      <w:color w:val="auto"/>
      <w:kern w:val="2"/>
      <w:sz w:val="20"/>
      <w:szCs w:val="20"/>
      <w14:ligatures w14:val="standardContextu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65B18"/>
    <w:rPr>
      <w:rFonts w:asciiTheme="minorHAnsi" w:eastAsiaTheme="minorHAnsi" w:hAnsiTheme="minorHAnsi" w:cstheme="minorBidi"/>
      <w:kern w:val="2"/>
      <w:sz w:val="20"/>
      <w:szCs w:val="20"/>
      <w14:ligatures w14:val="standardContextual"/>
    </w:rPr>
  </w:style>
  <w:style w:type="character" w:customStyle="1" w:styleId="normaltextrun">
    <w:name w:val="normaltextrun"/>
    <w:basedOn w:val="DefaultParagraphFont"/>
    <w:rsid w:val="00D65B18"/>
  </w:style>
  <w:style w:type="character" w:styleId="Strong">
    <w:name w:val="Strong"/>
    <w:basedOn w:val="DefaultParagraphFont"/>
    <w:uiPriority w:val="22"/>
    <w:qFormat/>
    <w:rsid w:val="00D65B18"/>
    <w:rPr>
      <w:b/>
      <w:bCs/>
    </w:rPr>
  </w:style>
  <w:style w:type="paragraph" w:styleId="Revision">
    <w:name w:val="Revision"/>
    <w:hidden/>
    <w:semiHidden/>
    <w:rsid w:val="00D65B18"/>
    <w:rPr>
      <w:rFonts w:asciiTheme="minorHAnsi" w:hAnsiTheme="minorHAnsi"/>
      <w:color w:val="22272B" w:themeColor="text1"/>
      <w:sz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09180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1D64B5"/>
    <w:rPr>
      <w:color w:val="22272B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53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6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1.health.nsw.gov.au/pds/Pages/doc.aspx?dn=PD2015_049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yperlink" Target="mailto:HSSG-ImmunisationGrants@health.nsw.gov.au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health.nsw.gov.au/workforce/culture/Pages/our-culture.aspx" TargetMode="External"/><Relationship Id="rId22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60363472\Downloads\Non-coporate-factsheet-template.dotx" TargetMode="External"/></Relationships>
</file>

<file path=word/theme/theme1.xml><?xml version="1.0" encoding="utf-8"?>
<a:theme xmlns:a="http://schemas.openxmlformats.org/drawingml/2006/main" name="Office Theme">
  <a:themeElements>
    <a:clrScheme name="Purpl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441170"/>
      </a:accent1>
      <a:accent2>
        <a:srgbClr val="E6E1FD"/>
      </a:accent2>
      <a:accent3>
        <a:srgbClr val="495054"/>
      </a:accent3>
      <a:accent4>
        <a:srgbClr val="8055F1"/>
      </a:accent4>
      <a:accent5>
        <a:srgbClr val="EBEBEB"/>
      </a:accent5>
      <a:accent6>
        <a:srgbClr val="CEBFFF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URL goes here</CompanyEmail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DF8E8DD888BF45A91A0BE3B785E352" ma:contentTypeVersion="12" ma:contentTypeDescription="Create a new document." ma:contentTypeScope="" ma:versionID="6164fb2f4eac9b744fbdd642332c69aa">
  <xsd:schema xmlns:xsd="http://www.w3.org/2001/XMLSchema" xmlns:xs="http://www.w3.org/2001/XMLSchema" xmlns:p="http://schemas.microsoft.com/office/2006/metadata/properties" xmlns:ns2="1be5ef3d-1c81-44c1-8585-e205734c7911" targetNamespace="http://schemas.microsoft.com/office/2006/metadata/properties" ma:root="true" ma:fieldsID="d4a3674d2491d118a73bab4febc34727" ns2:_="">
    <xsd:import namespace="1be5ef3d-1c81-44c1-8585-e205734c79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e5ef3d-1c81-44c1-8585-e205734c79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4a4c9e2d-f8e3-4a57-bac9-17bee8f4579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be5ef3d-1c81-44c1-8585-e205734c7911">
      <Terms xmlns="http://schemas.microsoft.com/office/infopath/2007/PartnerControls"/>
    </lcf76f155ced4ddcb4097134ff3c332f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3DDEE92-CB3F-4204-8C37-FB271A0DAD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e5ef3d-1c81-44c1-8585-e205734c79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1E2CF5-6C55-4FBD-8308-B39D770D9A2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F0F21F7-7938-4B3A-8F72-BD4AEA66B9A8}">
  <ds:schemaRefs>
    <ds:schemaRef ds:uri="http://schemas.microsoft.com/office/2006/metadata/properties"/>
    <ds:schemaRef ds:uri="http://schemas.microsoft.com/office/infopath/2007/PartnerControls"/>
    <ds:schemaRef ds:uri="1be5ef3d-1c81-44c1-8585-e205734c7911"/>
  </ds:schemaRefs>
</ds:datastoreItem>
</file>

<file path=customXml/itemProps5.xml><?xml version="1.0" encoding="utf-8"?>
<ds:datastoreItem xmlns:ds="http://schemas.openxmlformats.org/officeDocument/2006/customXml" ds:itemID="{30EF0DD1-44FC-4D4D-9782-EACE23B0F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Non-coporate-factsheet-template</Template>
  <TotalTime>1</TotalTime>
  <Pages>5</Pages>
  <Words>1151</Words>
  <Characters>6574</Characters>
  <Application>Microsoft Office Word</Application>
  <DocSecurity>0</DocSecurity>
  <Lines>149</Lines>
  <Paragraphs>95</Paragraphs>
  <ScaleCrop>false</ScaleCrop>
  <Company/>
  <LinksUpToDate>false</LinksUpToDate>
  <CharactersWithSpaces>7630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Non-corporate factsheet template</dc:title>
  <dc:creator>Elizabeth Hamilton (Ministry of Health)</dc:creator>
  <cp:lastModifiedBy>Elizabeth Hamilton (Ministry of Health)</cp:lastModifiedBy>
  <cp:revision>7</cp:revision>
  <cp:lastPrinted>2021-11-26T05:27:00Z</cp:lastPrinted>
  <dcterms:created xsi:type="dcterms:W3CDTF">2025-03-19T04:58:00Z</dcterms:created>
  <dcterms:modified xsi:type="dcterms:W3CDTF">2025-03-26T05:36:00Z</dcterms:modified>
  <cp:category>Subtitle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0x0101005BDF8E8DD888BF45A91A0BE3B785E352</vt:lpwstr>
  </property>
  <property fmtid="{D5CDD505-2E9C-101B-9397-08002B2CF9AE}" pid="3" name="MediaServiceImageTags">
    <vt:lpwstr/>
  </property>
</Properties>
</file>